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B8CA7" w14:textId="0C1105BE" w:rsidR="00AA65B8" w:rsidRDefault="001F6C4F" w:rsidP="00AA65B8">
      <w:bookmarkStart w:id="0" w:name="_Hlk47443853"/>
      <w:r>
        <w:rPr>
          <w:noProof/>
        </w:rPr>
        <w:drawing>
          <wp:anchor distT="0" distB="0" distL="114300" distR="114300" simplePos="0" relativeHeight="251658240" behindDoc="1" locked="0" layoutInCell="1" allowOverlap="1" wp14:anchorId="0415FE8D" wp14:editId="50FACFAE">
            <wp:simplePos x="0" y="0"/>
            <wp:positionH relativeFrom="margin">
              <wp:posOffset>-333375</wp:posOffset>
            </wp:positionH>
            <wp:positionV relativeFrom="paragraph">
              <wp:posOffset>0</wp:posOffset>
            </wp:positionV>
            <wp:extent cx="137795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1202" y="20829"/>
                <wp:lineTo x="212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65B8">
        <w:tab/>
      </w:r>
      <w:r w:rsidR="00B8541A">
        <w:t xml:space="preserve"> </w:t>
      </w:r>
    </w:p>
    <w:p w14:paraId="64F6CED7" w14:textId="4859595F" w:rsidR="00C86C41" w:rsidRDefault="00C86C41" w:rsidP="00790138"/>
    <w:p w14:paraId="6CE36518" w14:textId="40FE151C" w:rsidR="003B0D3A" w:rsidRDefault="003B0D3A" w:rsidP="0055265A"/>
    <w:p w14:paraId="6E7CB746" w14:textId="77777777" w:rsidR="0041535E" w:rsidRDefault="0041535E" w:rsidP="0055265A"/>
    <w:p w14:paraId="63302ACC" w14:textId="77777777" w:rsidR="00D00D51" w:rsidRDefault="00D00D51" w:rsidP="00D00D51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</w:p>
    <w:p w14:paraId="64F6CEDC" w14:textId="418FEC0B" w:rsidR="0055265A" w:rsidRDefault="0055265A" w:rsidP="0055265A"/>
    <w:p w14:paraId="495F4653" w14:textId="77777777" w:rsidR="0041535E" w:rsidRDefault="0041535E" w:rsidP="0055265A"/>
    <w:p w14:paraId="1D80D9F3" w14:textId="77777777" w:rsidR="0089317F" w:rsidRDefault="0089317F" w:rsidP="0089317F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335F227" w14:textId="77777777" w:rsidR="0089317F" w:rsidRDefault="0089317F" w:rsidP="0089317F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1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7797A8D1" w14:textId="77777777" w:rsidR="0089317F" w:rsidRDefault="0089317F" w:rsidP="0089317F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bookmarkStart w:id="2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 State Zip&gt;</w:t>
      </w:r>
      <w:r>
        <w:rPr>
          <w:rFonts w:eastAsia="Calibri"/>
        </w:rPr>
        <w:fldChar w:fldCharType="end"/>
      </w:r>
      <w:bookmarkEnd w:id="2"/>
    </w:p>
    <w:p w14:paraId="61F36E97" w14:textId="77777777" w:rsidR="0041535E" w:rsidRDefault="0041535E" w:rsidP="0055265A">
      <w:pPr>
        <w:pStyle w:val="NoSpacing"/>
        <w:rPr>
          <w:rFonts w:ascii="Times New Roman" w:hAnsi="Times New Roman"/>
          <w:sz w:val="24"/>
          <w:szCs w:val="24"/>
        </w:rPr>
      </w:pPr>
    </w:p>
    <w:p w14:paraId="6DDD0A11" w14:textId="4ABC8807" w:rsidR="0041535E" w:rsidRDefault="0041535E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Dear &lt;Member Name&gt;</w:t>
      </w:r>
    </w:p>
    <w:p w14:paraId="78EFF579" w14:textId="52E6732B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3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 w:rsidR="005460FF">
        <w:rPr>
          <w:rFonts w:ascii="Times New Roman" w:hAnsi="Times New Roman"/>
          <w:sz w:val="24"/>
          <w:szCs w:val="24"/>
        </w:rPr>
      </w:r>
      <w:r w:rsidR="005460FF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3"/>
    </w:p>
    <w:p w14:paraId="798B96DC" w14:textId="3DBB3E59" w:rsidR="0089317F" w:rsidRPr="004201AC" w:rsidRDefault="0089317F" w:rsidP="0089317F">
      <w:r>
        <w:t xml:space="preserve">Your </w:t>
      </w:r>
      <w:r>
        <w:fldChar w:fldCharType="begin">
          <w:ffData>
            <w:name w:val=""/>
            <w:enabled/>
            <w:calcOnExit w:val="0"/>
            <w:textInput>
              <w:default w:val="&lt;Care Coordinator-Clinical Care Coordinato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Coordinator-Clinical Care Coordinator&gt;</w:t>
      </w:r>
      <w:r>
        <w:fldChar w:fldCharType="end"/>
      </w:r>
      <w:r w:rsidRPr="004201AC">
        <w:t xml:space="preserve"> </w:t>
      </w:r>
      <w:r>
        <w:t>has</w:t>
      </w:r>
      <w:r w:rsidRPr="004201AC">
        <w:t xml:space="preserve"> been unable to reach you by telephone. I am writing to ask you or a</w:t>
      </w:r>
      <w:r>
        <w:t>n authorized representative</w:t>
      </w:r>
      <w:r w:rsidRPr="004201AC">
        <w:t xml:space="preserve"> to call me at</w:t>
      </w:r>
      <w:r>
        <w:t xml:space="preserve"> </w:t>
      </w:r>
      <w: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4" w:name="Text7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4"/>
      <w:r w:rsidR="00A003DB">
        <w:t xml:space="preserve"> or email me at </w:t>
      </w:r>
      <w:r w:rsidR="00A003DB">
        <w:fldChar w:fldCharType="begin">
          <w:ffData>
            <w:name w:val=""/>
            <w:enabled/>
            <w:calcOnExit w:val="0"/>
            <w:textInput>
              <w:default w:val="&lt;email&gt;"/>
            </w:textInput>
          </w:ffData>
        </w:fldChar>
      </w:r>
      <w:r w:rsidR="00A003DB">
        <w:instrText xml:space="preserve"> FORMTEXT </w:instrText>
      </w:r>
      <w:r w:rsidR="00A003DB">
        <w:fldChar w:fldCharType="separate"/>
      </w:r>
      <w:r w:rsidR="00A003DB">
        <w:rPr>
          <w:noProof/>
        </w:rPr>
        <w:t>&lt;email&gt;</w:t>
      </w:r>
      <w:r w:rsidR="00A003DB">
        <w:fldChar w:fldCharType="end"/>
      </w:r>
      <w:r w:rsidRPr="004201AC">
        <w:t>. If you reach my voicemail, please leave a message with your daytime telephone number and a date and time that I can call you. If you are hearing impaired, please call the Minnesota Relay at 711 or 1-877-627-3848 (speech</w:t>
      </w:r>
      <w:r>
        <w:t>-</w:t>
      </w:r>
      <w:r w:rsidRPr="004201AC">
        <w:t>to</w:t>
      </w:r>
      <w:r>
        <w:t>-</w:t>
      </w:r>
      <w:r w:rsidRPr="004201AC">
        <w:t xml:space="preserve">speech relay service). </w:t>
      </w:r>
    </w:p>
    <w:p w14:paraId="7B276BEE" w14:textId="77777777" w:rsidR="0089317F" w:rsidRDefault="0089317F" w:rsidP="0089317F"/>
    <w:p w14:paraId="32648CF6" w14:textId="77777777" w:rsidR="0089317F" w:rsidRDefault="0089317F" w:rsidP="0089317F">
      <w:r w:rsidRPr="004201AC">
        <w:t>The reason I am trying to reach you is:</w:t>
      </w:r>
    </w:p>
    <w:p w14:paraId="56808AD0" w14:textId="77777777" w:rsidR="0089317F" w:rsidRPr="004201AC" w:rsidRDefault="0089317F" w:rsidP="0089317F"/>
    <w:p w14:paraId="1C5A386A" w14:textId="12921C5D" w:rsidR="0089317F" w:rsidRPr="004201AC" w:rsidRDefault="0089317F" w:rsidP="0089317F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>
        <w:instrText xml:space="preserve"> FORMCHECKBOX </w:instrText>
      </w:r>
      <w:r w:rsidR="005460FF">
        <w:fldChar w:fldCharType="separate"/>
      </w:r>
      <w:r>
        <w:fldChar w:fldCharType="end"/>
      </w:r>
      <w:bookmarkEnd w:id="5"/>
      <w:r>
        <w:t xml:space="preserve"> </w:t>
      </w:r>
      <w:r w:rsidR="00981ECF">
        <w:t>Routine check-in</w:t>
      </w:r>
    </w:p>
    <w:p w14:paraId="4C32EEBB" w14:textId="5FED0DDB" w:rsidR="0089317F" w:rsidRPr="004201AC" w:rsidRDefault="0089317F" w:rsidP="0089317F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460FF">
        <w:fldChar w:fldCharType="separate"/>
      </w:r>
      <w:r>
        <w:fldChar w:fldCharType="end"/>
      </w:r>
      <w:r>
        <w:t xml:space="preserve"> </w:t>
      </w:r>
      <w:r w:rsidR="00981ECF">
        <w:t>S</w:t>
      </w:r>
      <w:r>
        <w:t xml:space="preserve">chedule </w:t>
      </w:r>
      <w:r w:rsidR="00981ECF">
        <w:t>an assessment</w:t>
      </w:r>
      <w:r>
        <w:t xml:space="preserve"> </w:t>
      </w:r>
    </w:p>
    <w:p w14:paraId="58FD6CED" w14:textId="77777777" w:rsidR="0089317F" w:rsidRPr="004201AC" w:rsidRDefault="0089317F" w:rsidP="0089317F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460FF">
        <w:fldChar w:fldCharType="separate"/>
      </w:r>
      <w:r>
        <w:fldChar w:fldCharType="end"/>
      </w:r>
      <w:r>
        <w:t xml:space="preserve"> </w:t>
      </w:r>
      <w:r w:rsidRPr="004201AC">
        <w:t>Other</w:t>
      </w:r>
      <w:r>
        <w:t xml:space="preserve">: </w:t>
      </w:r>
      <w:r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bookmarkStart w:id="6" w:name="Text13"/>
      <w:r>
        <w:instrText xml:space="preserve"> FORMTEXT </w:instrText>
      </w:r>
      <w:r>
        <w:fldChar w:fldCharType="separate"/>
      </w:r>
      <w:r>
        <w:rPr>
          <w:noProof/>
        </w:rPr>
        <w:t xml:space="preserve">&lt;explanation of other reason&gt; </w:t>
      </w:r>
      <w:r>
        <w:fldChar w:fldCharType="end"/>
      </w:r>
      <w:bookmarkEnd w:id="6"/>
    </w:p>
    <w:p w14:paraId="0D4896A5" w14:textId="77777777" w:rsidR="0089317F" w:rsidRDefault="0089317F" w:rsidP="0089317F"/>
    <w:p w14:paraId="34C7E38D" w14:textId="77777777" w:rsidR="0089317F" w:rsidRPr="004201AC" w:rsidRDefault="0089317F" w:rsidP="0089317F">
      <w:r w:rsidRPr="004201AC">
        <w:t>Please call me as soon as you receive this letter. I look forward to speaking with you.</w:t>
      </w:r>
    </w:p>
    <w:p w14:paraId="7371671F" w14:textId="77777777" w:rsidR="0089317F" w:rsidRDefault="0089317F" w:rsidP="0089317F"/>
    <w:p w14:paraId="608DF45D" w14:textId="77777777" w:rsidR="0089317F" w:rsidRPr="004201AC" w:rsidRDefault="0089317F" w:rsidP="0089317F">
      <w:r w:rsidRPr="004201AC">
        <w:t>Sincerely,</w:t>
      </w:r>
    </w:p>
    <w:p w14:paraId="01B90FDB" w14:textId="74D66BBA" w:rsidR="00FC4514" w:rsidRDefault="00FC4514" w:rsidP="00D136B9"/>
    <w:p w14:paraId="6606BFD0" w14:textId="77777777" w:rsidR="00B11549" w:rsidRDefault="00B11549" w:rsidP="00D136B9"/>
    <w:bookmarkStart w:id="7" w:name="_Hlk47508271"/>
    <w:p w14:paraId="1A52826D" w14:textId="77777777" w:rsidR="005E723C" w:rsidRDefault="005E723C" w:rsidP="005E723C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&lt;Name, Credentials&gt;</w:t>
      </w:r>
      <w:r>
        <w:fldChar w:fldCharType="end"/>
      </w:r>
    </w:p>
    <w:p w14:paraId="6A625833" w14:textId="77777777" w:rsidR="005E723C" w:rsidRDefault="005E723C" w:rsidP="005E723C"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r>
        <w:tab/>
      </w:r>
    </w:p>
    <w:p w14:paraId="59DE9D1A" w14:textId="77777777" w:rsidR="005E723C" w:rsidRDefault="005E723C" w:rsidP="005E723C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4C3DE2F5" w14:textId="77777777" w:rsidR="005E723C" w:rsidRDefault="005E723C" w:rsidP="005E723C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&lt;Phone&gt;</w:t>
      </w:r>
      <w:r>
        <w:fldChar w:fldCharType="end"/>
      </w:r>
    </w:p>
    <w:p w14:paraId="296966DD" w14:textId="119971D6" w:rsidR="00B8541A" w:rsidRDefault="005E723C">
      <w:pPr>
        <w:rPr>
          <w:noProof/>
        </w:rPr>
      </w:pPr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&lt;Email&gt;</w:t>
      </w:r>
      <w:r>
        <w:fldChar w:fldCharType="end"/>
      </w:r>
      <w:bookmarkEnd w:id="0"/>
      <w:bookmarkEnd w:id="7"/>
    </w:p>
    <w:p w14:paraId="6A088344" w14:textId="0E7F0CF1" w:rsidR="00D136B9" w:rsidRDefault="00D136B9" w:rsidP="00D136B9"/>
    <w:p w14:paraId="64F6CEF6" w14:textId="5353B2F3" w:rsidR="0055265A" w:rsidRDefault="0055265A" w:rsidP="0055265A"/>
    <w:p w14:paraId="4D04ED37" w14:textId="510D481F" w:rsidR="0041535E" w:rsidRDefault="0041535E" w:rsidP="0055265A"/>
    <w:p w14:paraId="505EAEC3" w14:textId="2A1F69E6" w:rsidR="0041535E" w:rsidRDefault="00147748" w:rsidP="0055265A">
      <w:r>
        <w:rPr>
          <w:rStyle w:val="xdtextbox1"/>
          <w:rFonts w:ascii="Verdana" w:hAnsi="Verdana"/>
          <w:sz w:val="20"/>
          <w:szCs w:val="20"/>
        </w:rPr>
        <w:t>Y0120_2459_10024_092020_C</w:t>
      </w:r>
      <w:r w:rsidR="0041535E">
        <w:tab/>
      </w:r>
      <w:r w:rsidR="0041535E">
        <w:tab/>
      </w:r>
      <w:r w:rsidR="0041535E">
        <w:tab/>
      </w:r>
      <w:r w:rsidR="0041535E">
        <w:tab/>
      </w:r>
      <w:r w:rsidR="0041535E">
        <w:tab/>
      </w:r>
      <w:r w:rsidR="0041535E" w:rsidRPr="0041535E">
        <w:rPr>
          <w:sz w:val="16"/>
          <w:szCs w:val="16"/>
        </w:rPr>
        <w:t>U10024 (</w:t>
      </w:r>
      <w:r w:rsidR="00D612E4">
        <w:rPr>
          <w:sz w:val="16"/>
          <w:szCs w:val="16"/>
        </w:rPr>
        <w:t>10</w:t>
      </w:r>
      <w:r w:rsidR="0041535E" w:rsidRPr="0041535E">
        <w:rPr>
          <w:sz w:val="16"/>
          <w:szCs w:val="16"/>
        </w:rPr>
        <w:t>/2020)</w:t>
      </w:r>
    </w:p>
    <w:p w14:paraId="6F34DECE" w14:textId="77777777" w:rsidR="0041535E" w:rsidRDefault="0041535E" w:rsidP="0055265A">
      <w:pPr>
        <w:sectPr w:rsidR="0041535E" w:rsidSect="00B11549"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</w:p>
    <w:p w14:paraId="489FF84A" w14:textId="70AF2EFB" w:rsidR="0041535E" w:rsidRDefault="005460FF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CD59E64" wp14:editId="0BAA373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9747504"/>
            <wp:effectExtent l="0" t="0" r="0" b="635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4F7CA" w14:textId="13830D30" w:rsidR="0041535E" w:rsidRDefault="0041535E"/>
    <w:p w14:paraId="25A2D01C" w14:textId="794F424B" w:rsidR="0041535E" w:rsidRDefault="0041535E">
      <w:r>
        <w:br w:type="page"/>
      </w:r>
    </w:p>
    <w:p w14:paraId="72167FD6" w14:textId="40034E13" w:rsidR="005460FF" w:rsidRDefault="005460FF">
      <w:pPr>
        <w:rPr>
          <w:noProof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9D70FA2" wp14:editId="292499A4">
            <wp:simplePos x="0" y="0"/>
            <wp:positionH relativeFrom="margin">
              <wp:align>center</wp:align>
            </wp:positionH>
            <wp:positionV relativeFrom="page">
              <wp:posOffset>21945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65FAD678" w14:textId="3838F8F4" w:rsidR="0041535E" w:rsidRDefault="005460FF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FEC399C" wp14:editId="7CB377FC">
            <wp:simplePos x="0" y="0"/>
            <wp:positionH relativeFrom="margin">
              <wp:posOffset>-614477</wp:posOffset>
            </wp:positionH>
            <wp:positionV relativeFrom="page">
              <wp:align>bottom</wp:align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3A753" w14:textId="0C0F0C77" w:rsidR="005460FF" w:rsidRDefault="005460FF">
      <w:r>
        <w:br w:type="page"/>
      </w:r>
    </w:p>
    <w:p w14:paraId="385DE5E8" w14:textId="0BEA5B7D" w:rsidR="0041535E" w:rsidRDefault="005460FF" w:rsidP="0055265A"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38C4847B" wp14:editId="1D681C75">
            <wp:simplePos x="0" y="0"/>
            <wp:positionH relativeFrom="margin">
              <wp:posOffset>-643738</wp:posOffset>
            </wp:positionH>
            <wp:positionV relativeFrom="page">
              <wp:posOffset>-124359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35E" w:rsidSect="005218FD">
      <w:pgSz w:w="12240" w:h="15840" w:code="1"/>
      <w:pgMar w:top="1440" w:right="1440" w:bottom="1440" w:left="1440" w:header="446" w:footer="4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3F847" w14:textId="77777777" w:rsidR="00056010" w:rsidRDefault="00056010">
      <w:r>
        <w:separator/>
      </w:r>
    </w:p>
  </w:endnote>
  <w:endnote w:type="continuationSeparator" w:id="0">
    <w:p w14:paraId="250B1C9D" w14:textId="77777777" w:rsidR="00056010" w:rsidRDefault="0005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F895B" w14:textId="77777777" w:rsidR="00056010" w:rsidRDefault="00056010">
      <w:r>
        <w:separator/>
      </w:r>
    </w:p>
  </w:footnote>
  <w:footnote w:type="continuationSeparator" w:id="0">
    <w:p w14:paraId="2AA2A2CF" w14:textId="77777777" w:rsidR="00056010" w:rsidRDefault="00056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40B6"/>
    <w:multiLevelType w:val="hybridMultilevel"/>
    <w:tmpl w:val="7EC497A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2724"/>
    <w:multiLevelType w:val="hybridMultilevel"/>
    <w:tmpl w:val="65F6F6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D1E82"/>
    <w:multiLevelType w:val="hybridMultilevel"/>
    <w:tmpl w:val="F18E5C3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6022A"/>
    <w:multiLevelType w:val="hybridMultilevel"/>
    <w:tmpl w:val="12E682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0BCA"/>
    <w:rsid w:val="00021E06"/>
    <w:rsid w:val="000350B1"/>
    <w:rsid w:val="000363E4"/>
    <w:rsid w:val="00041E0F"/>
    <w:rsid w:val="00051D84"/>
    <w:rsid w:val="00052AE6"/>
    <w:rsid w:val="000541A3"/>
    <w:rsid w:val="00056010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3AC5"/>
    <w:rsid w:val="000D4876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47748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A04"/>
    <w:rsid w:val="00172BA3"/>
    <w:rsid w:val="00176139"/>
    <w:rsid w:val="0017749A"/>
    <w:rsid w:val="00181C56"/>
    <w:rsid w:val="00182EB6"/>
    <w:rsid w:val="00183EC9"/>
    <w:rsid w:val="0019329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33D4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1F6C4F"/>
    <w:rsid w:val="00200E23"/>
    <w:rsid w:val="00200F7E"/>
    <w:rsid w:val="00202254"/>
    <w:rsid w:val="00202E22"/>
    <w:rsid w:val="0020324C"/>
    <w:rsid w:val="00204D59"/>
    <w:rsid w:val="00205189"/>
    <w:rsid w:val="00205734"/>
    <w:rsid w:val="0020752E"/>
    <w:rsid w:val="0021158B"/>
    <w:rsid w:val="0021172D"/>
    <w:rsid w:val="00213269"/>
    <w:rsid w:val="00213673"/>
    <w:rsid w:val="00227215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0836"/>
    <w:rsid w:val="00283F2D"/>
    <w:rsid w:val="00287861"/>
    <w:rsid w:val="00293670"/>
    <w:rsid w:val="002A0D11"/>
    <w:rsid w:val="002A344B"/>
    <w:rsid w:val="002A360E"/>
    <w:rsid w:val="002A73BC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27BF1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14B3"/>
    <w:rsid w:val="00392F07"/>
    <w:rsid w:val="00395409"/>
    <w:rsid w:val="00397D0F"/>
    <w:rsid w:val="003A026E"/>
    <w:rsid w:val="003A201C"/>
    <w:rsid w:val="003A2B71"/>
    <w:rsid w:val="003A2EF3"/>
    <w:rsid w:val="003A4CCB"/>
    <w:rsid w:val="003A5946"/>
    <w:rsid w:val="003B0D3A"/>
    <w:rsid w:val="003B1089"/>
    <w:rsid w:val="003B2BA8"/>
    <w:rsid w:val="003B3D15"/>
    <w:rsid w:val="003B75AC"/>
    <w:rsid w:val="003C008F"/>
    <w:rsid w:val="003C0425"/>
    <w:rsid w:val="003C4BD6"/>
    <w:rsid w:val="003C76E5"/>
    <w:rsid w:val="003C7772"/>
    <w:rsid w:val="003D0FEE"/>
    <w:rsid w:val="003D1683"/>
    <w:rsid w:val="003D1F6A"/>
    <w:rsid w:val="003E019A"/>
    <w:rsid w:val="003E0B15"/>
    <w:rsid w:val="003E0C35"/>
    <w:rsid w:val="003E17AD"/>
    <w:rsid w:val="003E329D"/>
    <w:rsid w:val="003E3524"/>
    <w:rsid w:val="003E6D15"/>
    <w:rsid w:val="003F05B5"/>
    <w:rsid w:val="003F0CB4"/>
    <w:rsid w:val="003F3CE2"/>
    <w:rsid w:val="003F3E32"/>
    <w:rsid w:val="003F5E74"/>
    <w:rsid w:val="003F61B2"/>
    <w:rsid w:val="004023FA"/>
    <w:rsid w:val="004048AB"/>
    <w:rsid w:val="00411231"/>
    <w:rsid w:val="00413EBA"/>
    <w:rsid w:val="0041535E"/>
    <w:rsid w:val="00415A74"/>
    <w:rsid w:val="004201FC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A6113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0FF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87D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D0086"/>
    <w:rsid w:val="005D139F"/>
    <w:rsid w:val="005D1D52"/>
    <w:rsid w:val="005E4184"/>
    <w:rsid w:val="005E4352"/>
    <w:rsid w:val="005E57F4"/>
    <w:rsid w:val="005E5F00"/>
    <w:rsid w:val="005E655C"/>
    <w:rsid w:val="005E66A9"/>
    <w:rsid w:val="005E6B14"/>
    <w:rsid w:val="005E723C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5970"/>
    <w:rsid w:val="00690465"/>
    <w:rsid w:val="00694416"/>
    <w:rsid w:val="0069588F"/>
    <w:rsid w:val="006A0A41"/>
    <w:rsid w:val="006A1D5B"/>
    <w:rsid w:val="006B2348"/>
    <w:rsid w:val="006B3564"/>
    <w:rsid w:val="006B6424"/>
    <w:rsid w:val="006B7F4A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19D3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203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34F"/>
    <w:rsid w:val="00801CC7"/>
    <w:rsid w:val="0080767C"/>
    <w:rsid w:val="00810E1E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6BC4"/>
    <w:rsid w:val="008570DA"/>
    <w:rsid w:val="0086055D"/>
    <w:rsid w:val="0086641A"/>
    <w:rsid w:val="008679EB"/>
    <w:rsid w:val="00867F7F"/>
    <w:rsid w:val="008720FC"/>
    <w:rsid w:val="008738D5"/>
    <w:rsid w:val="00874844"/>
    <w:rsid w:val="00876E00"/>
    <w:rsid w:val="0088140F"/>
    <w:rsid w:val="008860BF"/>
    <w:rsid w:val="0089317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26DDC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67AE"/>
    <w:rsid w:val="00977C61"/>
    <w:rsid w:val="009810C8"/>
    <w:rsid w:val="009816EB"/>
    <w:rsid w:val="00981ECF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6C4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03DB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26B4C"/>
    <w:rsid w:val="00A33CB4"/>
    <w:rsid w:val="00A344ED"/>
    <w:rsid w:val="00A3777D"/>
    <w:rsid w:val="00A37E45"/>
    <w:rsid w:val="00A40A94"/>
    <w:rsid w:val="00A4160F"/>
    <w:rsid w:val="00A43407"/>
    <w:rsid w:val="00A456FD"/>
    <w:rsid w:val="00A45C3F"/>
    <w:rsid w:val="00A47083"/>
    <w:rsid w:val="00A47428"/>
    <w:rsid w:val="00A47EEA"/>
    <w:rsid w:val="00A5046D"/>
    <w:rsid w:val="00A514B4"/>
    <w:rsid w:val="00A53DEF"/>
    <w:rsid w:val="00A55148"/>
    <w:rsid w:val="00A55FC1"/>
    <w:rsid w:val="00A60303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97E04"/>
    <w:rsid w:val="00AA0ACC"/>
    <w:rsid w:val="00AA38EB"/>
    <w:rsid w:val="00AA4660"/>
    <w:rsid w:val="00AA4FC0"/>
    <w:rsid w:val="00AA65B8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1549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678F5"/>
    <w:rsid w:val="00B7127E"/>
    <w:rsid w:val="00B76015"/>
    <w:rsid w:val="00B83704"/>
    <w:rsid w:val="00B84F13"/>
    <w:rsid w:val="00B852D6"/>
    <w:rsid w:val="00B8541A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4715A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118D"/>
    <w:rsid w:val="00C94B12"/>
    <w:rsid w:val="00C96308"/>
    <w:rsid w:val="00C97854"/>
    <w:rsid w:val="00CA17CA"/>
    <w:rsid w:val="00CA30CE"/>
    <w:rsid w:val="00CA31C9"/>
    <w:rsid w:val="00CA37A4"/>
    <w:rsid w:val="00CA3BC8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0D51"/>
    <w:rsid w:val="00D0709E"/>
    <w:rsid w:val="00D07F9F"/>
    <w:rsid w:val="00D104A5"/>
    <w:rsid w:val="00D112AC"/>
    <w:rsid w:val="00D136B9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52DDF"/>
    <w:rsid w:val="00D612E4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A2118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DEE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D0AB3"/>
    <w:rsid w:val="00ED73E4"/>
    <w:rsid w:val="00EE1247"/>
    <w:rsid w:val="00EF0128"/>
    <w:rsid w:val="00EF244B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1DAE"/>
    <w:rsid w:val="00F54176"/>
    <w:rsid w:val="00F54C8D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1A33"/>
    <w:rsid w:val="00FA641C"/>
    <w:rsid w:val="00FA67B8"/>
    <w:rsid w:val="00FB05BE"/>
    <w:rsid w:val="00FB1BD2"/>
    <w:rsid w:val="00FB27BE"/>
    <w:rsid w:val="00FB62BF"/>
    <w:rsid w:val="00FC161C"/>
    <w:rsid w:val="00FC4514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64F6CED6"/>
  <w15:docId w15:val="{D720423C-BA8A-4321-90E3-A4193F32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77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51DA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0D487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D48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D487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4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4876"/>
    <w:rPr>
      <w:b/>
      <w:bCs/>
    </w:rPr>
  </w:style>
  <w:style w:type="character" w:customStyle="1" w:styleId="xdtextbox1">
    <w:name w:val="xdtextbox1"/>
    <w:basedOn w:val="DefaultParagraphFont"/>
    <w:rsid w:val="0014774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A0B5EA9EC6AB45A98A423465D391D2" ma:contentTypeVersion="14" ma:contentTypeDescription="Create a new document." ma:contentTypeScope="" ma:versionID="e248770464eecdb4062f8dd8e67d917b">
  <xsd:schema xmlns:xsd="http://www.w3.org/2001/XMLSchema" xmlns:xs="http://www.w3.org/2001/XMLSchema" xmlns:p="http://schemas.microsoft.com/office/2006/metadata/properties" xmlns:ns1="http://schemas.microsoft.com/sharepoint/v3" xmlns:ns2="e5dafcaa-e64b-496e-8375-78d5abe56e23" xmlns:ns3="6ea8e792-4fb8-4778-8efd-a78380bc1c72" targetNamespace="http://schemas.microsoft.com/office/2006/metadata/properties" ma:root="true" ma:fieldsID="0728c428f0da3153da014f7d5e6b93a8" ns1:_="" ns2:_="" ns3:_="">
    <xsd:import namespace="http://schemas.microsoft.com/sharepoint/v3"/>
    <xsd:import namespace="e5dafcaa-e64b-496e-8375-78d5abe56e23"/>
    <xsd:import namespace="6ea8e792-4fb8-4778-8efd-a78380bc1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afcaa-e64b-496e-8375-78d5abe56e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8e792-4fb8-4778-8efd-a78380bc1c7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FFBDA-9855-45D8-9D2D-A921B8B80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dafcaa-e64b-496e-8375-78d5abe56e23"/>
    <ds:schemaRef ds:uri="6ea8e792-4fb8-4778-8efd-a78380bc1c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C5D0-DDEA-487C-BCB7-86781CF665E1}">
  <ds:schemaRefs>
    <ds:schemaRef ds:uri="http://schemas.microsoft.com/sharepoint/v3"/>
    <ds:schemaRef ds:uri="http://www.w3.org/XML/1998/namespace"/>
    <ds:schemaRef ds:uri="6ea8e792-4fb8-4778-8efd-a78380bc1c72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e5dafcaa-e64b-496e-8375-78d5abe56e2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E0BA91-9356-440C-931F-0492666A9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141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Christine Domino</cp:lastModifiedBy>
  <cp:revision>2</cp:revision>
  <cp:lastPrinted>2011-04-28T18:26:00Z</cp:lastPrinted>
  <dcterms:created xsi:type="dcterms:W3CDTF">2022-08-12T17:27:00Z</dcterms:created>
  <dcterms:modified xsi:type="dcterms:W3CDTF">2022-08-12T17:27:00Z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0x010100B4A0B5EA9EC6AB45A98A423465D391D2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