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B8CA7" w14:textId="640EC481" w:rsidR="00AA65B8" w:rsidRDefault="00B33A58" w:rsidP="00AA65B8">
      <w:bookmarkStart w:id="0" w:name="_Hlk47443853"/>
      <w:r>
        <w:rPr>
          <w:noProof/>
        </w:rPr>
        <w:drawing>
          <wp:anchor distT="0" distB="0" distL="114300" distR="114300" simplePos="0" relativeHeight="251661312" behindDoc="1" locked="0" layoutInCell="1" allowOverlap="1" wp14:anchorId="25956540" wp14:editId="4C56BC34">
            <wp:simplePos x="0" y="0"/>
            <wp:positionH relativeFrom="column">
              <wp:posOffset>-295275</wp:posOffset>
            </wp:positionH>
            <wp:positionV relativeFrom="page">
              <wp:posOffset>914400</wp:posOffset>
            </wp:positionV>
            <wp:extent cx="1377950" cy="365760"/>
            <wp:effectExtent l="0" t="0" r="0" b="0"/>
            <wp:wrapTight wrapText="bothSides">
              <wp:wrapPolygon edited="0">
                <wp:start x="0" y="0"/>
                <wp:lineTo x="0" y="20250"/>
                <wp:lineTo x="21202" y="20250"/>
                <wp:lineTo x="212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65B8">
        <w:tab/>
      </w:r>
    </w:p>
    <w:p w14:paraId="64F6CED7" w14:textId="4859595F" w:rsidR="00C86C41" w:rsidRDefault="00C86C41" w:rsidP="00790138"/>
    <w:p w14:paraId="64F6CED8" w14:textId="77777777" w:rsidR="006D2720" w:rsidRDefault="006D2720" w:rsidP="00790138"/>
    <w:p w14:paraId="6CE36518" w14:textId="77777777" w:rsidR="003B0D3A" w:rsidRDefault="003B0D3A" w:rsidP="0055265A"/>
    <w:p w14:paraId="63302ACC" w14:textId="77777777" w:rsidR="00D00D51" w:rsidRDefault="00D00D51" w:rsidP="00D00D51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</w:p>
    <w:p w14:paraId="64F6CEDC" w14:textId="77777777" w:rsidR="0055265A" w:rsidRDefault="0055265A" w:rsidP="0055265A"/>
    <w:p w14:paraId="78EFF579" w14:textId="38ACA6C0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 w:rsidR="000251FE">
        <w:rPr>
          <w:rFonts w:ascii="Times New Roman" w:hAnsi="Times New Roman"/>
          <w:sz w:val="24"/>
          <w:szCs w:val="24"/>
        </w:rPr>
      </w:r>
      <w:r w:rsidR="000251FE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3439DF01" w14:textId="19D81224" w:rsidR="00D00D51" w:rsidRDefault="00D00D51" w:rsidP="00D00D51">
      <w:r>
        <w:fldChar w:fldCharType="begin">
          <w:ffData>
            <w:name w:val="Text4"/>
            <w:enabled/>
            <w:calcOnExit w:val="0"/>
            <w:textInput>
              <w:default w:val="&lt;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&lt;Name&gt;</w:t>
      </w:r>
      <w:r>
        <w:fldChar w:fldCharType="end"/>
      </w:r>
    </w:p>
    <w:p w14:paraId="2B2CF412" w14:textId="77777777" w:rsidR="00D00D51" w:rsidRDefault="00D00D51" w:rsidP="00D00D51">
      <w:r>
        <w:fldChar w:fldCharType="begin">
          <w:ffData>
            <w:name w:val="Text5"/>
            <w:enabled/>
            <w:calcOnExit w:val="0"/>
            <w:textInput>
              <w:default w:val="&lt;Street Address or PO Box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&lt;Street Address or PO Box&gt;</w:t>
      </w:r>
      <w:r>
        <w:fldChar w:fldCharType="end"/>
      </w:r>
    </w:p>
    <w:p w14:paraId="769C0DAF" w14:textId="77777777" w:rsidR="00D00D51" w:rsidRDefault="00D00D51" w:rsidP="00D00D51">
      <w:r>
        <w:fldChar w:fldCharType="begin">
          <w:ffData>
            <w:name w:val="Text6"/>
            <w:enabled/>
            <w:calcOnExit w:val="0"/>
            <w:textInput>
              <w:default w:val="&lt;City, State, Zip&gt;"/>
            </w:textInput>
          </w:ffData>
        </w:fldChar>
      </w:r>
      <w:bookmarkStart w:id="2" w:name="Text6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2"/>
    </w:p>
    <w:p w14:paraId="62653C77" w14:textId="29D5E9BC" w:rsidR="00FA1A33" w:rsidRDefault="00FA1A33" w:rsidP="00FA1A33"/>
    <w:p w14:paraId="774420F1" w14:textId="77777777" w:rsidR="006A0A41" w:rsidRDefault="006A0A41" w:rsidP="0055265A"/>
    <w:p w14:paraId="64F6CEE1" w14:textId="0125E07E" w:rsidR="0055265A" w:rsidRPr="00840EDC" w:rsidRDefault="0055265A" w:rsidP="0055265A">
      <w:pPr>
        <w:ind w:right="548"/>
      </w:pPr>
      <w:r w:rsidRPr="00840EDC">
        <w:t>Dear</w:t>
      </w:r>
      <w:r w:rsidR="006A0A41">
        <w:t xml:space="preserve"> </w:t>
      </w:r>
      <w:r w:rsidR="00926DDC">
        <w:fldChar w:fldCharType="begin">
          <w:ffData>
            <w:name w:val="Text7"/>
            <w:enabled/>
            <w:calcOnExit w:val="0"/>
            <w:textInput>
              <w:default w:val="&lt;Member&gt;"/>
            </w:textInput>
          </w:ffData>
        </w:fldChar>
      </w:r>
      <w:bookmarkStart w:id="3" w:name="Text7"/>
      <w:r w:rsidR="00926DDC">
        <w:instrText xml:space="preserve"> FORMTEXT </w:instrText>
      </w:r>
      <w:r w:rsidR="00926DDC">
        <w:fldChar w:fldCharType="separate"/>
      </w:r>
      <w:r w:rsidR="00926DDC">
        <w:rPr>
          <w:noProof/>
        </w:rPr>
        <w:t>&lt;Member&gt;</w:t>
      </w:r>
      <w:r w:rsidR="00926DDC">
        <w:fldChar w:fldCharType="end"/>
      </w:r>
      <w:bookmarkEnd w:id="3"/>
      <w:r w:rsidRPr="00840EDC">
        <w:t>:</w:t>
      </w:r>
    </w:p>
    <w:p w14:paraId="64F6CEE2" w14:textId="77777777" w:rsidR="0055265A" w:rsidRPr="00840EDC" w:rsidRDefault="0055265A" w:rsidP="000A4FCF">
      <w:pPr>
        <w:ind w:right="548"/>
      </w:pPr>
    </w:p>
    <w:p w14:paraId="130D3CBB" w14:textId="36D10B57" w:rsidR="00F51DAE" w:rsidRDefault="00F51DAE" w:rsidP="00D00D51">
      <w:r>
        <w:t>Welcome to the UCare</w:t>
      </w:r>
      <w:r w:rsidR="00F3767D">
        <w:t xml:space="preserve"> Institutional Special Needs Plan</w:t>
      </w:r>
      <w:r>
        <w:t xml:space="preserve"> </w:t>
      </w:r>
      <w:r w:rsidR="00F3767D">
        <w:t>(ISNP)</w:t>
      </w:r>
      <w:r>
        <w:t xml:space="preserve">.  My name is </w:t>
      </w:r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&lt;Name&gt;</w:t>
      </w:r>
      <w:r>
        <w:fldChar w:fldCharType="end"/>
      </w:r>
      <w:r w:rsidR="00DF2DAE">
        <w:t xml:space="preserve"> and</w:t>
      </w:r>
      <w:r w:rsidR="005C2C3C">
        <w:t xml:space="preserve"> </w:t>
      </w:r>
      <w:r>
        <w:t>I</w:t>
      </w:r>
      <w:r w:rsidR="005C2C3C">
        <w:t xml:space="preserve"> am</w:t>
      </w:r>
      <w:r>
        <w:t xml:space="preserve"> your Care Coordinator. </w:t>
      </w:r>
      <w:r w:rsidR="005C2C3C">
        <w:t>You are eligible for Care Coordination through</w:t>
      </w:r>
      <w:r w:rsidR="00EE7EA4">
        <w:t xml:space="preserve"> the</w:t>
      </w:r>
      <w:r w:rsidR="005C2C3C">
        <w:t xml:space="preserve"> UCare ISNP.</w:t>
      </w:r>
    </w:p>
    <w:p w14:paraId="06BCB467" w14:textId="77777777" w:rsidR="00F51DAE" w:rsidRDefault="00F51DAE" w:rsidP="00D00D51"/>
    <w:p w14:paraId="14508929" w14:textId="1570BA94" w:rsidR="000B29BC" w:rsidRDefault="000B29BC" w:rsidP="000B29BC">
      <w:r>
        <w:t xml:space="preserve">I look forward to getting to know you and to assure your care needs are met. As a key member of your care team, you can expect that I will partner with you to: </w:t>
      </w:r>
    </w:p>
    <w:p w14:paraId="2C918CCC" w14:textId="72FD8283" w:rsidR="005B2AED" w:rsidRDefault="005B2AED" w:rsidP="005B2AED">
      <w:pPr>
        <w:pStyle w:val="ListParagraph"/>
        <w:numPr>
          <w:ilvl w:val="0"/>
          <w:numId w:val="5"/>
        </w:numPr>
        <w:spacing w:before="80" w:after="80"/>
        <w:contextualSpacing w:val="0"/>
      </w:pPr>
      <w:r>
        <w:t>Discuss your care needs and health goals</w:t>
      </w:r>
      <w:r w:rsidR="00DF2DAE">
        <w:t xml:space="preserve"> that are important to you</w:t>
      </w:r>
      <w:r>
        <w:t>.</w:t>
      </w:r>
    </w:p>
    <w:p w14:paraId="6E87D37A" w14:textId="61E60312" w:rsidR="00505ED0" w:rsidRDefault="00505ED0" w:rsidP="000B29BC">
      <w:pPr>
        <w:pStyle w:val="ListParagraph"/>
        <w:numPr>
          <w:ilvl w:val="0"/>
          <w:numId w:val="5"/>
        </w:numPr>
        <w:spacing w:before="80" w:after="80"/>
        <w:contextualSpacing w:val="0"/>
      </w:pPr>
      <w:r>
        <w:t>Complete a Health Risk Assessment and create an Individu</w:t>
      </w:r>
      <w:r w:rsidR="00B267CE">
        <w:t>a</w:t>
      </w:r>
      <w:r>
        <w:t>lized Plan of Care</w:t>
      </w:r>
    </w:p>
    <w:p w14:paraId="7158D612" w14:textId="14AC43AF" w:rsidR="00595DB4" w:rsidRDefault="005C2C3C" w:rsidP="000B29BC">
      <w:pPr>
        <w:pStyle w:val="ListParagraph"/>
        <w:numPr>
          <w:ilvl w:val="0"/>
          <w:numId w:val="5"/>
        </w:numPr>
        <w:spacing w:before="80" w:after="80"/>
        <w:contextualSpacing w:val="0"/>
      </w:pPr>
      <w:r>
        <w:t>W</w:t>
      </w:r>
      <w:r w:rsidR="00595DB4">
        <w:t>ork</w:t>
      </w:r>
      <w:r w:rsidRPr="008F64C1">
        <w:t xml:space="preserve"> </w:t>
      </w:r>
      <w:r w:rsidR="00232DCA" w:rsidRPr="008F64C1">
        <w:t xml:space="preserve">closely </w:t>
      </w:r>
      <w:r w:rsidR="00595DB4">
        <w:t xml:space="preserve">with your facility to ensure </w:t>
      </w:r>
      <w:r w:rsidR="005B2AED">
        <w:t xml:space="preserve">we are </w:t>
      </w:r>
      <w:r w:rsidR="00DF2DAE">
        <w:t xml:space="preserve">meeting and </w:t>
      </w:r>
      <w:r w:rsidR="005B2AED">
        <w:t xml:space="preserve">proactively anticipating </w:t>
      </w:r>
      <w:r w:rsidR="00595DB4">
        <w:t>your care needs</w:t>
      </w:r>
      <w:r w:rsidR="005B2AED">
        <w:t>.</w:t>
      </w:r>
      <w:r w:rsidR="00595DB4">
        <w:t xml:space="preserve"> </w:t>
      </w:r>
    </w:p>
    <w:p w14:paraId="7AF4168B" w14:textId="3C70DB3E" w:rsidR="000F47B7" w:rsidRDefault="00861692" w:rsidP="000A3702">
      <w:pPr>
        <w:pStyle w:val="ListParagraph"/>
        <w:numPr>
          <w:ilvl w:val="0"/>
          <w:numId w:val="5"/>
        </w:numPr>
        <w:spacing w:before="80" w:after="80"/>
        <w:contextualSpacing w:val="0"/>
      </w:pPr>
      <w:r>
        <w:t xml:space="preserve">Advocate </w:t>
      </w:r>
      <w:r w:rsidR="00232DCA">
        <w:t xml:space="preserve">for </w:t>
      </w:r>
      <w:r>
        <w:t xml:space="preserve">and support </w:t>
      </w:r>
      <w:r w:rsidR="00232DCA">
        <w:t>you</w:t>
      </w:r>
      <w:r w:rsidR="005B2AED" w:rsidRPr="005B2AED">
        <w:t xml:space="preserve"> </w:t>
      </w:r>
      <w:r w:rsidR="005B2AED">
        <w:t>when there are changes in your health or need to undergo any care transitions.</w:t>
      </w:r>
      <w:r w:rsidR="00232DCA">
        <w:t xml:space="preserve"> </w:t>
      </w:r>
    </w:p>
    <w:p w14:paraId="5177A081" w14:textId="77777777" w:rsidR="00DF2DAE" w:rsidRDefault="00DF2DAE" w:rsidP="005B2AED"/>
    <w:p w14:paraId="511D5C87" w14:textId="105310A1" w:rsidR="005B2AED" w:rsidRDefault="00EE7EA4" w:rsidP="005B2AED">
      <w:r>
        <w:t xml:space="preserve">I will call you soon to schedule a time </w:t>
      </w:r>
      <w:r w:rsidR="005B2AED">
        <w:t xml:space="preserve">to get acquainted and initiate the Health Risk Assessment. If you need to reach me before then, please call me </w:t>
      </w:r>
      <w:r w:rsidR="005B2AED">
        <w:fldChar w:fldCharType="begin">
          <w:ffData>
            <w:name w:val="Text3"/>
            <w:enabled/>
            <w:calcOnExit w:val="0"/>
            <w:textInput>
              <w:default w:val="&lt;Phone&gt;"/>
            </w:textInput>
          </w:ffData>
        </w:fldChar>
      </w:r>
      <w:r w:rsidR="005B2AED">
        <w:instrText xml:space="preserve"> FORMTEXT </w:instrText>
      </w:r>
      <w:r w:rsidR="005B2AED">
        <w:fldChar w:fldCharType="separate"/>
      </w:r>
      <w:r w:rsidR="005B2AED">
        <w:rPr>
          <w:noProof/>
        </w:rPr>
        <w:t>&lt;Phone&gt;</w:t>
      </w:r>
      <w:r w:rsidR="005B2AED">
        <w:fldChar w:fldCharType="end"/>
      </w:r>
      <w:r w:rsidR="005B2AED">
        <w:t xml:space="preserve"> or email me at </w:t>
      </w:r>
      <w:r w:rsidR="005B2AED"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 w:rsidR="005B2AED">
        <w:instrText xml:space="preserve"> FORMTEXT </w:instrText>
      </w:r>
      <w:r w:rsidR="005B2AED">
        <w:fldChar w:fldCharType="separate"/>
      </w:r>
      <w:r w:rsidR="005B2AED">
        <w:rPr>
          <w:noProof/>
        </w:rPr>
        <w:t>&lt;Email&gt;</w:t>
      </w:r>
      <w:r w:rsidR="005B2AED">
        <w:fldChar w:fldCharType="end"/>
      </w:r>
      <w:r w:rsidR="005B2AED">
        <w:t>.  If you reach my voicemail, please leave a message and your phone number and I’ll return your call soon. If you are hearing impaired, please call the Minnesota Relay at 711 or 1-877-627-3848 (speech-to-speech relay service).</w:t>
      </w:r>
    </w:p>
    <w:p w14:paraId="77AB8EE5" w14:textId="6961614A" w:rsidR="0086055D" w:rsidRDefault="0086055D" w:rsidP="0055265A">
      <w:pPr>
        <w:ind w:right="548"/>
      </w:pPr>
    </w:p>
    <w:p w14:paraId="64F6CEEC" w14:textId="77777777" w:rsidR="0055265A" w:rsidRPr="00840EDC" w:rsidRDefault="0055265A" w:rsidP="0055265A">
      <w:pPr>
        <w:ind w:right="548"/>
      </w:pPr>
      <w:r w:rsidRPr="00840EDC">
        <w:t>I look forward to speaking with you soon.</w:t>
      </w:r>
    </w:p>
    <w:p w14:paraId="64F6CEED" w14:textId="77777777" w:rsidR="0055265A" w:rsidRPr="00840EDC" w:rsidRDefault="0055265A" w:rsidP="000A4FCF">
      <w:pPr>
        <w:ind w:right="548"/>
      </w:pPr>
    </w:p>
    <w:p w14:paraId="64F6CEEE" w14:textId="77777777" w:rsidR="0055265A" w:rsidRDefault="0055265A" w:rsidP="0055265A">
      <w:pPr>
        <w:ind w:right="548"/>
      </w:pPr>
      <w:r w:rsidRPr="00840EDC">
        <w:t>Sincerely,</w:t>
      </w:r>
    </w:p>
    <w:p w14:paraId="6606BFD0" w14:textId="77777777" w:rsidR="00B11549" w:rsidRDefault="00B11549" w:rsidP="00D136B9"/>
    <w:bookmarkStart w:id="4" w:name="_Hlk47508271"/>
    <w:p w14:paraId="6B86D041" w14:textId="4B2C8491" w:rsidR="0019329A" w:rsidRDefault="00D00D51" w:rsidP="00D136B9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&lt;Name, Credentials&gt;</w:t>
      </w:r>
      <w:r>
        <w:fldChar w:fldCharType="end"/>
      </w:r>
    </w:p>
    <w:p w14:paraId="14E09D12" w14:textId="71682069" w:rsidR="00D136B9" w:rsidRDefault="005C2C3C" w:rsidP="00D136B9">
      <w:r>
        <w:fldChar w:fldCharType="begin">
          <w:ffData>
            <w:name w:val="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r w:rsidR="00B11549">
        <w:tab/>
      </w:r>
    </w:p>
    <w:p w14:paraId="58A7EFB6" w14:textId="780BF067" w:rsidR="005C2C3C" w:rsidRDefault="005C2C3C" w:rsidP="00A3777D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</w:instrText>
      </w:r>
      <w:bookmarkStart w:id="5" w:name="Text10"/>
      <w:r>
        <w:instrText xml:space="preserve">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5"/>
    </w:p>
    <w:p w14:paraId="32AD37CB" w14:textId="7D12A89C" w:rsidR="00A3777D" w:rsidRDefault="00A3777D" w:rsidP="00A3777D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&lt;Phone&gt;</w:t>
      </w:r>
      <w:r>
        <w:fldChar w:fldCharType="end"/>
      </w:r>
    </w:p>
    <w:p w14:paraId="3856B152" w14:textId="02A85377" w:rsidR="00B8541A" w:rsidRDefault="00A3777D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&lt;Email&gt;</w:t>
      </w:r>
      <w:r>
        <w:fldChar w:fldCharType="end"/>
      </w:r>
      <w:bookmarkEnd w:id="0"/>
      <w:bookmarkEnd w:id="4"/>
    </w:p>
    <w:p w14:paraId="64F6CEF6" w14:textId="72697F06" w:rsidR="0055265A" w:rsidRDefault="0055265A" w:rsidP="0055265A"/>
    <w:p w14:paraId="573A6AE2" w14:textId="51895F86" w:rsidR="00E6436C" w:rsidRDefault="00147B3F" w:rsidP="0055265A">
      <w:r>
        <w:rPr>
          <w:rStyle w:val="xdtextbox1"/>
          <w:rFonts w:ascii="Verdana" w:hAnsi="Verdana"/>
          <w:sz w:val="20"/>
          <w:szCs w:val="20"/>
        </w:rPr>
        <w:t>Y0120_2459_10021_092020_C</w:t>
      </w:r>
      <w:r w:rsidR="00E6436C">
        <w:tab/>
      </w:r>
      <w:r w:rsidR="00E6436C">
        <w:tab/>
      </w:r>
      <w:r w:rsidR="00E6436C">
        <w:tab/>
      </w:r>
      <w:r w:rsidR="00E6436C">
        <w:tab/>
      </w:r>
      <w:r w:rsidR="00E6436C">
        <w:tab/>
      </w:r>
      <w:r w:rsidR="00E6436C">
        <w:tab/>
      </w:r>
      <w:r w:rsidR="00E6436C" w:rsidRPr="00E6436C">
        <w:rPr>
          <w:sz w:val="16"/>
          <w:szCs w:val="16"/>
        </w:rPr>
        <w:t>U10021 (09/2020)</w:t>
      </w:r>
    </w:p>
    <w:p w14:paraId="6043F7D2" w14:textId="77777777" w:rsidR="00E6436C" w:rsidRDefault="00E6436C" w:rsidP="0055265A"/>
    <w:p w14:paraId="3EE1A7E7" w14:textId="77777777" w:rsidR="000C6C61" w:rsidRDefault="000C6C61" w:rsidP="0055265A"/>
    <w:p w14:paraId="1489C0AE" w14:textId="0F98451A" w:rsidR="000C6C61" w:rsidRDefault="000C6C61" w:rsidP="0055265A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5520E764" wp14:editId="5F9FBE00">
            <wp:simplePos x="0" y="0"/>
            <wp:positionH relativeFrom="page">
              <wp:align>left</wp:align>
            </wp:positionH>
            <wp:positionV relativeFrom="margin">
              <wp:posOffset>-907084</wp:posOffset>
            </wp:positionV>
            <wp:extent cx="7772400" cy="9747504"/>
            <wp:effectExtent l="0" t="0" r="0" b="635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1502D" w14:textId="77777777" w:rsidR="000C6C61" w:rsidRDefault="000C6C61" w:rsidP="0055265A"/>
    <w:p w14:paraId="2674DE74" w14:textId="77777777" w:rsidR="000C6C61" w:rsidRDefault="000C6C61" w:rsidP="0055265A"/>
    <w:p w14:paraId="0B8183EA" w14:textId="77777777" w:rsidR="000C6C61" w:rsidRDefault="000C6C61" w:rsidP="0055265A"/>
    <w:p w14:paraId="75CA77C9" w14:textId="77777777" w:rsidR="000C6C61" w:rsidRDefault="000C6C61" w:rsidP="0055265A"/>
    <w:p w14:paraId="0C01006C" w14:textId="02AE5A4A" w:rsidR="000C6C61" w:rsidRDefault="000C6C61" w:rsidP="0055265A">
      <w:pPr>
        <w:sectPr w:rsidR="000C6C61" w:rsidSect="00B11549">
          <w:pgSz w:w="12240" w:h="15840" w:code="1"/>
          <w:pgMar w:top="1440" w:right="1440" w:bottom="1440" w:left="1440" w:header="446" w:footer="449" w:gutter="0"/>
          <w:cols w:space="720"/>
          <w:titlePg/>
          <w:docGrid w:linePitch="360"/>
        </w:sectPr>
      </w:pPr>
    </w:p>
    <w:p w14:paraId="1F6F0DDF" w14:textId="7D6DCB42" w:rsidR="000C6C61" w:rsidRDefault="000C6C61">
      <w:pPr>
        <w:rPr>
          <w:noProof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6073A44A" wp14:editId="5E9136F5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D7343" w14:textId="77777777" w:rsidR="000C6C61" w:rsidRDefault="000C6C61">
      <w:pPr>
        <w:rPr>
          <w:noProof/>
        </w:rPr>
      </w:pPr>
    </w:p>
    <w:p w14:paraId="6DCFA0B0" w14:textId="0E2CB21C" w:rsidR="000C6C61" w:rsidRDefault="000C6C61">
      <w:pPr>
        <w:rPr>
          <w:noProof/>
        </w:rPr>
      </w:pPr>
    </w:p>
    <w:p w14:paraId="775B3519" w14:textId="385058DC" w:rsidR="00E6436C" w:rsidRDefault="00E6436C"/>
    <w:p w14:paraId="0110F43A" w14:textId="77777777" w:rsidR="00E6436C" w:rsidRDefault="00E6436C"/>
    <w:p w14:paraId="0275F72B" w14:textId="77777777" w:rsidR="00E6436C" w:rsidRDefault="00E6436C">
      <w:r>
        <w:br w:type="page"/>
      </w:r>
    </w:p>
    <w:p w14:paraId="0297D28A" w14:textId="4F166189" w:rsidR="00E6436C" w:rsidRDefault="000C6C61"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28A89A6A" wp14:editId="7B100F86">
            <wp:simplePos x="0" y="0"/>
            <wp:positionH relativeFrom="margin">
              <wp:posOffset>-599846</wp:posOffset>
            </wp:positionH>
            <wp:positionV relativeFrom="page">
              <wp:posOffset>7315</wp:posOffset>
            </wp:positionV>
            <wp:extent cx="7050024" cy="10058400"/>
            <wp:effectExtent l="0" t="0" r="0" b="0"/>
            <wp:wrapNone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44D59" w14:textId="0D9E4670" w:rsidR="00E6436C" w:rsidRDefault="00E6436C" w:rsidP="0055265A"/>
    <w:p w14:paraId="795F248C" w14:textId="00902A57" w:rsidR="00E6436C" w:rsidRDefault="00E6436C" w:rsidP="0055265A"/>
    <w:p w14:paraId="35B4EAB4" w14:textId="0E10367E" w:rsidR="000C6C61" w:rsidRDefault="000C6C61" w:rsidP="0055265A"/>
    <w:p w14:paraId="1F0733B3" w14:textId="72572F25" w:rsidR="000C6C61" w:rsidRDefault="000C6C61">
      <w:r>
        <w:br w:type="page"/>
      </w:r>
    </w:p>
    <w:p w14:paraId="15B88579" w14:textId="62E51D24" w:rsidR="000C6C61" w:rsidRDefault="000C6C61" w:rsidP="0055265A"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0A9BD209" wp14:editId="5FABDC23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6C61" w:rsidSect="00B11549">
      <w:pgSz w:w="12240" w:h="15840" w:code="1"/>
      <w:pgMar w:top="1440" w:right="1440" w:bottom="1440" w:left="1440" w:header="446" w:footer="44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39B72" w14:textId="77777777" w:rsidR="00C04AF3" w:rsidRDefault="00C04AF3">
      <w:r>
        <w:separator/>
      </w:r>
    </w:p>
  </w:endnote>
  <w:endnote w:type="continuationSeparator" w:id="0">
    <w:p w14:paraId="302491AA" w14:textId="77777777" w:rsidR="00C04AF3" w:rsidRDefault="00C04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E7F2E" w14:textId="77777777" w:rsidR="00C04AF3" w:rsidRDefault="00C04AF3">
      <w:r>
        <w:separator/>
      </w:r>
    </w:p>
  </w:footnote>
  <w:footnote w:type="continuationSeparator" w:id="0">
    <w:p w14:paraId="3F670D11" w14:textId="77777777" w:rsidR="00C04AF3" w:rsidRDefault="00C04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40B6"/>
    <w:multiLevelType w:val="hybridMultilevel"/>
    <w:tmpl w:val="7EC497A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B2724"/>
    <w:multiLevelType w:val="hybridMultilevel"/>
    <w:tmpl w:val="65F6F69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D1E82"/>
    <w:multiLevelType w:val="hybridMultilevel"/>
    <w:tmpl w:val="F18E5C3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B6022A"/>
    <w:multiLevelType w:val="hybridMultilevel"/>
    <w:tmpl w:val="12E682E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59610E"/>
    <w:multiLevelType w:val="hybridMultilevel"/>
    <w:tmpl w:val="F246F69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159178">
    <w:abstractNumId w:val="2"/>
  </w:num>
  <w:num w:numId="2" w16cid:durableId="696544374">
    <w:abstractNumId w:val="3"/>
  </w:num>
  <w:num w:numId="3" w16cid:durableId="398209734">
    <w:abstractNumId w:val="0"/>
  </w:num>
  <w:num w:numId="4" w16cid:durableId="1772578471">
    <w:abstractNumId w:val="1"/>
  </w:num>
  <w:num w:numId="5" w16cid:durableId="1133328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12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A74"/>
    <w:rsid w:val="00000EE8"/>
    <w:rsid w:val="00001867"/>
    <w:rsid w:val="000029DC"/>
    <w:rsid w:val="00003A37"/>
    <w:rsid w:val="00004890"/>
    <w:rsid w:val="00006806"/>
    <w:rsid w:val="0001132B"/>
    <w:rsid w:val="000177B4"/>
    <w:rsid w:val="00020BCA"/>
    <w:rsid w:val="00021E06"/>
    <w:rsid w:val="000251FE"/>
    <w:rsid w:val="000350B1"/>
    <w:rsid w:val="000363E4"/>
    <w:rsid w:val="00041E0F"/>
    <w:rsid w:val="00051D84"/>
    <w:rsid w:val="00052AE6"/>
    <w:rsid w:val="000541A3"/>
    <w:rsid w:val="00056010"/>
    <w:rsid w:val="000571A8"/>
    <w:rsid w:val="000602D4"/>
    <w:rsid w:val="00060439"/>
    <w:rsid w:val="00064C56"/>
    <w:rsid w:val="00065802"/>
    <w:rsid w:val="00066825"/>
    <w:rsid w:val="00073C83"/>
    <w:rsid w:val="000746B7"/>
    <w:rsid w:val="0008348E"/>
    <w:rsid w:val="00083D80"/>
    <w:rsid w:val="00085A43"/>
    <w:rsid w:val="00087C1E"/>
    <w:rsid w:val="0009450F"/>
    <w:rsid w:val="000A05DF"/>
    <w:rsid w:val="000A3702"/>
    <w:rsid w:val="000A3889"/>
    <w:rsid w:val="000A4FCF"/>
    <w:rsid w:val="000A5C0A"/>
    <w:rsid w:val="000A6479"/>
    <w:rsid w:val="000B11E6"/>
    <w:rsid w:val="000B29BC"/>
    <w:rsid w:val="000B5A62"/>
    <w:rsid w:val="000C01CB"/>
    <w:rsid w:val="000C1422"/>
    <w:rsid w:val="000C329C"/>
    <w:rsid w:val="000C32C9"/>
    <w:rsid w:val="000C407C"/>
    <w:rsid w:val="000C5A25"/>
    <w:rsid w:val="000C6C61"/>
    <w:rsid w:val="000C78AC"/>
    <w:rsid w:val="000D50A0"/>
    <w:rsid w:val="000E68F5"/>
    <w:rsid w:val="000F47B7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2F9D"/>
    <w:rsid w:val="00123B61"/>
    <w:rsid w:val="001247B3"/>
    <w:rsid w:val="00133AF1"/>
    <w:rsid w:val="00137E99"/>
    <w:rsid w:val="001402FA"/>
    <w:rsid w:val="00144F23"/>
    <w:rsid w:val="00147B3F"/>
    <w:rsid w:val="001514B3"/>
    <w:rsid w:val="0015155A"/>
    <w:rsid w:val="00151F3A"/>
    <w:rsid w:val="00152A61"/>
    <w:rsid w:val="001559E2"/>
    <w:rsid w:val="00157433"/>
    <w:rsid w:val="001605E9"/>
    <w:rsid w:val="00161197"/>
    <w:rsid w:val="00161553"/>
    <w:rsid w:val="0016166D"/>
    <w:rsid w:val="001634DD"/>
    <w:rsid w:val="00163801"/>
    <w:rsid w:val="001645DA"/>
    <w:rsid w:val="00172A04"/>
    <w:rsid w:val="00172BA3"/>
    <w:rsid w:val="00176139"/>
    <w:rsid w:val="0017749A"/>
    <w:rsid w:val="00181C56"/>
    <w:rsid w:val="00182EB6"/>
    <w:rsid w:val="00183EC9"/>
    <w:rsid w:val="0019329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33D4"/>
    <w:rsid w:val="001D5329"/>
    <w:rsid w:val="001D7DB9"/>
    <w:rsid w:val="001E0ACB"/>
    <w:rsid w:val="001E1877"/>
    <w:rsid w:val="001E37DB"/>
    <w:rsid w:val="001E4395"/>
    <w:rsid w:val="001E4ADE"/>
    <w:rsid w:val="001E4C89"/>
    <w:rsid w:val="001E67DA"/>
    <w:rsid w:val="001F1076"/>
    <w:rsid w:val="001F33ED"/>
    <w:rsid w:val="001F5B25"/>
    <w:rsid w:val="00200BB6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7215"/>
    <w:rsid w:val="00232DCA"/>
    <w:rsid w:val="002357E7"/>
    <w:rsid w:val="00243863"/>
    <w:rsid w:val="00243DC3"/>
    <w:rsid w:val="00246D68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A73BC"/>
    <w:rsid w:val="002B0616"/>
    <w:rsid w:val="002B47AF"/>
    <w:rsid w:val="002C389D"/>
    <w:rsid w:val="002C52D1"/>
    <w:rsid w:val="002C685A"/>
    <w:rsid w:val="002D1DAB"/>
    <w:rsid w:val="002D2000"/>
    <w:rsid w:val="002D2EDB"/>
    <w:rsid w:val="002D7045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49C3"/>
    <w:rsid w:val="003171A2"/>
    <w:rsid w:val="00321B9A"/>
    <w:rsid w:val="00322971"/>
    <w:rsid w:val="0032518F"/>
    <w:rsid w:val="003252EE"/>
    <w:rsid w:val="003255D4"/>
    <w:rsid w:val="00327BF1"/>
    <w:rsid w:val="0033012F"/>
    <w:rsid w:val="0033244A"/>
    <w:rsid w:val="003375EC"/>
    <w:rsid w:val="0034004B"/>
    <w:rsid w:val="00340F08"/>
    <w:rsid w:val="00344187"/>
    <w:rsid w:val="003449F6"/>
    <w:rsid w:val="00344CD3"/>
    <w:rsid w:val="00346062"/>
    <w:rsid w:val="00352023"/>
    <w:rsid w:val="00352475"/>
    <w:rsid w:val="00353494"/>
    <w:rsid w:val="00355429"/>
    <w:rsid w:val="00364182"/>
    <w:rsid w:val="003657CD"/>
    <w:rsid w:val="00370B89"/>
    <w:rsid w:val="00370E5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0D3A"/>
    <w:rsid w:val="003B1089"/>
    <w:rsid w:val="003B2BA8"/>
    <w:rsid w:val="003B3D15"/>
    <w:rsid w:val="003B75AC"/>
    <w:rsid w:val="003C008F"/>
    <w:rsid w:val="003C4BD6"/>
    <w:rsid w:val="003C76E5"/>
    <w:rsid w:val="003C7772"/>
    <w:rsid w:val="003D0FEE"/>
    <w:rsid w:val="003D1683"/>
    <w:rsid w:val="003D1F6A"/>
    <w:rsid w:val="003E019A"/>
    <w:rsid w:val="003E0B15"/>
    <w:rsid w:val="003E0C35"/>
    <w:rsid w:val="003E17AD"/>
    <w:rsid w:val="003E329D"/>
    <w:rsid w:val="003E3524"/>
    <w:rsid w:val="003E6D15"/>
    <w:rsid w:val="003F05B5"/>
    <w:rsid w:val="003F0CB4"/>
    <w:rsid w:val="003F3CE2"/>
    <w:rsid w:val="003F3E32"/>
    <w:rsid w:val="003F5E74"/>
    <w:rsid w:val="003F61B2"/>
    <w:rsid w:val="004023FA"/>
    <w:rsid w:val="004048AB"/>
    <w:rsid w:val="00411231"/>
    <w:rsid w:val="00413EBA"/>
    <w:rsid w:val="00415A74"/>
    <w:rsid w:val="004201FC"/>
    <w:rsid w:val="00424C3C"/>
    <w:rsid w:val="0042513D"/>
    <w:rsid w:val="00427ACA"/>
    <w:rsid w:val="004324C6"/>
    <w:rsid w:val="004346F5"/>
    <w:rsid w:val="0043499C"/>
    <w:rsid w:val="00434CD3"/>
    <w:rsid w:val="004353C4"/>
    <w:rsid w:val="004366EE"/>
    <w:rsid w:val="00437AFA"/>
    <w:rsid w:val="00441FEC"/>
    <w:rsid w:val="00443E42"/>
    <w:rsid w:val="0044488F"/>
    <w:rsid w:val="0044596B"/>
    <w:rsid w:val="00450720"/>
    <w:rsid w:val="0045321E"/>
    <w:rsid w:val="00461E70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A202E"/>
    <w:rsid w:val="004A6113"/>
    <w:rsid w:val="004B1139"/>
    <w:rsid w:val="004B262F"/>
    <w:rsid w:val="004B3339"/>
    <w:rsid w:val="004D01D6"/>
    <w:rsid w:val="004D1AEE"/>
    <w:rsid w:val="004D26D2"/>
    <w:rsid w:val="004E0D3F"/>
    <w:rsid w:val="004E2B0E"/>
    <w:rsid w:val="004E57E7"/>
    <w:rsid w:val="004E79F7"/>
    <w:rsid w:val="004F4A69"/>
    <w:rsid w:val="004F5008"/>
    <w:rsid w:val="0050000F"/>
    <w:rsid w:val="005047B7"/>
    <w:rsid w:val="00505ED0"/>
    <w:rsid w:val="00510C54"/>
    <w:rsid w:val="00511678"/>
    <w:rsid w:val="0052184A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265A"/>
    <w:rsid w:val="00553713"/>
    <w:rsid w:val="00555148"/>
    <w:rsid w:val="00560037"/>
    <w:rsid w:val="00563BEA"/>
    <w:rsid w:val="0056577C"/>
    <w:rsid w:val="00565AE0"/>
    <w:rsid w:val="005663BE"/>
    <w:rsid w:val="005667C2"/>
    <w:rsid w:val="005709EB"/>
    <w:rsid w:val="00572690"/>
    <w:rsid w:val="00572BCA"/>
    <w:rsid w:val="00572D62"/>
    <w:rsid w:val="00575CBC"/>
    <w:rsid w:val="00582737"/>
    <w:rsid w:val="00582752"/>
    <w:rsid w:val="00582D32"/>
    <w:rsid w:val="005845E5"/>
    <w:rsid w:val="0058798E"/>
    <w:rsid w:val="005879EE"/>
    <w:rsid w:val="00587A20"/>
    <w:rsid w:val="005925F1"/>
    <w:rsid w:val="00592C02"/>
    <w:rsid w:val="00595DB4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2AED"/>
    <w:rsid w:val="005B34DB"/>
    <w:rsid w:val="005B3788"/>
    <w:rsid w:val="005B6D27"/>
    <w:rsid w:val="005C2C3C"/>
    <w:rsid w:val="005C336B"/>
    <w:rsid w:val="005C3AE5"/>
    <w:rsid w:val="005D0086"/>
    <w:rsid w:val="005D139F"/>
    <w:rsid w:val="005D1D52"/>
    <w:rsid w:val="005D7A86"/>
    <w:rsid w:val="005E4184"/>
    <w:rsid w:val="005E4352"/>
    <w:rsid w:val="005E57F4"/>
    <w:rsid w:val="005E5F00"/>
    <w:rsid w:val="005E655C"/>
    <w:rsid w:val="005E66A9"/>
    <w:rsid w:val="005E6B14"/>
    <w:rsid w:val="005E75E2"/>
    <w:rsid w:val="005F0AD8"/>
    <w:rsid w:val="005F222D"/>
    <w:rsid w:val="005F2F53"/>
    <w:rsid w:val="005F34BF"/>
    <w:rsid w:val="005F62CE"/>
    <w:rsid w:val="00600517"/>
    <w:rsid w:val="006009E3"/>
    <w:rsid w:val="006027E1"/>
    <w:rsid w:val="00603C65"/>
    <w:rsid w:val="00605694"/>
    <w:rsid w:val="006058AA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6B9F"/>
    <w:rsid w:val="00627556"/>
    <w:rsid w:val="0063007C"/>
    <w:rsid w:val="006300E3"/>
    <w:rsid w:val="00636996"/>
    <w:rsid w:val="00644617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75970"/>
    <w:rsid w:val="00690465"/>
    <w:rsid w:val="00694416"/>
    <w:rsid w:val="0069588F"/>
    <w:rsid w:val="006A0A41"/>
    <w:rsid w:val="006A1D5B"/>
    <w:rsid w:val="006B2348"/>
    <w:rsid w:val="006B3564"/>
    <w:rsid w:val="006B3C29"/>
    <w:rsid w:val="006B6424"/>
    <w:rsid w:val="006C2B4E"/>
    <w:rsid w:val="006C7008"/>
    <w:rsid w:val="006C7A6C"/>
    <w:rsid w:val="006D03A5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B15"/>
    <w:rsid w:val="00755E0A"/>
    <w:rsid w:val="0075609A"/>
    <w:rsid w:val="00760870"/>
    <w:rsid w:val="00761048"/>
    <w:rsid w:val="00774486"/>
    <w:rsid w:val="00775B1B"/>
    <w:rsid w:val="007776C8"/>
    <w:rsid w:val="00780493"/>
    <w:rsid w:val="00780A46"/>
    <w:rsid w:val="00783E25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203E"/>
    <w:rsid w:val="007A5ADB"/>
    <w:rsid w:val="007C19EF"/>
    <w:rsid w:val="007C3333"/>
    <w:rsid w:val="007D0537"/>
    <w:rsid w:val="007D1365"/>
    <w:rsid w:val="007D3019"/>
    <w:rsid w:val="007D4A82"/>
    <w:rsid w:val="007D6A58"/>
    <w:rsid w:val="007D7075"/>
    <w:rsid w:val="007F042C"/>
    <w:rsid w:val="007F238A"/>
    <w:rsid w:val="007F2993"/>
    <w:rsid w:val="007F383E"/>
    <w:rsid w:val="007F3FEC"/>
    <w:rsid w:val="007F5F17"/>
    <w:rsid w:val="00801CC7"/>
    <w:rsid w:val="0080767C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6C1C"/>
    <w:rsid w:val="008429B1"/>
    <w:rsid w:val="00843C3F"/>
    <w:rsid w:val="008447D3"/>
    <w:rsid w:val="008456FB"/>
    <w:rsid w:val="00855110"/>
    <w:rsid w:val="008570DA"/>
    <w:rsid w:val="0086055D"/>
    <w:rsid w:val="00861692"/>
    <w:rsid w:val="0086641A"/>
    <w:rsid w:val="008679EB"/>
    <w:rsid w:val="00867F7F"/>
    <w:rsid w:val="008720FC"/>
    <w:rsid w:val="008738D5"/>
    <w:rsid w:val="00874844"/>
    <w:rsid w:val="00876E00"/>
    <w:rsid w:val="0088140F"/>
    <w:rsid w:val="008860BF"/>
    <w:rsid w:val="008A2C84"/>
    <w:rsid w:val="008A5EDB"/>
    <w:rsid w:val="008A678F"/>
    <w:rsid w:val="008A690A"/>
    <w:rsid w:val="008B0F26"/>
    <w:rsid w:val="008B4B70"/>
    <w:rsid w:val="008C1F5D"/>
    <w:rsid w:val="008D0D46"/>
    <w:rsid w:val="008D311F"/>
    <w:rsid w:val="008D664C"/>
    <w:rsid w:val="008E4A54"/>
    <w:rsid w:val="008E5427"/>
    <w:rsid w:val="008F3E7D"/>
    <w:rsid w:val="008F444D"/>
    <w:rsid w:val="008F64C1"/>
    <w:rsid w:val="008F69AE"/>
    <w:rsid w:val="009020A8"/>
    <w:rsid w:val="00903886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65CD"/>
    <w:rsid w:val="00926DDC"/>
    <w:rsid w:val="00933A2B"/>
    <w:rsid w:val="00936591"/>
    <w:rsid w:val="00951151"/>
    <w:rsid w:val="0095245F"/>
    <w:rsid w:val="00954262"/>
    <w:rsid w:val="00956BD1"/>
    <w:rsid w:val="00960D85"/>
    <w:rsid w:val="00962084"/>
    <w:rsid w:val="00963223"/>
    <w:rsid w:val="00963848"/>
    <w:rsid w:val="00967BA0"/>
    <w:rsid w:val="009704D8"/>
    <w:rsid w:val="00972822"/>
    <w:rsid w:val="00974101"/>
    <w:rsid w:val="0097660C"/>
    <w:rsid w:val="009767AE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6C44"/>
    <w:rsid w:val="009C0313"/>
    <w:rsid w:val="009C1B6A"/>
    <w:rsid w:val="009D0EE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268B"/>
    <w:rsid w:val="00A0520A"/>
    <w:rsid w:val="00A10407"/>
    <w:rsid w:val="00A16C08"/>
    <w:rsid w:val="00A1729F"/>
    <w:rsid w:val="00A20BE4"/>
    <w:rsid w:val="00A221F2"/>
    <w:rsid w:val="00A2329D"/>
    <w:rsid w:val="00A2483B"/>
    <w:rsid w:val="00A26B4C"/>
    <w:rsid w:val="00A33CB4"/>
    <w:rsid w:val="00A344ED"/>
    <w:rsid w:val="00A3777D"/>
    <w:rsid w:val="00A37E45"/>
    <w:rsid w:val="00A40A94"/>
    <w:rsid w:val="00A4160F"/>
    <w:rsid w:val="00A43407"/>
    <w:rsid w:val="00A456FD"/>
    <w:rsid w:val="00A45C3F"/>
    <w:rsid w:val="00A47083"/>
    <w:rsid w:val="00A47428"/>
    <w:rsid w:val="00A47EEA"/>
    <w:rsid w:val="00A5046D"/>
    <w:rsid w:val="00A514B4"/>
    <w:rsid w:val="00A53DEF"/>
    <w:rsid w:val="00A55148"/>
    <w:rsid w:val="00A55FC1"/>
    <w:rsid w:val="00A60303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67BA"/>
    <w:rsid w:val="00A97E04"/>
    <w:rsid w:val="00AA0ACC"/>
    <w:rsid w:val="00AA38EB"/>
    <w:rsid w:val="00AA4660"/>
    <w:rsid w:val="00AA4FC0"/>
    <w:rsid w:val="00AA65B8"/>
    <w:rsid w:val="00AB103A"/>
    <w:rsid w:val="00AB286E"/>
    <w:rsid w:val="00AB2A8B"/>
    <w:rsid w:val="00AB55EE"/>
    <w:rsid w:val="00AB70D1"/>
    <w:rsid w:val="00AB70FC"/>
    <w:rsid w:val="00AB7B03"/>
    <w:rsid w:val="00AC1137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1549"/>
    <w:rsid w:val="00B1584E"/>
    <w:rsid w:val="00B15EA3"/>
    <w:rsid w:val="00B20EBE"/>
    <w:rsid w:val="00B245B7"/>
    <w:rsid w:val="00B267CE"/>
    <w:rsid w:val="00B26907"/>
    <w:rsid w:val="00B27411"/>
    <w:rsid w:val="00B27927"/>
    <w:rsid w:val="00B3038B"/>
    <w:rsid w:val="00B33A58"/>
    <w:rsid w:val="00B369DE"/>
    <w:rsid w:val="00B420D8"/>
    <w:rsid w:val="00B4219C"/>
    <w:rsid w:val="00B42DE9"/>
    <w:rsid w:val="00B444FF"/>
    <w:rsid w:val="00B47254"/>
    <w:rsid w:val="00B544A5"/>
    <w:rsid w:val="00B57B56"/>
    <w:rsid w:val="00B644AE"/>
    <w:rsid w:val="00B64CEE"/>
    <w:rsid w:val="00B678F5"/>
    <w:rsid w:val="00B7127E"/>
    <w:rsid w:val="00B76015"/>
    <w:rsid w:val="00B83704"/>
    <w:rsid w:val="00B84F13"/>
    <w:rsid w:val="00B852D6"/>
    <w:rsid w:val="00B8541A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25D"/>
    <w:rsid w:val="00BF7AD7"/>
    <w:rsid w:val="00C04AF3"/>
    <w:rsid w:val="00C05912"/>
    <w:rsid w:val="00C11671"/>
    <w:rsid w:val="00C12251"/>
    <w:rsid w:val="00C175AD"/>
    <w:rsid w:val="00C17A4F"/>
    <w:rsid w:val="00C20F68"/>
    <w:rsid w:val="00C215E3"/>
    <w:rsid w:val="00C21DB8"/>
    <w:rsid w:val="00C300C5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3BC8"/>
    <w:rsid w:val="00CA4667"/>
    <w:rsid w:val="00CA7826"/>
    <w:rsid w:val="00CB0EBE"/>
    <w:rsid w:val="00CB3055"/>
    <w:rsid w:val="00CB321F"/>
    <w:rsid w:val="00CB4DF9"/>
    <w:rsid w:val="00CB587A"/>
    <w:rsid w:val="00CC3F24"/>
    <w:rsid w:val="00CC4EF5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A3D"/>
    <w:rsid w:val="00CE71EC"/>
    <w:rsid w:val="00CF3195"/>
    <w:rsid w:val="00CF5C27"/>
    <w:rsid w:val="00CF5E71"/>
    <w:rsid w:val="00CF67D5"/>
    <w:rsid w:val="00CF7129"/>
    <w:rsid w:val="00D003C0"/>
    <w:rsid w:val="00D00D51"/>
    <w:rsid w:val="00D0709E"/>
    <w:rsid w:val="00D07F9F"/>
    <w:rsid w:val="00D104A5"/>
    <w:rsid w:val="00D112AC"/>
    <w:rsid w:val="00D136B9"/>
    <w:rsid w:val="00D165A2"/>
    <w:rsid w:val="00D16BEF"/>
    <w:rsid w:val="00D20680"/>
    <w:rsid w:val="00D22250"/>
    <w:rsid w:val="00D3038A"/>
    <w:rsid w:val="00D31E4D"/>
    <w:rsid w:val="00D32FC8"/>
    <w:rsid w:val="00D34689"/>
    <w:rsid w:val="00D40A40"/>
    <w:rsid w:val="00D4243C"/>
    <w:rsid w:val="00D52DDF"/>
    <w:rsid w:val="00D63374"/>
    <w:rsid w:val="00D635FF"/>
    <w:rsid w:val="00D64D9B"/>
    <w:rsid w:val="00D67565"/>
    <w:rsid w:val="00D74866"/>
    <w:rsid w:val="00D7486D"/>
    <w:rsid w:val="00D8021D"/>
    <w:rsid w:val="00D8253A"/>
    <w:rsid w:val="00D82832"/>
    <w:rsid w:val="00D85E4D"/>
    <w:rsid w:val="00D86F5A"/>
    <w:rsid w:val="00D9133D"/>
    <w:rsid w:val="00D94DC6"/>
    <w:rsid w:val="00D96955"/>
    <w:rsid w:val="00DA066A"/>
    <w:rsid w:val="00DA0F7A"/>
    <w:rsid w:val="00DA2118"/>
    <w:rsid w:val="00DB4827"/>
    <w:rsid w:val="00DB4AD3"/>
    <w:rsid w:val="00DB5221"/>
    <w:rsid w:val="00DC4ECA"/>
    <w:rsid w:val="00DC68AC"/>
    <w:rsid w:val="00DC6C70"/>
    <w:rsid w:val="00DC77BF"/>
    <w:rsid w:val="00DD0E9B"/>
    <w:rsid w:val="00DD3241"/>
    <w:rsid w:val="00DD664D"/>
    <w:rsid w:val="00DE252C"/>
    <w:rsid w:val="00DE3C75"/>
    <w:rsid w:val="00DE756B"/>
    <w:rsid w:val="00DE7B56"/>
    <w:rsid w:val="00DF2DAE"/>
    <w:rsid w:val="00DF4EDB"/>
    <w:rsid w:val="00DF6031"/>
    <w:rsid w:val="00E00522"/>
    <w:rsid w:val="00E02EDA"/>
    <w:rsid w:val="00E0601D"/>
    <w:rsid w:val="00E0695A"/>
    <w:rsid w:val="00E121F6"/>
    <w:rsid w:val="00E21A46"/>
    <w:rsid w:val="00E23405"/>
    <w:rsid w:val="00E30F06"/>
    <w:rsid w:val="00E327DD"/>
    <w:rsid w:val="00E34D25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436C"/>
    <w:rsid w:val="00E675C2"/>
    <w:rsid w:val="00E720C1"/>
    <w:rsid w:val="00E723CC"/>
    <w:rsid w:val="00E72ED8"/>
    <w:rsid w:val="00E75DEC"/>
    <w:rsid w:val="00E77EF9"/>
    <w:rsid w:val="00E8240A"/>
    <w:rsid w:val="00E84056"/>
    <w:rsid w:val="00E85DF8"/>
    <w:rsid w:val="00E86B79"/>
    <w:rsid w:val="00E9134D"/>
    <w:rsid w:val="00E928DB"/>
    <w:rsid w:val="00E94038"/>
    <w:rsid w:val="00E9553A"/>
    <w:rsid w:val="00E95B42"/>
    <w:rsid w:val="00E9616E"/>
    <w:rsid w:val="00EA0298"/>
    <w:rsid w:val="00EA168C"/>
    <w:rsid w:val="00EA54DD"/>
    <w:rsid w:val="00EB2A3B"/>
    <w:rsid w:val="00EB6010"/>
    <w:rsid w:val="00EC0F32"/>
    <w:rsid w:val="00EC1B58"/>
    <w:rsid w:val="00EC1E5E"/>
    <w:rsid w:val="00EC3A3E"/>
    <w:rsid w:val="00ED0AB3"/>
    <w:rsid w:val="00ED73E4"/>
    <w:rsid w:val="00EE1247"/>
    <w:rsid w:val="00EE7EA4"/>
    <w:rsid w:val="00EF0128"/>
    <w:rsid w:val="00EF244B"/>
    <w:rsid w:val="00EF3E1C"/>
    <w:rsid w:val="00EF5F14"/>
    <w:rsid w:val="00F02078"/>
    <w:rsid w:val="00F032C5"/>
    <w:rsid w:val="00F055A5"/>
    <w:rsid w:val="00F05D67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4D60"/>
    <w:rsid w:val="00F3767D"/>
    <w:rsid w:val="00F378D2"/>
    <w:rsid w:val="00F46482"/>
    <w:rsid w:val="00F50C64"/>
    <w:rsid w:val="00F51DAE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37BE"/>
    <w:rsid w:val="00F878DE"/>
    <w:rsid w:val="00F96551"/>
    <w:rsid w:val="00F975F6"/>
    <w:rsid w:val="00FA1A33"/>
    <w:rsid w:val="00FA641C"/>
    <w:rsid w:val="00FA67B8"/>
    <w:rsid w:val="00FB05BE"/>
    <w:rsid w:val="00FB1BD2"/>
    <w:rsid w:val="00FB27BE"/>
    <w:rsid w:val="00FB62BF"/>
    <w:rsid w:val="00FC161C"/>
    <w:rsid w:val="00FC4514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64F6CED6"/>
  <w15:docId w15:val="{D720423C-BA8A-4321-90E3-A4193F32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777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163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4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34DD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F012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51DA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D0EE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D0E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0EE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0E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0EE5"/>
    <w:rPr>
      <w:b/>
      <w:bCs/>
    </w:rPr>
  </w:style>
  <w:style w:type="character" w:customStyle="1" w:styleId="xdtextbox1">
    <w:name w:val="xdtextbox1"/>
    <w:basedOn w:val="DefaultParagraphFont"/>
    <w:rsid w:val="00147B3F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D3CD91D6EDE5428E42523CE067D292" ma:contentTypeVersion="15" ma:contentTypeDescription="Create a new document." ma:contentTypeScope="" ma:versionID="a6745ba6b83fd8381fa4abb0eff30d32">
  <xsd:schema xmlns:xsd="http://www.w3.org/2001/XMLSchema" xmlns:xs="http://www.w3.org/2001/XMLSchema" xmlns:p="http://schemas.microsoft.com/office/2006/metadata/properties" xmlns:ns1="http://schemas.microsoft.com/sharepoint/v3" xmlns:ns3="797c249f-1e75-4c23-807e-26cd171fdf57" xmlns:ns4="a26aadf7-899d-482a-ac8f-818e45553650" targetNamespace="http://schemas.microsoft.com/office/2006/metadata/properties" ma:root="true" ma:fieldsID="397a07b65ff9b0599286a252aeb37dff" ns1:_="" ns3:_="" ns4:_="">
    <xsd:import namespace="http://schemas.microsoft.com/sharepoint/v3"/>
    <xsd:import namespace="797c249f-1e75-4c23-807e-26cd171fdf57"/>
    <xsd:import namespace="a26aadf7-899d-482a-ac8f-818e4555365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c249f-1e75-4c23-807e-26cd171fdf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aadf7-899d-482a-ac8f-818e455536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22B14F-01D3-4BAA-A2C6-27A31141CA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66C5D0-DDEA-487C-BCB7-86781CF665E1}">
  <ds:schemaRefs>
    <ds:schemaRef ds:uri="http://purl.org/dc/terms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schemas.microsoft.com/sharepoint/v3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a26aadf7-899d-482a-ac8f-818e45553650"/>
    <ds:schemaRef ds:uri="797c249f-1e75-4c23-807e-26cd171fdf57"/>
  </ds:schemaRefs>
</ds:datastoreItem>
</file>

<file path=customXml/itemProps4.xml><?xml version="1.0" encoding="utf-8"?>
<ds:datastoreItem xmlns:ds="http://schemas.openxmlformats.org/officeDocument/2006/customXml" ds:itemID="{85ECF9D2-E9F4-4D7C-B33F-80D1331323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97c249f-1e75-4c23-807e-26cd171fdf57"/>
    <ds:schemaRef ds:uri="a26aadf7-899d-482a-ac8f-818e45553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7</TotalTime>
  <Pages>5</Pages>
  <Words>229</Words>
  <Characters>1378</Characters>
  <Application>Microsoft Office Word</Application>
  <DocSecurity>0</DocSecurity>
  <Lines>81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U2857 Change of Care Coord Letter</vt:lpstr>
    </vt:vector>
  </TitlesOfParts>
  <Company>UCare MN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Michelle Buettner</cp:lastModifiedBy>
  <cp:revision>3</cp:revision>
  <cp:lastPrinted>2011-04-28T18:26:00Z</cp:lastPrinted>
  <dcterms:created xsi:type="dcterms:W3CDTF">2025-01-08T13:21:00Z</dcterms:created>
  <dcterms:modified xsi:type="dcterms:W3CDTF">2025-01-08T13:27:00Z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0x0101000CD3CD91D6EDE5428E42523CE067D292</vt:lpwstr>
  </property>
  <property fmtid="{D5CDD505-2E9C-101B-9397-08002B2CF9AE}" pid="3" name="ResponseDate">
    <vt:lpwstr/>
  </property>
  <property fmtid="{D5CDD505-2E9C-101B-9397-08002B2CF9AE}" pid="4" name="UNumber">
    <vt:lpwstr>U2857C</vt:lpwstr>
  </property>
  <property fmtid="{D5CDD505-2E9C-101B-9397-08002B2CF9AE}" pid="5" name="ReviewComments">
    <vt:lpwstr>Material ID and U# date updated.</vt:lpwstr>
  </property>
  <property fmtid="{D5CDD505-2E9C-101B-9397-08002B2CF9AE}" pid="6" name="ReviewDate">
    <vt:lpwstr>2011-11-22T15:59:27Z</vt:lpwstr>
  </property>
  <property fmtid="{D5CDD505-2E9C-101B-9397-08002B2CF9AE}" pid="7" name="ReviewCompletedBy">
    <vt:lpwstr/>
  </property>
  <property fmtid="{D5CDD505-2E9C-101B-9397-08002B2CF9AE}" pid="8" name="eMaterials">
    <vt:lpwstr>0</vt:lpwstr>
  </property>
  <property fmtid="{D5CDD505-2E9C-101B-9397-08002B2CF9AE}" pid="9" name="Reviewer">
    <vt:lpwstr>Wendy Wicks</vt:lpwstr>
  </property>
  <property fmtid="{D5CDD505-2E9C-101B-9397-08002B2CF9AE}" pid="10" name="ResponseComments">
    <vt:lpwstr/>
  </property>
  <property fmtid="{D5CDD505-2E9C-101B-9397-08002B2CF9AE}" pid="11" name="Web Part">
    <vt:lpwstr>36;#</vt:lpwstr>
  </property>
  <property fmtid="{D5CDD505-2E9C-101B-9397-08002B2CF9AE}" pid="12" name="UCare Doc Types">
    <vt:lpwstr>12</vt:lpwstr>
  </property>
  <property fmtid="{D5CDD505-2E9C-101B-9397-08002B2CF9AE}" pid="13" name="Requisition">
    <vt:lpwstr>http://myucare/resources/purchasing/ReqPo/5799.0108.xml, 5799.0108</vt:lpwstr>
  </property>
  <property fmtid="{D5CDD505-2E9C-101B-9397-08002B2CF9AE}" pid="14" name="UCare Procedure Code">
    <vt:lpwstr/>
  </property>
  <property fmtid="{D5CDD505-2E9C-101B-9397-08002B2CF9AE}" pid="15" name="UCare Policy Code">
    <vt:lpwstr/>
  </property>
  <property fmtid="{D5CDD505-2E9C-101B-9397-08002B2CF9AE}" pid="16" name="Departments">
    <vt:lpwstr>18</vt:lpwstr>
  </property>
  <property fmtid="{D5CDD505-2E9C-101B-9397-08002B2CF9AE}" pid="17" name="Owner Contact">
    <vt:lpwstr>1338;#Cynthia Ramsey</vt:lpwstr>
  </property>
  <property fmtid="{D5CDD505-2E9C-101B-9397-08002B2CF9AE}" pid="18" name="Order">
    <vt:r8>16200</vt:r8>
  </property>
  <property fmtid="{D5CDD505-2E9C-101B-9397-08002B2CF9AE}" pid="19" name="xd_ProgID">
    <vt:lpwstr/>
  </property>
  <property fmtid="{D5CDD505-2E9C-101B-9397-08002B2CF9AE}" pid="20" name="TemplateUrl">
    <vt:lpwstr/>
  </property>
  <property fmtid="{D5CDD505-2E9C-101B-9397-08002B2CF9AE}" pid="21" name="GrammarlyDocumentId">
    <vt:lpwstr>e7fd0ff2cef859171f7df1ff01450e9cb46f626646e90d9a45bd85e1b0769f67</vt:lpwstr>
  </property>
</Properties>
</file>