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BCAF50" w14:textId="77777777" w:rsidR="00944C4E" w:rsidRDefault="00944C4E" w:rsidP="005F29FA"/>
    <w:p w14:paraId="13BCAF52" w14:textId="31A0AC89" w:rsidR="005F29FA" w:rsidRPr="000D3894" w:rsidRDefault="000D3894" w:rsidP="005F29FA">
      <w:pPr>
        <w:pStyle w:val="NoSpacing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&lt;Date&gt;"/>
            </w:textInput>
          </w:ffData>
        </w:fldChar>
      </w:r>
      <w:r>
        <w:rPr>
          <w:rFonts w:ascii="Times New Roman" w:hAnsi="Times New Roman"/>
          <w:sz w:val="24"/>
          <w:szCs w:val="24"/>
        </w:rPr>
        <w:instrText xml:space="preserve"> FORMTEXT </w:instrText>
      </w: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  <w:fldChar w:fldCharType="separate"/>
      </w:r>
      <w:r>
        <w:rPr>
          <w:rFonts w:ascii="Times New Roman" w:hAnsi="Times New Roman"/>
          <w:noProof/>
          <w:sz w:val="24"/>
          <w:szCs w:val="24"/>
        </w:rPr>
        <w:t>&lt;Date&gt;</w:t>
      </w:r>
      <w:r>
        <w:rPr>
          <w:rFonts w:ascii="Times New Roman" w:hAnsi="Times New Roman"/>
          <w:sz w:val="24"/>
          <w:szCs w:val="24"/>
        </w:rPr>
        <w:fldChar w:fldCharType="end"/>
      </w:r>
    </w:p>
    <w:p w14:paraId="13BCAF53" w14:textId="77777777" w:rsidR="005F29FA" w:rsidRDefault="005F29FA" w:rsidP="005F29FA">
      <w:pPr>
        <w:pStyle w:val="NoSpacing"/>
        <w:rPr>
          <w:rFonts w:ascii="Times New Roman" w:eastAsia="Times New Roman" w:hAnsi="Times New Roman"/>
          <w:sz w:val="24"/>
          <w:szCs w:val="24"/>
        </w:rPr>
      </w:pPr>
    </w:p>
    <w:p w14:paraId="13BCAF54" w14:textId="77777777" w:rsidR="005F29FA" w:rsidRDefault="005F29FA" w:rsidP="005F29FA">
      <w:pPr>
        <w:pStyle w:val="NoSpacing"/>
        <w:rPr>
          <w:rFonts w:ascii="Times New Roman" w:eastAsia="Times New Roman" w:hAnsi="Times New Roman"/>
          <w:sz w:val="24"/>
          <w:szCs w:val="24"/>
        </w:rPr>
      </w:pPr>
    </w:p>
    <w:p w14:paraId="5E15E2C1" w14:textId="53748ADD" w:rsidR="00DF6F4D" w:rsidRPr="000D3894" w:rsidRDefault="00DF6F4D" w:rsidP="005F29FA">
      <w:pPr>
        <w:pStyle w:val="NoSpacing"/>
        <w:rPr>
          <w:rFonts w:ascii="Times New Roman" w:hAnsi="Times New Roman"/>
          <w:sz w:val="24"/>
          <w:szCs w:val="24"/>
        </w:rPr>
      </w:pPr>
      <w:r w:rsidRPr="000D3894">
        <w:rPr>
          <w:rFonts w:ascii="Times New Roman" w:hAnsi="Times New Roman"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&lt;Member Name&gt;"/>
            </w:textInput>
          </w:ffData>
        </w:fldChar>
      </w:r>
      <w:r w:rsidRPr="000D3894">
        <w:rPr>
          <w:rFonts w:ascii="Times New Roman" w:hAnsi="Times New Roman"/>
          <w:sz w:val="24"/>
          <w:szCs w:val="24"/>
        </w:rPr>
        <w:instrText xml:space="preserve"> FORMTEXT </w:instrText>
      </w:r>
      <w:r w:rsidR="000D3894" w:rsidRPr="000D3894">
        <w:rPr>
          <w:rFonts w:ascii="Times New Roman" w:hAnsi="Times New Roman"/>
          <w:sz w:val="24"/>
          <w:szCs w:val="24"/>
        </w:rPr>
      </w:r>
      <w:r w:rsidRPr="000D3894">
        <w:rPr>
          <w:rFonts w:ascii="Times New Roman" w:hAnsi="Times New Roman"/>
          <w:sz w:val="24"/>
          <w:szCs w:val="24"/>
        </w:rPr>
        <w:fldChar w:fldCharType="separate"/>
      </w:r>
      <w:r w:rsidRPr="000D3894">
        <w:rPr>
          <w:rFonts w:ascii="Times New Roman" w:hAnsi="Times New Roman"/>
          <w:noProof/>
          <w:sz w:val="24"/>
          <w:szCs w:val="24"/>
        </w:rPr>
        <w:t>&lt;Member Name&gt;</w:t>
      </w:r>
      <w:r w:rsidRPr="000D3894">
        <w:rPr>
          <w:rFonts w:ascii="Times New Roman" w:hAnsi="Times New Roman"/>
          <w:sz w:val="24"/>
          <w:szCs w:val="24"/>
        </w:rPr>
        <w:fldChar w:fldCharType="end"/>
      </w:r>
    </w:p>
    <w:p w14:paraId="5748B390" w14:textId="6F02ECC2" w:rsidR="00DF6F4D" w:rsidRDefault="000D3894" w:rsidP="005F29FA">
      <w:r>
        <w:fldChar w:fldCharType="begin">
          <w:ffData>
            <w:name w:val=""/>
            <w:enabled/>
            <w:calcOnExit w:val="0"/>
            <w:textInput>
              <w:default w:val="&lt;Member Address&gt;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&lt;Member Address&gt;</w:t>
      </w:r>
      <w:r>
        <w:fldChar w:fldCharType="end"/>
      </w:r>
    </w:p>
    <w:p w14:paraId="13BCAF58" w14:textId="75042BF6" w:rsidR="005F29FA" w:rsidRDefault="000D3894" w:rsidP="005F29FA">
      <w:pPr>
        <w:ind w:right="548"/>
      </w:pPr>
      <w:r>
        <w:fldChar w:fldCharType="begin">
          <w:ffData>
            <w:name w:val=""/>
            <w:enabled/>
            <w:calcOnExit w:val="0"/>
            <w:textInput>
              <w:default w:val="&lt;City, State, Zip&gt;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&lt;City, State, Zip&gt;</w:t>
      </w:r>
      <w:r>
        <w:fldChar w:fldCharType="end"/>
      </w:r>
    </w:p>
    <w:p w14:paraId="13BCAF59" w14:textId="77777777" w:rsidR="005F29FA" w:rsidRDefault="005F29FA" w:rsidP="005F29FA">
      <w:pPr>
        <w:ind w:right="548"/>
      </w:pPr>
    </w:p>
    <w:p w14:paraId="13BCAF5A" w14:textId="77777777" w:rsidR="005F29FA" w:rsidRDefault="005F29FA" w:rsidP="005F29FA">
      <w:pPr>
        <w:ind w:right="548"/>
      </w:pPr>
      <w:r w:rsidRPr="00840EDC">
        <w:t xml:space="preserve">Dear </w:t>
      </w:r>
      <w:r>
        <w:fldChar w:fldCharType="begin">
          <w:ffData>
            <w:name w:val="Text5"/>
            <w:enabled/>
            <w:calcOnExit w:val="0"/>
            <w:textInput>
              <w:default w:val="&lt;Member Name&gt;"/>
            </w:textInput>
          </w:ffData>
        </w:fldChar>
      </w:r>
      <w:bookmarkStart w:id="0" w:name="Text5"/>
      <w:r>
        <w:instrText xml:space="preserve"> FORMTEXT </w:instrText>
      </w:r>
      <w:r>
        <w:fldChar w:fldCharType="separate"/>
      </w:r>
      <w:r>
        <w:rPr>
          <w:noProof/>
        </w:rPr>
        <w:t>&lt;Member Name&gt;</w:t>
      </w:r>
      <w:r>
        <w:fldChar w:fldCharType="end"/>
      </w:r>
      <w:bookmarkEnd w:id="0"/>
      <w:r w:rsidRPr="00840EDC">
        <w:t>:</w:t>
      </w:r>
    </w:p>
    <w:p w14:paraId="13BCAF5B" w14:textId="77777777" w:rsidR="00DF5164" w:rsidRPr="00840EDC" w:rsidRDefault="00DF5164" w:rsidP="00DF5164">
      <w:pPr>
        <w:ind w:right="548"/>
      </w:pPr>
    </w:p>
    <w:p w14:paraId="13BCAF5C" w14:textId="3C17698A" w:rsidR="005F29FA" w:rsidRDefault="009E6C26" w:rsidP="005F29FA">
      <w:pPr>
        <w:autoSpaceDE w:val="0"/>
        <w:autoSpaceDN w:val="0"/>
        <w:adjustRightInd w:val="0"/>
        <w:rPr>
          <w:rFonts w:eastAsia="Calibri"/>
        </w:rPr>
      </w:pPr>
      <w:r w:rsidRPr="009E6C26">
        <w:rPr>
          <w:rFonts w:eastAsia="Calibri"/>
        </w:rPr>
        <w:t xml:space="preserve">Thank you for taking the time to discuss your health care needs with me. It was a pleasure talking with you. Based on our conversation, I’ve enclosed information about </w:t>
      </w:r>
      <w:r w:rsidR="005F29FA">
        <w:rPr>
          <w:rFonts w:eastAsia="Calibri"/>
        </w:rPr>
        <w:fldChar w:fldCharType="begin">
          <w:ffData>
            <w:name w:val="Text6"/>
            <w:enabled/>
            <w:calcOnExit w:val="0"/>
            <w:textInput>
              <w:default w:val="&lt;list of relevant resources and/or health conditions&gt;"/>
            </w:textInput>
          </w:ffData>
        </w:fldChar>
      </w:r>
      <w:bookmarkStart w:id="1" w:name="Text6"/>
      <w:r w:rsidR="005F29FA">
        <w:rPr>
          <w:rFonts w:eastAsia="Calibri"/>
        </w:rPr>
        <w:instrText xml:space="preserve"> FORMTEXT </w:instrText>
      </w:r>
      <w:r w:rsidR="005F29FA">
        <w:rPr>
          <w:rFonts w:eastAsia="Calibri"/>
        </w:rPr>
      </w:r>
      <w:r w:rsidR="005F29FA">
        <w:rPr>
          <w:rFonts w:eastAsia="Calibri"/>
        </w:rPr>
        <w:fldChar w:fldCharType="separate"/>
      </w:r>
      <w:r w:rsidR="005F29FA">
        <w:rPr>
          <w:rFonts w:eastAsia="Calibri"/>
          <w:noProof/>
        </w:rPr>
        <w:t>&lt;list of relevant resources and/or health conditions&gt;</w:t>
      </w:r>
      <w:r w:rsidR="005F29FA">
        <w:rPr>
          <w:rFonts w:eastAsia="Calibri"/>
        </w:rPr>
        <w:fldChar w:fldCharType="end"/>
      </w:r>
      <w:bookmarkEnd w:id="1"/>
    </w:p>
    <w:p w14:paraId="13BCAF5D" w14:textId="77777777" w:rsidR="00382A24" w:rsidRPr="009E6C26" w:rsidRDefault="00382A24" w:rsidP="009E6C26">
      <w:pPr>
        <w:autoSpaceDE w:val="0"/>
        <w:autoSpaceDN w:val="0"/>
        <w:adjustRightInd w:val="0"/>
        <w:rPr>
          <w:rFonts w:eastAsia="Calibri"/>
        </w:rPr>
      </w:pPr>
    </w:p>
    <w:p w14:paraId="13BCAF5E" w14:textId="77777777" w:rsidR="00DF5164" w:rsidRPr="00840EDC" w:rsidRDefault="00DF5164" w:rsidP="00547610">
      <w:pPr>
        <w:ind w:right="547"/>
      </w:pPr>
      <w:r w:rsidRPr="00840EDC">
        <w:t>If you have any questions</w:t>
      </w:r>
      <w:r w:rsidR="009E6C26">
        <w:t xml:space="preserve"> </w:t>
      </w:r>
      <w:r w:rsidR="00763574">
        <w:t>about</w:t>
      </w:r>
      <w:r w:rsidR="009E6C26">
        <w:t xml:space="preserve"> this information</w:t>
      </w:r>
      <w:r w:rsidR="00944C4E">
        <w:t xml:space="preserve">, please </w:t>
      </w:r>
      <w:r>
        <w:t xml:space="preserve">call me at </w:t>
      </w:r>
      <w:r w:rsidR="005F29FA">
        <w:fldChar w:fldCharType="begin">
          <w:ffData>
            <w:name w:val="Text7"/>
            <w:enabled/>
            <w:calcOnExit w:val="0"/>
            <w:textInput>
              <w:default w:val="&lt;phone number&gt;"/>
            </w:textInput>
          </w:ffData>
        </w:fldChar>
      </w:r>
      <w:bookmarkStart w:id="2" w:name="Text7"/>
      <w:r w:rsidR="005F29FA">
        <w:instrText xml:space="preserve"> FORMTEXT </w:instrText>
      </w:r>
      <w:r w:rsidR="005F29FA">
        <w:fldChar w:fldCharType="separate"/>
      </w:r>
      <w:r w:rsidR="005F29FA">
        <w:rPr>
          <w:noProof/>
        </w:rPr>
        <w:t>&lt;phone number&gt;</w:t>
      </w:r>
      <w:r w:rsidR="005F29FA">
        <w:fldChar w:fldCharType="end"/>
      </w:r>
      <w:bookmarkEnd w:id="2"/>
      <w:r w:rsidR="005F29FA">
        <w:t xml:space="preserve"> </w:t>
      </w:r>
      <w:r w:rsidR="009D5421">
        <w:t>If you reach my voice</w:t>
      </w:r>
      <w:r>
        <w:t>mail, please leave a message and your phone number.</w:t>
      </w:r>
      <w:r w:rsidRPr="00840EDC">
        <w:t xml:space="preserve"> If you are hearing impaired, please call the Minnesota</w:t>
      </w:r>
      <w:r w:rsidR="001E4A65">
        <w:t xml:space="preserve"> Relay at 711 or 1-877-627-384</w:t>
      </w:r>
      <w:r>
        <w:t>8 (speech-to-speech relay service).</w:t>
      </w:r>
      <w:r w:rsidRPr="00840EDC">
        <w:t xml:space="preserve"> </w:t>
      </w:r>
    </w:p>
    <w:p w14:paraId="13BCAF5F" w14:textId="77777777" w:rsidR="00DF5164" w:rsidRPr="00840EDC" w:rsidRDefault="00DF5164" w:rsidP="00FE1B5B">
      <w:pPr>
        <w:ind w:right="548"/>
      </w:pPr>
    </w:p>
    <w:p w14:paraId="13BCAF60" w14:textId="77777777" w:rsidR="00DF5164" w:rsidRDefault="00DF5164" w:rsidP="00DF5164">
      <w:pPr>
        <w:ind w:right="548"/>
      </w:pPr>
      <w:r w:rsidRPr="00840EDC">
        <w:t>Sincerely,</w:t>
      </w:r>
    </w:p>
    <w:p w14:paraId="13BCAF61" w14:textId="77777777" w:rsidR="00DF5164" w:rsidRDefault="00DF5164" w:rsidP="00DF5164">
      <w:pPr>
        <w:ind w:right="548"/>
      </w:pPr>
    </w:p>
    <w:p w14:paraId="13BCAF62" w14:textId="77777777" w:rsidR="00DF5164" w:rsidRDefault="00DF5164" w:rsidP="00DF5164">
      <w:pPr>
        <w:ind w:right="548"/>
      </w:pPr>
    </w:p>
    <w:p w14:paraId="13BCAF63" w14:textId="77777777" w:rsidR="005F29FA" w:rsidRDefault="005F29FA" w:rsidP="005F29FA">
      <w:pPr>
        <w:ind w:right="548"/>
      </w:pPr>
    </w:p>
    <w:p w14:paraId="13BCAF64" w14:textId="74AB182D" w:rsidR="005F29FA" w:rsidRDefault="00971A62" w:rsidP="005F29FA">
      <w:r>
        <w:fldChar w:fldCharType="begin">
          <w:ffData>
            <w:name w:val="Text8"/>
            <w:enabled/>
            <w:calcOnExit w:val="0"/>
            <w:textInput>
              <w:default w:val="&lt;Care Coordinator Name&gt;"/>
            </w:textInput>
          </w:ffData>
        </w:fldChar>
      </w:r>
      <w:bookmarkStart w:id="3" w:name="Text8"/>
      <w:r>
        <w:instrText xml:space="preserve"> FORMTEXT </w:instrText>
      </w:r>
      <w:r>
        <w:fldChar w:fldCharType="separate"/>
      </w:r>
      <w:r>
        <w:rPr>
          <w:noProof/>
        </w:rPr>
        <w:t>&lt;Care Coordinator Name&gt;</w:t>
      </w:r>
      <w:r>
        <w:fldChar w:fldCharType="end"/>
      </w:r>
      <w:bookmarkEnd w:id="3"/>
    </w:p>
    <w:p w14:paraId="13BCAF65" w14:textId="699D617F" w:rsidR="005F29FA" w:rsidRDefault="00971A62" w:rsidP="005F29FA">
      <w:r>
        <w:fldChar w:fldCharType="begin">
          <w:ffData>
            <w:name w:val="Text9"/>
            <w:enabled/>
            <w:calcOnExit w:val="0"/>
            <w:textInput>
              <w:default w:val="&lt;Care Coordinator Job Title&gt;"/>
            </w:textInput>
          </w:ffData>
        </w:fldChar>
      </w:r>
      <w:bookmarkStart w:id="4" w:name="Text9"/>
      <w:r>
        <w:instrText xml:space="preserve"> FORMTEXT </w:instrText>
      </w:r>
      <w:r>
        <w:fldChar w:fldCharType="separate"/>
      </w:r>
      <w:r>
        <w:rPr>
          <w:noProof/>
        </w:rPr>
        <w:t>&lt;Care Coordinator Job Title&gt;</w:t>
      </w:r>
      <w:r>
        <w:fldChar w:fldCharType="end"/>
      </w:r>
      <w:bookmarkEnd w:id="4"/>
    </w:p>
    <w:p w14:paraId="13BCAF66" w14:textId="77777777" w:rsidR="005F29FA" w:rsidRDefault="005F29FA" w:rsidP="005F29FA">
      <w:r>
        <w:fldChar w:fldCharType="begin">
          <w:ffData>
            <w:name w:val="Text10"/>
            <w:enabled/>
            <w:calcOnExit w:val="0"/>
            <w:textInput>
              <w:default w:val="&lt;County or Agency Name&gt;"/>
            </w:textInput>
          </w:ffData>
        </w:fldChar>
      </w:r>
      <w:bookmarkStart w:id="5" w:name="Text10"/>
      <w:r>
        <w:instrText xml:space="preserve"> FORMTEXT </w:instrText>
      </w:r>
      <w:r>
        <w:fldChar w:fldCharType="separate"/>
      </w:r>
      <w:r>
        <w:rPr>
          <w:noProof/>
        </w:rPr>
        <w:t>&lt;County or Agency Name&gt;</w:t>
      </w:r>
      <w:r>
        <w:fldChar w:fldCharType="end"/>
      </w:r>
      <w:bookmarkEnd w:id="5"/>
    </w:p>
    <w:p w14:paraId="13BCAF67" w14:textId="77777777" w:rsidR="005F29FA" w:rsidRDefault="005F29FA" w:rsidP="005F29FA">
      <w:r>
        <w:fldChar w:fldCharType="begin">
          <w:ffData>
            <w:name w:val="Text11"/>
            <w:enabled/>
            <w:calcOnExit w:val="0"/>
            <w:textInput>
              <w:default w:val="&lt;Phone Number&gt;"/>
            </w:textInput>
          </w:ffData>
        </w:fldChar>
      </w:r>
      <w:bookmarkStart w:id="6" w:name="Text11"/>
      <w:r>
        <w:instrText xml:space="preserve"> FORMTEXT </w:instrText>
      </w:r>
      <w:r>
        <w:fldChar w:fldCharType="separate"/>
      </w:r>
      <w:r>
        <w:rPr>
          <w:noProof/>
        </w:rPr>
        <w:t>&lt;Phone Number&gt;</w:t>
      </w:r>
      <w:r>
        <w:fldChar w:fldCharType="end"/>
      </w:r>
      <w:bookmarkEnd w:id="6"/>
    </w:p>
    <w:p w14:paraId="13BCAF68" w14:textId="64DB56CC" w:rsidR="005F29FA" w:rsidRDefault="00971A62" w:rsidP="005F29FA">
      <w:r>
        <w:fldChar w:fldCharType="begin">
          <w:ffData>
            <w:name w:val="Text12"/>
            <w:enabled/>
            <w:calcOnExit w:val="0"/>
            <w:textInput>
              <w:default w:val="&lt;Email address&gt;"/>
            </w:textInput>
          </w:ffData>
        </w:fldChar>
      </w:r>
      <w:bookmarkStart w:id="7" w:name="Text12"/>
      <w:r>
        <w:instrText xml:space="preserve"> FORMTEXT </w:instrText>
      </w:r>
      <w:r>
        <w:fldChar w:fldCharType="separate"/>
      </w:r>
      <w:r>
        <w:rPr>
          <w:noProof/>
        </w:rPr>
        <w:t>&lt;Email address&gt;</w:t>
      </w:r>
      <w:r>
        <w:fldChar w:fldCharType="end"/>
      </w:r>
      <w:bookmarkEnd w:id="7"/>
    </w:p>
    <w:p w14:paraId="13BCAF69" w14:textId="77777777" w:rsidR="005F29FA" w:rsidRDefault="005F29FA" w:rsidP="005F29FA"/>
    <w:p w14:paraId="13BCAF6A" w14:textId="77777777" w:rsidR="005F29FA" w:rsidRDefault="005F29FA" w:rsidP="005F29FA"/>
    <w:p w14:paraId="13BCAF6B" w14:textId="77777777" w:rsidR="005F29FA" w:rsidRDefault="005F29FA" w:rsidP="005F29FA">
      <w:pPr>
        <w:pStyle w:val="NoSpacing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Enclosures: </w:t>
      </w:r>
      <w:r>
        <w:rPr>
          <w:rFonts w:ascii="Times New Roman" w:hAnsi="Times New Roman"/>
          <w:sz w:val="24"/>
          <w:szCs w:val="24"/>
        </w:rPr>
        <w:br/>
      </w:r>
      <w:r>
        <w:rPr>
          <w:rFonts w:ascii="Times New Roman" w:hAnsi="Times New Roman"/>
          <w:sz w:val="24"/>
          <w:szCs w:val="24"/>
        </w:rPr>
        <w:fldChar w:fldCharType="begin">
          <w:ffData>
            <w:name w:val="Text13"/>
            <w:enabled/>
            <w:calcOnExit w:val="0"/>
            <w:textInput>
              <w:default w:val="&lt; list enclosures&gt;"/>
            </w:textInput>
          </w:ffData>
        </w:fldChar>
      </w:r>
      <w:bookmarkStart w:id="8" w:name="Text13"/>
      <w:r>
        <w:rPr>
          <w:rFonts w:ascii="Times New Roman" w:hAnsi="Times New Roman"/>
          <w:sz w:val="24"/>
          <w:szCs w:val="24"/>
        </w:rPr>
        <w:instrText xml:space="preserve"> FORMTEXT </w:instrText>
      </w: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  <w:fldChar w:fldCharType="separate"/>
      </w:r>
      <w:r>
        <w:rPr>
          <w:rFonts w:ascii="Times New Roman" w:hAnsi="Times New Roman"/>
          <w:noProof/>
          <w:sz w:val="24"/>
          <w:szCs w:val="24"/>
        </w:rPr>
        <w:t>&lt; list enclosures&gt;</w:t>
      </w:r>
      <w:r>
        <w:rPr>
          <w:rFonts w:ascii="Times New Roman" w:hAnsi="Times New Roman"/>
          <w:sz w:val="24"/>
          <w:szCs w:val="24"/>
        </w:rPr>
        <w:fldChar w:fldCharType="end"/>
      </w:r>
      <w:bookmarkEnd w:id="8"/>
    </w:p>
    <w:p w14:paraId="13BCAF6C" w14:textId="77777777" w:rsidR="00382A24" w:rsidRDefault="00382A24" w:rsidP="00DF5164">
      <w:pPr>
        <w:pStyle w:val="NoSpacing"/>
        <w:rPr>
          <w:rFonts w:ascii="Times New Roman" w:hAnsi="Times New Roman"/>
          <w:sz w:val="24"/>
          <w:szCs w:val="24"/>
        </w:rPr>
      </w:pPr>
    </w:p>
    <w:p w14:paraId="13BCAF6D" w14:textId="77777777" w:rsidR="00382A24" w:rsidRDefault="00382A24" w:rsidP="00DF5164">
      <w:pPr>
        <w:pStyle w:val="NoSpacing"/>
        <w:rPr>
          <w:rFonts w:ascii="Times New Roman" w:hAnsi="Times New Roman"/>
          <w:sz w:val="24"/>
          <w:szCs w:val="24"/>
        </w:rPr>
      </w:pPr>
    </w:p>
    <w:p w14:paraId="13BCAF70" w14:textId="77777777" w:rsidR="005F29FA" w:rsidRDefault="005F29FA" w:rsidP="0043499C"/>
    <w:p w14:paraId="13BCAF71" w14:textId="77777777" w:rsidR="00FE1B5B" w:rsidRPr="00944C4E" w:rsidRDefault="00FE1B5B" w:rsidP="0043499C"/>
    <w:p w14:paraId="13BCAF72" w14:textId="37AE22A0" w:rsidR="00E22573" w:rsidRPr="00944C4E" w:rsidRDefault="001340D5" w:rsidP="00944C4E">
      <w:pPr>
        <w:rPr>
          <w:sz w:val="16"/>
          <w:szCs w:val="16"/>
        </w:rPr>
      </w:pPr>
      <w:r w:rsidRPr="00944C4E">
        <w:t>PMAP SNBC H5937_121916_3 DHS Approved (</w:t>
      </w:r>
      <w:r w:rsidR="00D80A4A" w:rsidRPr="00944C4E">
        <w:t>12202016</w:t>
      </w:r>
      <w:r w:rsidRPr="00944C4E">
        <w:t>)</w:t>
      </w:r>
      <w:r w:rsidR="00D170D6" w:rsidRPr="00944C4E">
        <w:tab/>
      </w:r>
      <w:r w:rsidR="00D170D6" w:rsidRPr="00944C4E">
        <w:tab/>
      </w:r>
      <w:r w:rsidR="00D170D6" w:rsidRPr="00944C4E">
        <w:tab/>
      </w:r>
      <w:r w:rsidR="00D170D6" w:rsidRPr="00944C4E">
        <w:rPr>
          <w:sz w:val="16"/>
          <w:szCs w:val="16"/>
        </w:rPr>
        <w:t>U4330</w:t>
      </w:r>
      <w:r w:rsidR="00C750F6">
        <w:rPr>
          <w:sz w:val="16"/>
          <w:szCs w:val="16"/>
        </w:rPr>
        <w:t>A</w:t>
      </w:r>
      <w:r w:rsidR="00D170D6" w:rsidRPr="00944C4E">
        <w:rPr>
          <w:sz w:val="16"/>
          <w:szCs w:val="16"/>
        </w:rPr>
        <w:t xml:space="preserve"> (</w:t>
      </w:r>
      <w:r w:rsidR="00E22573" w:rsidRPr="00944C4E">
        <w:rPr>
          <w:sz w:val="16"/>
          <w:szCs w:val="16"/>
        </w:rPr>
        <w:t>1</w:t>
      </w:r>
      <w:r w:rsidR="00944C4E" w:rsidRPr="00944C4E">
        <w:rPr>
          <w:sz w:val="16"/>
          <w:szCs w:val="16"/>
        </w:rPr>
        <w:t>1</w:t>
      </w:r>
      <w:r w:rsidR="00D170D6" w:rsidRPr="00944C4E">
        <w:rPr>
          <w:sz w:val="16"/>
          <w:szCs w:val="16"/>
        </w:rPr>
        <w:t>/1</w:t>
      </w:r>
      <w:r w:rsidR="00944C4E" w:rsidRPr="00944C4E">
        <w:rPr>
          <w:sz w:val="16"/>
          <w:szCs w:val="16"/>
        </w:rPr>
        <w:t>8</w:t>
      </w:r>
      <w:r w:rsidR="00D170D6" w:rsidRPr="00944C4E">
        <w:rPr>
          <w:sz w:val="16"/>
          <w:szCs w:val="16"/>
        </w:rPr>
        <w:t>)</w:t>
      </w:r>
      <w:r w:rsidR="00944C4E" w:rsidRPr="00944C4E">
        <w:rPr>
          <w:sz w:val="16"/>
          <w:szCs w:val="16"/>
        </w:rPr>
        <w:t xml:space="preserve"> </w:t>
      </w:r>
    </w:p>
    <w:p w14:paraId="13BCAF73" w14:textId="77777777" w:rsidR="00944C4E" w:rsidRDefault="00944C4E" w:rsidP="00944C4E">
      <w:pPr>
        <w:sectPr w:rsidR="00944C4E" w:rsidSect="00944C4E">
          <w:headerReference w:type="default" r:id="rId11"/>
          <w:footerReference w:type="default" r:id="rId12"/>
          <w:pgSz w:w="12240" w:h="15840" w:code="1"/>
          <w:pgMar w:top="1440" w:right="1440" w:bottom="1260" w:left="1440" w:header="446" w:footer="449" w:gutter="0"/>
          <w:cols w:space="720"/>
          <w:docGrid w:linePitch="360"/>
        </w:sectPr>
      </w:pPr>
    </w:p>
    <w:p w14:paraId="13BCAF74" w14:textId="6C815C87" w:rsidR="00763574" w:rsidRDefault="00E11451" w:rsidP="0016697B">
      <w:pPr>
        <w:spacing w:after="120"/>
        <w:rPr>
          <w:rFonts w:asciiTheme="majorBidi" w:hAnsiTheme="majorBidi" w:cstheme="majorBidi"/>
        </w:rPr>
      </w:pPr>
      <w:r w:rsidRPr="001644F0">
        <w:rPr>
          <w:rFonts w:cstheme="majorBidi"/>
          <w:noProof/>
          <w:lang w:eastAsia="zh-CN" w:bidi="my-MM"/>
        </w:rPr>
        <w:lastRenderedPageBreak/>
        <w:drawing>
          <wp:anchor distT="0" distB="0" distL="114300" distR="114300" simplePos="0" relativeHeight="251664384" behindDoc="1" locked="0" layoutInCell="1" allowOverlap="1" wp14:anchorId="39C79DE1" wp14:editId="1789F0AB">
            <wp:simplePos x="0" y="0"/>
            <wp:positionH relativeFrom="page">
              <wp:posOffset>9525</wp:posOffset>
            </wp:positionH>
            <wp:positionV relativeFrom="page">
              <wp:posOffset>47625</wp:posOffset>
            </wp:positionV>
            <wp:extent cx="7772400" cy="9747504"/>
            <wp:effectExtent l="0" t="0" r="0" b="635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97475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BCAF75" w14:textId="77777777" w:rsidR="00763574" w:rsidRDefault="00763574" w:rsidP="0016697B">
      <w:pPr>
        <w:spacing w:after="120"/>
        <w:rPr>
          <w:rFonts w:asciiTheme="majorBidi" w:hAnsiTheme="majorBidi" w:cstheme="majorBidi"/>
        </w:rPr>
      </w:pPr>
    </w:p>
    <w:p w14:paraId="13BCAF76" w14:textId="77777777" w:rsidR="00763574" w:rsidRDefault="00763574" w:rsidP="0016697B">
      <w:pPr>
        <w:spacing w:after="120"/>
        <w:rPr>
          <w:rFonts w:asciiTheme="majorBidi" w:hAnsiTheme="majorBidi" w:cstheme="majorBidi"/>
        </w:rPr>
      </w:pPr>
    </w:p>
    <w:p w14:paraId="13BCAF77" w14:textId="77777777" w:rsidR="00763574" w:rsidRDefault="00763574" w:rsidP="0016697B">
      <w:pPr>
        <w:spacing w:after="120"/>
        <w:rPr>
          <w:rFonts w:asciiTheme="majorBidi" w:hAnsiTheme="majorBidi" w:cstheme="majorBidi"/>
        </w:rPr>
      </w:pPr>
    </w:p>
    <w:p w14:paraId="13BCAF78" w14:textId="77777777" w:rsidR="00763574" w:rsidRDefault="00763574" w:rsidP="0016697B">
      <w:pPr>
        <w:spacing w:after="120"/>
        <w:rPr>
          <w:rFonts w:asciiTheme="majorBidi" w:hAnsiTheme="majorBidi" w:cstheme="majorBidi"/>
        </w:rPr>
      </w:pPr>
    </w:p>
    <w:p w14:paraId="13BCAF79" w14:textId="77777777" w:rsidR="00763574" w:rsidRDefault="00763574" w:rsidP="0016697B">
      <w:pPr>
        <w:spacing w:after="120"/>
        <w:rPr>
          <w:rFonts w:asciiTheme="majorBidi" w:hAnsiTheme="majorBidi" w:cstheme="majorBidi"/>
        </w:rPr>
      </w:pPr>
    </w:p>
    <w:p w14:paraId="13BCAF7A" w14:textId="77777777" w:rsidR="00763574" w:rsidRDefault="00763574" w:rsidP="0016697B">
      <w:pPr>
        <w:spacing w:after="120"/>
        <w:rPr>
          <w:rFonts w:asciiTheme="majorBidi" w:hAnsiTheme="majorBidi" w:cstheme="majorBidi"/>
        </w:rPr>
      </w:pPr>
    </w:p>
    <w:p w14:paraId="13BCAF7B" w14:textId="77777777" w:rsidR="00763574" w:rsidRDefault="00763574" w:rsidP="0016697B">
      <w:pPr>
        <w:spacing w:after="120"/>
        <w:rPr>
          <w:rFonts w:asciiTheme="majorBidi" w:hAnsiTheme="majorBidi" w:cstheme="majorBidi"/>
        </w:rPr>
      </w:pPr>
    </w:p>
    <w:p w14:paraId="13BCAF7C" w14:textId="77777777" w:rsidR="00763574" w:rsidRDefault="00763574" w:rsidP="0016697B">
      <w:pPr>
        <w:spacing w:after="120"/>
        <w:rPr>
          <w:rFonts w:asciiTheme="majorBidi" w:hAnsiTheme="majorBidi" w:cstheme="majorBidi"/>
        </w:rPr>
      </w:pPr>
    </w:p>
    <w:p w14:paraId="13BCAF7D" w14:textId="77777777" w:rsidR="00763574" w:rsidRDefault="00763574" w:rsidP="0016697B">
      <w:pPr>
        <w:spacing w:after="120"/>
        <w:rPr>
          <w:rFonts w:asciiTheme="majorBidi" w:hAnsiTheme="majorBidi" w:cstheme="majorBidi"/>
        </w:rPr>
      </w:pPr>
    </w:p>
    <w:p w14:paraId="13BCAF7E" w14:textId="77777777" w:rsidR="00763574" w:rsidRDefault="00763574" w:rsidP="0016697B">
      <w:pPr>
        <w:spacing w:after="120"/>
        <w:rPr>
          <w:rFonts w:asciiTheme="majorBidi" w:hAnsiTheme="majorBidi" w:cstheme="majorBidi"/>
        </w:rPr>
      </w:pPr>
    </w:p>
    <w:p w14:paraId="13BCAF7F" w14:textId="77777777" w:rsidR="00763574" w:rsidRDefault="00763574" w:rsidP="0016697B">
      <w:pPr>
        <w:spacing w:after="120"/>
        <w:rPr>
          <w:rFonts w:asciiTheme="majorBidi" w:hAnsiTheme="majorBidi" w:cstheme="majorBidi"/>
        </w:rPr>
      </w:pPr>
    </w:p>
    <w:p w14:paraId="13BCAF80" w14:textId="77777777" w:rsidR="00763574" w:rsidRDefault="00763574" w:rsidP="0016697B">
      <w:pPr>
        <w:spacing w:after="120"/>
        <w:rPr>
          <w:rFonts w:asciiTheme="majorBidi" w:hAnsiTheme="majorBidi" w:cstheme="majorBidi"/>
        </w:rPr>
      </w:pPr>
    </w:p>
    <w:p w14:paraId="13BCAF81" w14:textId="77777777" w:rsidR="00763574" w:rsidRDefault="00763574" w:rsidP="0016697B">
      <w:pPr>
        <w:spacing w:after="120"/>
        <w:rPr>
          <w:rFonts w:asciiTheme="majorBidi" w:hAnsiTheme="majorBidi" w:cstheme="majorBidi"/>
        </w:rPr>
      </w:pPr>
    </w:p>
    <w:p w14:paraId="13BCAF82" w14:textId="77777777" w:rsidR="00763574" w:rsidRDefault="00763574" w:rsidP="0016697B">
      <w:pPr>
        <w:spacing w:after="120"/>
        <w:rPr>
          <w:rFonts w:asciiTheme="majorBidi" w:hAnsiTheme="majorBidi" w:cstheme="majorBidi"/>
        </w:rPr>
      </w:pPr>
    </w:p>
    <w:p w14:paraId="13BCAF83" w14:textId="77777777" w:rsidR="00763574" w:rsidRDefault="00763574" w:rsidP="0016697B">
      <w:pPr>
        <w:spacing w:after="120"/>
        <w:rPr>
          <w:rFonts w:asciiTheme="majorBidi" w:hAnsiTheme="majorBidi" w:cstheme="majorBidi"/>
        </w:rPr>
      </w:pPr>
    </w:p>
    <w:p w14:paraId="13BCAF84" w14:textId="77777777" w:rsidR="00763574" w:rsidRDefault="00763574" w:rsidP="0016697B">
      <w:pPr>
        <w:spacing w:after="120"/>
        <w:rPr>
          <w:rFonts w:asciiTheme="majorBidi" w:hAnsiTheme="majorBidi" w:cstheme="majorBidi"/>
        </w:rPr>
      </w:pPr>
    </w:p>
    <w:p w14:paraId="13BCAF85" w14:textId="77777777" w:rsidR="00763574" w:rsidRDefault="00763574" w:rsidP="0016697B">
      <w:pPr>
        <w:spacing w:after="120"/>
        <w:rPr>
          <w:rFonts w:asciiTheme="majorBidi" w:hAnsiTheme="majorBidi" w:cstheme="majorBidi"/>
        </w:rPr>
      </w:pPr>
    </w:p>
    <w:p w14:paraId="13BCAF86" w14:textId="77777777" w:rsidR="00763574" w:rsidRDefault="00763574" w:rsidP="0016697B">
      <w:pPr>
        <w:spacing w:after="120"/>
        <w:rPr>
          <w:rFonts w:asciiTheme="majorBidi" w:hAnsiTheme="majorBidi" w:cstheme="majorBidi"/>
        </w:rPr>
      </w:pPr>
    </w:p>
    <w:p w14:paraId="13BCAF87" w14:textId="77777777" w:rsidR="00763574" w:rsidRDefault="00763574" w:rsidP="0016697B">
      <w:pPr>
        <w:spacing w:after="120"/>
        <w:rPr>
          <w:rFonts w:asciiTheme="majorBidi" w:hAnsiTheme="majorBidi" w:cstheme="majorBidi"/>
        </w:rPr>
      </w:pPr>
    </w:p>
    <w:p w14:paraId="13BCAF88" w14:textId="77777777" w:rsidR="00763574" w:rsidRDefault="00763574" w:rsidP="0016697B">
      <w:pPr>
        <w:spacing w:after="120"/>
        <w:rPr>
          <w:rFonts w:asciiTheme="majorBidi" w:hAnsiTheme="majorBidi" w:cstheme="majorBidi"/>
        </w:rPr>
      </w:pPr>
    </w:p>
    <w:p w14:paraId="13BCAF89" w14:textId="77777777" w:rsidR="00763574" w:rsidRPr="004628CA" w:rsidRDefault="00763574" w:rsidP="004628CA">
      <w:pPr>
        <w:autoSpaceDE w:val="0"/>
        <w:autoSpaceDN w:val="0"/>
        <w:adjustRightInd w:val="0"/>
        <w:rPr>
          <w:rFonts w:ascii="Helvetica LT Std Cond" w:hAnsi="Helvetica LT Std Cond" w:cs="Helvetica LT Std Cond"/>
          <w:color w:val="000000"/>
        </w:rPr>
      </w:pPr>
    </w:p>
    <w:p w14:paraId="13BCAF8A" w14:textId="77777777" w:rsidR="00763574" w:rsidRDefault="00763574" w:rsidP="0016697B">
      <w:pPr>
        <w:spacing w:after="120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br w:type="page"/>
      </w:r>
    </w:p>
    <w:p w14:paraId="13BCAF8B" w14:textId="43BF0E9E" w:rsidR="00763574" w:rsidRDefault="00AE5E9F" w:rsidP="0016697B">
      <w:pPr>
        <w:spacing w:after="120"/>
        <w:rPr>
          <w:rFonts w:asciiTheme="majorBidi" w:hAnsiTheme="majorBidi" w:cstheme="majorBidi"/>
        </w:rPr>
      </w:pPr>
      <w:r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72576" behindDoc="1" locked="0" layoutInCell="1" allowOverlap="1" wp14:anchorId="13A096CC" wp14:editId="128EEED9">
            <wp:simplePos x="0" y="0"/>
            <wp:positionH relativeFrom="page">
              <wp:posOffset>257175</wp:posOffset>
            </wp:positionH>
            <wp:positionV relativeFrom="page">
              <wp:posOffset>-219075</wp:posOffset>
            </wp:positionV>
            <wp:extent cx="7223760" cy="10058400"/>
            <wp:effectExtent l="0" t="0" r="0" b="0"/>
            <wp:wrapNone/>
            <wp:docPr id="6" name="Picture 6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ext, letter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376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BCAF8C" w14:textId="77777777" w:rsidR="00763574" w:rsidRDefault="00763574" w:rsidP="0016697B">
      <w:pPr>
        <w:spacing w:after="120"/>
        <w:rPr>
          <w:rFonts w:asciiTheme="majorBidi" w:hAnsiTheme="majorBidi" w:cstheme="majorBidi"/>
        </w:rPr>
      </w:pPr>
    </w:p>
    <w:p w14:paraId="13BCAF8D" w14:textId="77777777" w:rsidR="00763574" w:rsidRDefault="00763574" w:rsidP="0016697B">
      <w:pPr>
        <w:spacing w:after="120"/>
        <w:rPr>
          <w:rFonts w:asciiTheme="majorBidi" w:hAnsiTheme="majorBidi" w:cstheme="majorBidi"/>
        </w:rPr>
        <w:sectPr w:rsidR="00763574" w:rsidSect="00730F10">
          <w:pgSz w:w="12240" w:h="15840" w:code="1"/>
          <w:pgMar w:top="1440" w:right="1440" w:bottom="1260" w:left="1440" w:header="446" w:footer="449" w:gutter="0"/>
          <w:cols w:space="720"/>
          <w:docGrid w:linePitch="360"/>
        </w:sectPr>
      </w:pPr>
    </w:p>
    <w:p w14:paraId="13BCAF8E" w14:textId="4DF36F3C" w:rsidR="00763574" w:rsidRDefault="00AE5E9F" w:rsidP="0016697B">
      <w:pPr>
        <w:spacing w:after="120"/>
        <w:rPr>
          <w:rFonts w:asciiTheme="majorBidi" w:hAnsiTheme="majorBidi" w:cstheme="majorBidi"/>
        </w:rPr>
      </w:pPr>
      <w:r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74624" behindDoc="1" locked="0" layoutInCell="1" allowOverlap="1" wp14:anchorId="0EFF2CAA" wp14:editId="1FA98B5B">
            <wp:simplePos x="0" y="0"/>
            <wp:positionH relativeFrom="margin">
              <wp:posOffset>-676275</wp:posOffset>
            </wp:positionH>
            <wp:positionV relativeFrom="page">
              <wp:posOffset>-257175</wp:posOffset>
            </wp:positionV>
            <wp:extent cx="7050024" cy="10058400"/>
            <wp:effectExtent l="0" t="0" r="0" b="0"/>
            <wp:wrapNone/>
            <wp:docPr id="7" name="Picture 7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able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0024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BCAF8F" w14:textId="77777777" w:rsidR="00763574" w:rsidRDefault="00763574" w:rsidP="0016697B">
      <w:pPr>
        <w:spacing w:after="120"/>
        <w:rPr>
          <w:rFonts w:asciiTheme="majorBidi" w:hAnsiTheme="majorBidi" w:cstheme="majorBidi"/>
        </w:rPr>
      </w:pPr>
    </w:p>
    <w:p w14:paraId="13BCAF90" w14:textId="77777777" w:rsidR="00763574" w:rsidRDefault="00763574" w:rsidP="0016697B">
      <w:pPr>
        <w:spacing w:after="120"/>
        <w:rPr>
          <w:rFonts w:asciiTheme="majorBidi" w:hAnsiTheme="majorBidi" w:cstheme="majorBidi"/>
        </w:rPr>
        <w:sectPr w:rsidR="00763574" w:rsidSect="008D1891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13BCAF91" w14:textId="2AF49A4C" w:rsidR="00763574" w:rsidRDefault="00AE5E9F" w:rsidP="0016697B">
      <w:pPr>
        <w:spacing w:after="120"/>
        <w:rPr>
          <w:rFonts w:asciiTheme="majorBidi" w:hAnsiTheme="majorBidi" w:cstheme="majorBidi"/>
        </w:rPr>
      </w:pPr>
      <w:r>
        <w:rPr>
          <w:noProof/>
          <w:color w:val="0000FF" w:themeColor="hyperlink"/>
          <w:u w:val="single"/>
        </w:rPr>
        <w:lastRenderedPageBreak/>
        <w:drawing>
          <wp:anchor distT="0" distB="0" distL="114300" distR="114300" simplePos="0" relativeHeight="251676672" behindDoc="0" locked="0" layoutInCell="1" allowOverlap="1" wp14:anchorId="04D01CCC" wp14:editId="2B320F7B">
            <wp:simplePos x="0" y="0"/>
            <wp:positionH relativeFrom="margin">
              <wp:posOffset>-504825</wp:posOffset>
            </wp:positionH>
            <wp:positionV relativeFrom="page">
              <wp:posOffset>-276225</wp:posOffset>
            </wp:positionV>
            <wp:extent cx="6922008" cy="9875520"/>
            <wp:effectExtent l="0" t="0" r="0" b="0"/>
            <wp:wrapNone/>
            <wp:docPr id="8" name="Picture 8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ext, letter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2008" cy="9875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BCAF92" w14:textId="77777777" w:rsidR="00763574" w:rsidRDefault="00763574" w:rsidP="0016697B">
      <w:pPr>
        <w:spacing w:after="120"/>
        <w:rPr>
          <w:rFonts w:asciiTheme="majorBidi" w:hAnsiTheme="majorBidi" w:cstheme="majorBidi"/>
        </w:rPr>
      </w:pPr>
    </w:p>
    <w:p w14:paraId="13BCAF93" w14:textId="77777777" w:rsidR="008B4B70" w:rsidRPr="007F2993" w:rsidRDefault="00944C4E" w:rsidP="00E22573">
      <w:pPr>
        <w:ind w:left="-720"/>
      </w:pPr>
      <w:r>
        <w:tab/>
      </w:r>
      <w:r>
        <w:tab/>
      </w:r>
      <w:r>
        <w:tab/>
      </w:r>
      <w:r>
        <w:tab/>
      </w:r>
    </w:p>
    <w:sectPr w:rsidR="008B4B70" w:rsidRPr="007F2993" w:rsidSect="00944C4E">
      <w:headerReference w:type="default" r:id="rId17"/>
      <w:footerReference w:type="default" r:id="rId18"/>
      <w:pgSz w:w="12240" w:h="15840" w:code="1"/>
      <w:pgMar w:top="1440" w:right="1440" w:bottom="1260" w:left="1440" w:header="446" w:footer="44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BCAF9E" w14:textId="77777777" w:rsidR="00944C4E" w:rsidRDefault="00944C4E">
      <w:r>
        <w:separator/>
      </w:r>
    </w:p>
  </w:endnote>
  <w:endnote w:type="continuationSeparator" w:id="0">
    <w:p w14:paraId="13BCAF9F" w14:textId="77777777" w:rsidR="00944C4E" w:rsidRDefault="00944C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 LT Std Cond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B2F1D6" w14:textId="77777777" w:rsidR="00FE1639" w:rsidRPr="00FE1639" w:rsidRDefault="00FE1639" w:rsidP="00FE1639">
    <w:pPr>
      <w:jc w:val="center"/>
      <w:rPr>
        <w:rFonts w:asciiTheme="minorHAnsi" w:hAnsiTheme="minorHAnsi"/>
        <w:b/>
        <w:szCs w:val="26"/>
      </w:rPr>
    </w:pPr>
    <w:r w:rsidRPr="00FE1639">
      <w:rPr>
        <w:rFonts w:asciiTheme="minorHAnsi" w:hAnsiTheme="minorHAnsi"/>
        <w:szCs w:val="26"/>
      </w:rPr>
      <w:t xml:space="preserve">500 Stinson Blvd NE, Minneapolis, MN 55413 | 612-676-6500 | fax 612-676-6501 | </w:t>
    </w:r>
    <w:r w:rsidRPr="00FE1639">
      <w:rPr>
        <w:rFonts w:asciiTheme="minorHAnsi" w:hAnsiTheme="minorHAnsi"/>
        <w:b/>
        <w:szCs w:val="26"/>
      </w:rPr>
      <w:t>ucare.org</w:t>
    </w:r>
  </w:p>
  <w:p w14:paraId="13BCAFA1" w14:textId="2E716C57" w:rsidR="00944C4E" w:rsidRPr="00FE1639" w:rsidRDefault="00944C4E" w:rsidP="00790138">
    <w:pPr>
      <w:pStyle w:val="Footer"/>
      <w:ind w:left="-1080"/>
      <w:rPr>
        <w:rFonts w:asciiTheme="minorHAnsi" w:hAnsiTheme="minorHAnsi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BCAFA3" w14:textId="77777777" w:rsidR="00944C4E" w:rsidRDefault="00944C4E" w:rsidP="00790138">
    <w:pPr>
      <w:pStyle w:val="Footer"/>
      <w:ind w:left="-108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BCAF9C" w14:textId="77777777" w:rsidR="00944C4E" w:rsidRDefault="00944C4E">
      <w:r>
        <w:separator/>
      </w:r>
    </w:p>
  </w:footnote>
  <w:footnote w:type="continuationSeparator" w:id="0">
    <w:p w14:paraId="13BCAF9D" w14:textId="77777777" w:rsidR="00944C4E" w:rsidRDefault="00944C4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BCAFA0" w14:textId="5E798BC1" w:rsidR="00944C4E" w:rsidRDefault="00E11451" w:rsidP="00E11451">
    <w:pPr>
      <w:pStyle w:val="Header"/>
      <w:ind w:left="-720"/>
    </w:pPr>
    <w:r>
      <w:rPr>
        <w:noProof/>
      </w:rPr>
      <w:drawing>
        <wp:inline distT="0" distB="0" distL="0" distR="0" wp14:anchorId="77F347A6" wp14:editId="4B1091A8">
          <wp:extent cx="1830462" cy="485775"/>
          <wp:effectExtent l="0" t="0" r="0" b="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30462" cy="485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BCAFA2" w14:textId="77777777" w:rsidR="00944C4E" w:rsidRDefault="00944C4E" w:rsidP="00790138">
    <w:pPr>
      <w:pStyle w:val="Header"/>
      <w:ind w:left="-90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hideSpellingErrors/>
  <w:hideGrammaticalError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formatting="1" w:enforcement="1"/>
  <w:defaultTabStop w:val="720"/>
  <w:drawingGridHorizontalSpacing w:val="120"/>
  <w:displayHorizontalDrawingGridEvery w:val="2"/>
  <w:characterSpacingControl w:val="doNotCompress"/>
  <w:hdrShapeDefaults>
    <o:shapedefaults v:ext="edit" spidmax="450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5A74"/>
    <w:rsid w:val="00000EE8"/>
    <w:rsid w:val="00001867"/>
    <w:rsid w:val="000029DC"/>
    <w:rsid w:val="00002A8B"/>
    <w:rsid w:val="00002BDB"/>
    <w:rsid w:val="00003A37"/>
    <w:rsid w:val="00004890"/>
    <w:rsid w:val="00006806"/>
    <w:rsid w:val="0001001D"/>
    <w:rsid w:val="0001132B"/>
    <w:rsid w:val="000177B4"/>
    <w:rsid w:val="00021E06"/>
    <w:rsid w:val="00034488"/>
    <w:rsid w:val="000350B1"/>
    <w:rsid w:val="000363E4"/>
    <w:rsid w:val="00041E0F"/>
    <w:rsid w:val="00052AE6"/>
    <w:rsid w:val="000571A8"/>
    <w:rsid w:val="00060067"/>
    <w:rsid w:val="000602D4"/>
    <w:rsid w:val="00060439"/>
    <w:rsid w:val="00064C56"/>
    <w:rsid w:val="00065802"/>
    <w:rsid w:val="00073C83"/>
    <w:rsid w:val="000746B7"/>
    <w:rsid w:val="000755AD"/>
    <w:rsid w:val="0008348E"/>
    <w:rsid w:val="00083D80"/>
    <w:rsid w:val="00085A43"/>
    <w:rsid w:val="00087C1E"/>
    <w:rsid w:val="0009450F"/>
    <w:rsid w:val="000A020B"/>
    <w:rsid w:val="000A05DF"/>
    <w:rsid w:val="000A3889"/>
    <w:rsid w:val="000A5C0A"/>
    <w:rsid w:val="000A6479"/>
    <w:rsid w:val="000B11E6"/>
    <w:rsid w:val="000B5A62"/>
    <w:rsid w:val="000C01CB"/>
    <w:rsid w:val="000C14E3"/>
    <w:rsid w:val="000C329C"/>
    <w:rsid w:val="000C32C9"/>
    <w:rsid w:val="000C407C"/>
    <w:rsid w:val="000C5A25"/>
    <w:rsid w:val="000C78AC"/>
    <w:rsid w:val="000D3894"/>
    <w:rsid w:val="000D50A0"/>
    <w:rsid w:val="000E68F5"/>
    <w:rsid w:val="000F4AF6"/>
    <w:rsid w:val="000F6ED8"/>
    <w:rsid w:val="000F6F29"/>
    <w:rsid w:val="0010001F"/>
    <w:rsid w:val="00100DA4"/>
    <w:rsid w:val="001030F1"/>
    <w:rsid w:val="00105265"/>
    <w:rsid w:val="00110715"/>
    <w:rsid w:val="00111453"/>
    <w:rsid w:val="00114B9E"/>
    <w:rsid w:val="00114FF9"/>
    <w:rsid w:val="00120AE5"/>
    <w:rsid w:val="00120F03"/>
    <w:rsid w:val="001228AD"/>
    <w:rsid w:val="00122E75"/>
    <w:rsid w:val="00123B61"/>
    <w:rsid w:val="001247B3"/>
    <w:rsid w:val="00133AF1"/>
    <w:rsid w:val="001340D5"/>
    <w:rsid w:val="00137E99"/>
    <w:rsid w:val="001402FA"/>
    <w:rsid w:val="00144F23"/>
    <w:rsid w:val="001514B3"/>
    <w:rsid w:val="0015155A"/>
    <w:rsid w:val="00151F3A"/>
    <w:rsid w:val="001559E2"/>
    <w:rsid w:val="00157433"/>
    <w:rsid w:val="001605E9"/>
    <w:rsid w:val="00161197"/>
    <w:rsid w:val="00161553"/>
    <w:rsid w:val="0016166D"/>
    <w:rsid w:val="001634DD"/>
    <w:rsid w:val="00163801"/>
    <w:rsid w:val="001645DA"/>
    <w:rsid w:val="00172BA3"/>
    <w:rsid w:val="00176139"/>
    <w:rsid w:val="0017749A"/>
    <w:rsid w:val="00181C56"/>
    <w:rsid w:val="00182EB6"/>
    <w:rsid w:val="00183EC9"/>
    <w:rsid w:val="00193FA6"/>
    <w:rsid w:val="00195E2E"/>
    <w:rsid w:val="00197CA8"/>
    <w:rsid w:val="001A00E0"/>
    <w:rsid w:val="001A33C4"/>
    <w:rsid w:val="001A5B31"/>
    <w:rsid w:val="001A6ACE"/>
    <w:rsid w:val="001A6F8F"/>
    <w:rsid w:val="001B3FDB"/>
    <w:rsid w:val="001B7623"/>
    <w:rsid w:val="001C0A15"/>
    <w:rsid w:val="001C4BFF"/>
    <w:rsid w:val="001C5C41"/>
    <w:rsid w:val="001C5F3D"/>
    <w:rsid w:val="001C6E2B"/>
    <w:rsid w:val="001D250B"/>
    <w:rsid w:val="001D43B7"/>
    <w:rsid w:val="001D5329"/>
    <w:rsid w:val="001D7DB9"/>
    <w:rsid w:val="001E0ACB"/>
    <w:rsid w:val="001E0E8E"/>
    <w:rsid w:val="001E1877"/>
    <w:rsid w:val="001E4395"/>
    <w:rsid w:val="001E4A65"/>
    <w:rsid w:val="001E4ADE"/>
    <w:rsid w:val="001E4C89"/>
    <w:rsid w:val="001E67DA"/>
    <w:rsid w:val="001F08F7"/>
    <w:rsid w:val="001F1076"/>
    <w:rsid w:val="001F33ED"/>
    <w:rsid w:val="001F7675"/>
    <w:rsid w:val="00200E23"/>
    <w:rsid w:val="00200F7E"/>
    <w:rsid w:val="00202E22"/>
    <w:rsid w:val="0020324C"/>
    <w:rsid w:val="00204D59"/>
    <w:rsid w:val="00205734"/>
    <w:rsid w:val="0020752E"/>
    <w:rsid w:val="00207843"/>
    <w:rsid w:val="0021158B"/>
    <w:rsid w:val="0021172D"/>
    <w:rsid w:val="00213269"/>
    <w:rsid w:val="00213673"/>
    <w:rsid w:val="00243863"/>
    <w:rsid w:val="00243DC3"/>
    <w:rsid w:val="00247F84"/>
    <w:rsid w:val="002558EC"/>
    <w:rsid w:val="00255F70"/>
    <w:rsid w:val="00256A3E"/>
    <w:rsid w:val="00256C67"/>
    <w:rsid w:val="002577BE"/>
    <w:rsid w:val="002612B9"/>
    <w:rsid w:val="00261AC3"/>
    <w:rsid w:val="0026470F"/>
    <w:rsid w:val="002659A8"/>
    <w:rsid w:val="00267632"/>
    <w:rsid w:val="00270719"/>
    <w:rsid w:val="00275378"/>
    <w:rsid w:val="00277B51"/>
    <w:rsid w:val="00277D51"/>
    <w:rsid w:val="00283F2D"/>
    <w:rsid w:val="00287861"/>
    <w:rsid w:val="00287DF9"/>
    <w:rsid w:val="00293670"/>
    <w:rsid w:val="002A0D11"/>
    <w:rsid w:val="002A344B"/>
    <w:rsid w:val="002A360E"/>
    <w:rsid w:val="002B0616"/>
    <w:rsid w:val="002B1065"/>
    <w:rsid w:val="002B47AF"/>
    <w:rsid w:val="002C389D"/>
    <w:rsid w:val="002C685A"/>
    <w:rsid w:val="002D1294"/>
    <w:rsid w:val="002D1DAB"/>
    <w:rsid w:val="002D2000"/>
    <w:rsid w:val="002D2EDB"/>
    <w:rsid w:val="002D766D"/>
    <w:rsid w:val="002E0E3E"/>
    <w:rsid w:val="002E62D6"/>
    <w:rsid w:val="002F194C"/>
    <w:rsid w:val="002F47CD"/>
    <w:rsid w:val="003020F7"/>
    <w:rsid w:val="00302393"/>
    <w:rsid w:val="0030539C"/>
    <w:rsid w:val="003060AC"/>
    <w:rsid w:val="003071B8"/>
    <w:rsid w:val="003149C3"/>
    <w:rsid w:val="003171A2"/>
    <w:rsid w:val="003203B3"/>
    <w:rsid w:val="00321B9A"/>
    <w:rsid w:val="00324043"/>
    <w:rsid w:val="0032518F"/>
    <w:rsid w:val="003252EE"/>
    <w:rsid w:val="003255D4"/>
    <w:rsid w:val="0033012F"/>
    <w:rsid w:val="0033244A"/>
    <w:rsid w:val="003375EC"/>
    <w:rsid w:val="0034004B"/>
    <w:rsid w:val="00340F08"/>
    <w:rsid w:val="00344187"/>
    <w:rsid w:val="003447C5"/>
    <w:rsid w:val="003449F6"/>
    <w:rsid w:val="00344CD3"/>
    <w:rsid w:val="00346062"/>
    <w:rsid w:val="00352023"/>
    <w:rsid w:val="00353494"/>
    <w:rsid w:val="00355429"/>
    <w:rsid w:val="00364182"/>
    <w:rsid w:val="003657CD"/>
    <w:rsid w:val="00370111"/>
    <w:rsid w:val="00370B89"/>
    <w:rsid w:val="00377560"/>
    <w:rsid w:val="00380BA9"/>
    <w:rsid w:val="00382A24"/>
    <w:rsid w:val="00386330"/>
    <w:rsid w:val="0038774A"/>
    <w:rsid w:val="00390BD5"/>
    <w:rsid w:val="00392F07"/>
    <w:rsid w:val="00395409"/>
    <w:rsid w:val="0039714C"/>
    <w:rsid w:val="00397D0F"/>
    <w:rsid w:val="003A026E"/>
    <w:rsid w:val="003A201C"/>
    <w:rsid w:val="003A2B71"/>
    <w:rsid w:val="003A4CCB"/>
    <w:rsid w:val="003A5946"/>
    <w:rsid w:val="003B2BA8"/>
    <w:rsid w:val="003B3D15"/>
    <w:rsid w:val="003B75AC"/>
    <w:rsid w:val="003C008F"/>
    <w:rsid w:val="003C4BD6"/>
    <w:rsid w:val="003C76E5"/>
    <w:rsid w:val="003C7772"/>
    <w:rsid w:val="003D0FEE"/>
    <w:rsid w:val="003D1683"/>
    <w:rsid w:val="003D3255"/>
    <w:rsid w:val="003E019A"/>
    <w:rsid w:val="003E0B15"/>
    <w:rsid w:val="003E0C35"/>
    <w:rsid w:val="003E17AD"/>
    <w:rsid w:val="003E329D"/>
    <w:rsid w:val="003F05B5"/>
    <w:rsid w:val="003F3CE2"/>
    <w:rsid w:val="003F3E32"/>
    <w:rsid w:val="003F5E74"/>
    <w:rsid w:val="004048AB"/>
    <w:rsid w:val="00411231"/>
    <w:rsid w:val="00413EBA"/>
    <w:rsid w:val="00415A74"/>
    <w:rsid w:val="004212FC"/>
    <w:rsid w:val="00424C3C"/>
    <w:rsid w:val="0042513D"/>
    <w:rsid w:val="00427ACA"/>
    <w:rsid w:val="00431F3C"/>
    <w:rsid w:val="004324C6"/>
    <w:rsid w:val="00432F74"/>
    <w:rsid w:val="004346F5"/>
    <w:rsid w:val="0043499C"/>
    <w:rsid w:val="00434CD3"/>
    <w:rsid w:val="004353C4"/>
    <w:rsid w:val="004366EE"/>
    <w:rsid w:val="00441FEC"/>
    <w:rsid w:val="00443E42"/>
    <w:rsid w:val="0044488F"/>
    <w:rsid w:val="00450720"/>
    <w:rsid w:val="00450979"/>
    <w:rsid w:val="0045321E"/>
    <w:rsid w:val="00463FBC"/>
    <w:rsid w:val="00464D91"/>
    <w:rsid w:val="00464DA2"/>
    <w:rsid w:val="00470A22"/>
    <w:rsid w:val="00471AC5"/>
    <w:rsid w:val="00471B39"/>
    <w:rsid w:val="00472DB4"/>
    <w:rsid w:val="00474249"/>
    <w:rsid w:val="00475953"/>
    <w:rsid w:val="0048010D"/>
    <w:rsid w:val="00481130"/>
    <w:rsid w:val="004866DD"/>
    <w:rsid w:val="004908A0"/>
    <w:rsid w:val="004913E4"/>
    <w:rsid w:val="004945AB"/>
    <w:rsid w:val="004953D8"/>
    <w:rsid w:val="00495BEC"/>
    <w:rsid w:val="00496350"/>
    <w:rsid w:val="004970E1"/>
    <w:rsid w:val="004A202E"/>
    <w:rsid w:val="004B1139"/>
    <w:rsid w:val="004B262F"/>
    <w:rsid w:val="004B3339"/>
    <w:rsid w:val="004D01D6"/>
    <w:rsid w:val="004D1AEE"/>
    <w:rsid w:val="004D26D2"/>
    <w:rsid w:val="004D5EA6"/>
    <w:rsid w:val="004E0D3F"/>
    <w:rsid w:val="004E2B0E"/>
    <w:rsid w:val="004E57E7"/>
    <w:rsid w:val="004E79F7"/>
    <w:rsid w:val="004F5008"/>
    <w:rsid w:val="0050000F"/>
    <w:rsid w:val="00502838"/>
    <w:rsid w:val="005047B7"/>
    <w:rsid w:val="00510C54"/>
    <w:rsid w:val="00511678"/>
    <w:rsid w:val="005229DF"/>
    <w:rsid w:val="00524999"/>
    <w:rsid w:val="00530BE4"/>
    <w:rsid w:val="005324BD"/>
    <w:rsid w:val="00533F99"/>
    <w:rsid w:val="00534704"/>
    <w:rsid w:val="00534A7F"/>
    <w:rsid w:val="005433D1"/>
    <w:rsid w:val="005463C3"/>
    <w:rsid w:val="00546EDA"/>
    <w:rsid w:val="00547610"/>
    <w:rsid w:val="005479AB"/>
    <w:rsid w:val="0055265A"/>
    <w:rsid w:val="00554149"/>
    <w:rsid w:val="00555148"/>
    <w:rsid w:val="00560037"/>
    <w:rsid w:val="00563BEA"/>
    <w:rsid w:val="00565AE0"/>
    <w:rsid w:val="005663BE"/>
    <w:rsid w:val="005667C2"/>
    <w:rsid w:val="005709EB"/>
    <w:rsid w:val="00572690"/>
    <w:rsid w:val="00572BCA"/>
    <w:rsid w:val="00572D62"/>
    <w:rsid w:val="00582737"/>
    <w:rsid w:val="00582752"/>
    <w:rsid w:val="00582D32"/>
    <w:rsid w:val="005845E5"/>
    <w:rsid w:val="0058600F"/>
    <w:rsid w:val="0058798E"/>
    <w:rsid w:val="005879EE"/>
    <w:rsid w:val="00587A20"/>
    <w:rsid w:val="005925F1"/>
    <w:rsid w:val="005969E4"/>
    <w:rsid w:val="00597CF5"/>
    <w:rsid w:val="005A292F"/>
    <w:rsid w:val="005A2C18"/>
    <w:rsid w:val="005A320C"/>
    <w:rsid w:val="005A496D"/>
    <w:rsid w:val="005A4C15"/>
    <w:rsid w:val="005A6C9C"/>
    <w:rsid w:val="005A6D5C"/>
    <w:rsid w:val="005B34DB"/>
    <w:rsid w:val="005B3788"/>
    <w:rsid w:val="005C336B"/>
    <w:rsid w:val="005C3AE5"/>
    <w:rsid w:val="005D0086"/>
    <w:rsid w:val="005D139F"/>
    <w:rsid w:val="005D1D52"/>
    <w:rsid w:val="005E4184"/>
    <w:rsid w:val="005E4352"/>
    <w:rsid w:val="005E5F00"/>
    <w:rsid w:val="005E655C"/>
    <w:rsid w:val="005E66A9"/>
    <w:rsid w:val="005E6B14"/>
    <w:rsid w:val="005E75E2"/>
    <w:rsid w:val="005F0AD8"/>
    <w:rsid w:val="005F29FA"/>
    <w:rsid w:val="005F2F53"/>
    <w:rsid w:val="005F34BF"/>
    <w:rsid w:val="005F4891"/>
    <w:rsid w:val="005F62CE"/>
    <w:rsid w:val="00600517"/>
    <w:rsid w:val="006009E3"/>
    <w:rsid w:val="006027E1"/>
    <w:rsid w:val="00603C65"/>
    <w:rsid w:val="006041B9"/>
    <w:rsid w:val="00605694"/>
    <w:rsid w:val="00606935"/>
    <w:rsid w:val="00606D49"/>
    <w:rsid w:val="00611597"/>
    <w:rsid w:val="00611CBB"/>
    <w:rsid w:val="006133BF"/>
    <w:rsid w:val="0061351B"/>
    <w:rsid w:val="00613DFE"/>
    <w:rsid w:val="006200A9"/>
    <w:rsid w:val="006229FC"/>
    <w:rsid w:val="00626294"/>
    <w:rsid w:val="00627556"/>
    <w:rsid w:val="0063007C"/>
    <w:rsid w:val="006313F5"/>
    <w:rsid w:val="00636996"/>
    <w:rsid w:val="0064739B"/>
    <w:rsid w:val="006477F7"/>
    <w:rsid w:val="006510A4"/>
    <w:rsid w:val="00652837"/>
    <w:rsid w:val="006533C6"/>
    <w:rsid w:val="006572C0"/>
    <w:rsid w:val="006576BA"/>
    <w:rsid w:val="006577E4"/>
    <w:rsid w:val="00660766"/>
    <w:rsid w:val="00660B43"/>
    <w:rsid w:val="00661A41"/>
    <w:rsid w:val="0067019B"/>
    <w:rsid w:val="006831BB"/>
    <w:rsid w:val="00684C60"/>
    <w:rsid w:val="00690465"/>
    <w:rsid w:val="00694416"/>
    <w:rsid w:val="0069588F"/>
    <w:rsid w:val="006A1D5B"/>
    <w:rsid w:val="006B2348"/>
    <w:rsid w:val="006B3564"/>
    <w:rsid w:val="006B5025"/>
    <w:rsid w:val="006B5E0D"/>
    <w:rsid w:val="006C1BE2"/>
    <w:rsid w:val="006C2B4E"/>
    <w:rsid w:val="006C7008"/>
    <w:rsid w:val="006C7A6C"/>
    <w:rsid w:val="006D2720"/>
    <w:rsid w:val="006D2EC4"/>
    <w:rsid w:val="006D4363"/>
    <w:rsid w:val="006D77B3"/>
    <w:rsid w:val="006E21C5"/>
    <w:rsid w:val="006E6384"/>
    <w:rsid w:val="006E73A7"/>
    <w:rsid w:val="006E7C45"/>
    <w:rsid w:val="006F0495"/>
    <w:rsid w:val="006F0B88"/>
    <w:rsid w:val="006F2E08"/>
    <w:rsid w:val="006F5E8D"/>
    <w:rsid w:val="006F6609"/>
    <w:rsid w:val="007019E9"/>
    <w:rsid w:val="00704204"/>
    <w:rsid w:val="007042A5"/>
    <w:rsid w:val="007051AA"/>
    <w:rsid w:val="00711B42"/>
    <w:rsid w:val="00720C5C"/>
    <w:rsid w:val="0072417E"/>
    <w:rsid w:val="00724FA3"/>
    <w:rsid w:val="0072683B"/>
    <w:rsid w:val="00730C03"/>
    <w:rsid w:val="00730F39"/>
    <w:rsid w:val="007310A2"/>
    <w:rsid w:val="007315F5"/>
    <w:rsid w:val="0073475A"/>
    <w:rsid w:val="00735A36"/>
    <w:rsid w:val="00741F04"/>
    <w:rsid w:val="00747DF3"/>
    <w:rsid w:val="00752F31"/>
    <w:rsid w:val="00755674"/>
    <w:rsid w:val="00755E0A"/>
    <w:rsid w:val="00760870"/>
    <w:rsid w:val="00763574"/>
    <w:rsid w:val="00774486"/>
    <w:rsid w:val="00775182"/>
    <w:rsid w:val="00776E51"/>
    <w:rsid w:val="00780493"/>
    <w:rsid w:val="00780A46"/>
    <w:rsid w:val="007849EA"/>
    <w:rsid w:val="00784CE4"/>
    <w:rsid w:val="00784EAE"/>
    <w:rsid w:val="0078562D"/>
    <w:rsid w:val="00790138"/>
    <w:rsid w:val="00791AC2"/>
    <w:rsid w:val="0079249A"/>
    <w:rsid w:val="00792555"/>
    <w:rsid w:val="00794546"/>
    <w:rsid w:val="007958F2"/>
    <w:rsid w:val="007A06CE"/>
    <w:rsid w:val="007A5ADB"/>
    <w:rsid w:val="007A66F7"/>
    <w:rsid w:val="007C19EF"/>
    <w:rsid w:val="007C3333"/>
    <w:rsid w:val="007D1365"/>
    <w:rsid w:val="007D3019"/>
    <w:rsid w:val="007D4A82"/>
    <w:rsid w:val="007D6A58"/>
    <w:rsid w:val="007D7075"/>
    <w:rsid w:val="007F238A"/>
    <w:rsid w:val="007F2993"/>
    <w:rsid w:val="007F383E"/>
    <w:rsid w:val="007F3FEC"/>
    <w:rsid w:val="007F5F17"/>
    <w:rsid w:val="00801CC7"/>
    <w:rsid w:val="008123CA"/>
    <w:rsid w:val="00812A7E"/>
    <w:rsid w:val="00826048"/>
    <w:rsid w:val="00826F09"/>
    <w:rsid w:val="00827591"/>
    <w:rsid w:val="00827AE6"/>
    <w:rsid w:val="008303E2"/>
    <w:rsid w:val="008312BB"/>
    <w:rsid w:val="00832982"/>
    <w:rsid w:val="00836C1C"/>
    <w:rsid w:val="008371ED"/>
    <w:rsid w:val="00843C3F"/>
    <w:rsid w:val="008447D3"/>
    <w:rsid w:val="008456FB"/>
    <w:rsid w:val="00853B7F"/>
    <w:rsid w:val="00855110"/>
    <w:rsid w:val="008570DA"/>
    <w:rsid w:val="00861976"/>
    <w:rsid w:val="00862A07"/>
    <w:rsid w:val="008679EB"/>
    <w:rsid w:val="00867F7F"/>
    <w:rsid w:val="0087197A"/>
    <w:rsid w:val="008720FC"/>
    <w:rsid w:val="008738D5"/>
    <w:rsid w:val="00874844"/>
    <w:rsid w:val="00876E00"/>
    <w:rsid w:val="0088140F"/>
    <w:rsid w:val="008860BF"/>
    <w:rsid w:val="008A2C84"/>
    <w:rsid w:val="008A678F"/>
    <w:rsid w:val="008A690A"/>
    <w:rsid w:val="008B0F26"/>
    <w:rsid w:val="008B4B70"/>
    <w:rsid w:val="008C1F5D"/>
    <w:rsid w:val="008D0D46"/>
    <w:rsid w:val="008D311F"/>
    <w:rsid w:val="008D664C"/>
    <w:rsid w:val="008E4A54"/>
    <w:rsid w:val="008F1EF4"/>
    <w:rsid w:val="008F3E7D"/>
    <w:rsid w:val="008F444D"/>
    <w:rsid w:val="009020A8"/>
    <w:rsid w:val="00903C62"/>
    <w:rsid w:val="00904AB3"/>
    <w:rsid w:val="00904BF2"/>
    <w:rsid w:val="00906AF1"/>
    <w:rsid w:val="00914E43"/>
    <w:rsid w:val="009154FC"/>
    <w:rsid w:val="0091623D"/>
    <w:rsid w:val="009201AD"/>
    <w:rsid w:val="00920639"/>
    <w:rsid w:val="00920FDE"/>
    <w:rsid w:val="00923545"/>
    <w:rsid w:val="009237FA"/>
    <w:rsid w:val="00924239"/>
    <w:rsid w:val="00924B00"/>
    <w:rsid w:val="00933A2B"/>
    <w:rsid w:val="0093422C"/>
    <w:rsid w:val="00936591"/>
    <w:rsid w:val="00944C4E"/>
    <w:rsid w:val="009508B3"/>
    <w:rsid w:val="00951151"/>
    <w:rsid w:val="00954262"/>
    <w:rsid w:val="00956BD1"/>
    <w:rsid w:val="00960D85"/>
    <w:rsid w:val="00962084"/>
    <w:rsid w:val="009623FD"/>
    <w:rsid w:val="00963223"/>
    <w:rsid w:val="00963848"/>
    <w:rsid w:val="009704D8"/>
    <w:rsid w:val="00971A62"/>
    <w:rsid w:val="00972822"/>
    <w:rsid w:val="00974101"/>
    <w:rsid w:val="0097660C"/>
    <w:rsid w:val="009768F5"/>
    <w:rsid w:val="00977C61"/>
    <w:rsid w:val="00980B7E"/>
    <w:rsid w:val="009810C8"/>
    <w:rsid w:val="009825FD"/>
    <w:rsid w:val="009856CA"/>
    <w:rsid w:val="009876A8"/>
    <w:rsid w:val="009900CF"/>
    <w:rsid w:val="00992C28"/>
    <w:rsid w:val="00993DDE"/>
    <w:rsid w:val="00994717"/>
    <w:rsid w:val="00995138"/>
    <w:rsid w:val="00995918"/>
    <w:rsid w:val="009A4591"/>
    <w:rsid w:val="009A512A"/>
    <w:rsid w:val="009B0F52"/>
    <w:rsid w:val="009B1364"/>
    <w:rsid w:val="009C1B6A"/>
    <w:rsid w:val="009D1C5E"/>
    <w:rsid w:val="009D3FBE"/>
    <w:rsid w:val="009D5421"/>
    <w:rsid w:val="009D593A"/>
    <w:rsid w:val="009D7941"/>
    <w:rsid w:val="009E0011"/>
    <w:rsid w:val="009E266B"/>
    <w:rsid w:val="009E346F"/>
    <w:rsid w:val="009E37C3"/>
    <w:rsid w:val="009E56B2"/>
    <w:rsid w:val="009E6C26"/>
    <w:rsid w:val="009E7CA0"/>
    <w:rsid w:val="009F57AC"/>
    <w:rsid w:val="009F5F85"/>
    <w:rsid w:val="009F6E24"/>
    <w:rsid w:val="009F75E7"/>
    <w:rsid w:val="00A02043"/>
    <w:rsid w:val="00A0268B"/>
    <w:rsid w:val="00A03452"/>
    <w:rsid w:val="00A0520A"/>
    <w:rsid w:val="00A075C0"/>
    <w:rsid w:val="00A10407"/>
    <w:rsid w:val="00A1194D"/>
    <w:rsid w:val="00A16C08"/>
    <w:rsid w:val="00A1729F"/>
    <w:rsid w:val="00A20BE4"/>
    <w:rsid w:val="00A221F2"/>
    <w:rsid w:val="00A2329D"/>
    <w:rsid w:val="00A33CB4"/>
    <w:rsid w:val="00A344ED"/>
    <w:rsid w:val="00A37E45"/>
    <w:rsid w:val="00A4160F"/>
    <w:rsid w:val="00A43407"/>
    <w:rsid w:val="00A456FD"/>
    <w:rsid w:val="00A45C3F"/>
    <w:rsid w:val="00A47083"/>
    <w:rsid w:val="00A47428"/>
    <w:rsid w:val="00A514B4"/>
    <w:rsid w:val="00A53DEF"/>
    <w:rsid w:val="00A55148"/>
    <w:rsid w:val="00A55FC1"/>
    <w:rsid w:val="00A6034F"/>
    <w:rsid w:val="00A609C5"/>
    <w:rsid w:val="00A74DDB"/>
    <w:rsid w:val="00A77188"/>
    <w:rsid w:val="00A81FEF"/>
    <w:rsid w:val="00A84B3D"/>
    <w:rsid w:val="00A86EFC"/>
    <w:rsid w:val="00A91AD7"/>
    <w:rsid w:val="00A92F30"/>
    <w:rsid w:val="00A9425F"/>
    <w:rsid w:val="00A94DE6"/>
    <w:rsid w:val="00A953C4"/>
    <w:rsid w:val="00AA0ACC"/>
    <w:rsid w:val="00AA38EB"/>
    <w:rsid w:val="00AA4FC0"/>
    <w:rsid w:val="00AA6799"/>
    <w:rsid w:val="00AA713F"/>
    <w:rsid w:val="00AA7894"/>
    <w:rsid w:val="00AB286E"/>
    <w:rsid w:val="00AB55EE"/>
    <w:rsid w:val="00AB70D1"/>
    <w:rsid w:val="00AB70FC"/>
    <w:rsid w:val="00AB7879"/>
    <w:rsid w:val="00AB7B03"/>
    <w:rsid w:val="00AC1791"/>
    <w:rsid w:val="00AC2B0A"/>
    <w:rsid w:val="00AC384A"/>
    <w:rsid w:val="00AD599C"/>
    <w:rsid w:val="00AD5E67"/>
    <w:rsid w:val="00AE07BE"/>
    <w:rsid w:val="00AE4884"/>
    <w:rsid w:val="00AE5E9F"/>
    <w:rsid w:val="00AE5ED2"/>
    <w:rsid w:val="00AE79FA"/>
    <w:rsid w:val="00AF0BEF"/>
    <w:rsid w:val="00AF2170"/>
    <w:rsid w:val="00AF3AE9"/>
    <w:rsid w:val="00B001FE"/>
    <w:rsid w:val="00B04FEF"/>
    <w:rsid w:val="00B10446"/>
    <w:rsid w:val="00B133F2"/>
    <w:rsid w:val="00B1584E"/>
    <w:rsid w:val="00B15EA3"/>
    <w:rsid w:val="00B20EBE"/>
    <w:rsid w:val="00B245B7"/>
    <w:rsid w:val="00B26907"/>
    <w:rsid w:val="00B27411"/>
    <w:rsid w:val="00B27927"/>
    <w:rsid w:val="00B3038B"/>
    <w:rsid w:val="00B31029"/>
    <w:rsid w:val="00B369DE"/>
    <w:rsid w:val="00B400B8"/>
    <w:rsid w:val="00B420D8"/>
    <w:rsid w:val="00B42DE9"/>
    <w:rsid w:val="00B444FF"/>
    <w:rsid w:val="00B47254"/>
    <w:rsid w:val="00B51405"/>
    <w:rsid w:val="00B544A5"/>
    <w:rsid w:val="00B57B56"/>
    <w:rsid w:val="00B60851"/>
    <w:rsid w:val="00B644AE"/>
    <w:rsid w:val="00B64CEE"/>
    <w:rsid w:val="00B7127E"/>
    <w:rsid w:val="00B76015"/>
    <w:rsid w:val="00B81AF8"/>
    <w:rsid w:val="00B83704"/>
    <w:rsid w:val="00B84F13"/>
    <w:rsid w:val="00B852D6"/>
    <w:rsid w:val="00B854D3"/>
    <w:rsid w:val="00B85DE4"/>
    <w:rsid w:val="00B90ABF"/>
    <w:rsid w:val="00B93427"/>
    <w:rsid w:val="00B95A2B"/>
    <w:rsid w:val="00BA07A5"/>
    <w:rsid w:val="00BA0A90"/>
    <w:rsid w:val="00BB08CC"/>
    <w:rsid w:val="00BB3491"/>
    <w:rsid w:val="00BB77EA"/>
    <w:rsid w:val="00BB7841"/>
    <w:rsid w:val="00BC1699"/>
    <w:rsid w:val="00BC5FE4"/>
    <w:rsid w:val="00BC69AD"/>
    <w:rsid w:val="00BD25EB"/>
    <w:rsid w:val="00BD7DCC"/>
    <w:rsid w:val="00BE0DE5"/>
    <w:rsid w:val="00BE203B"/>
    <w:rsid w:val="00BE441B"/>
    <w:rsid w:val="00BE620E"/>
    <w:rsid w:val="00BE6D0B"/>
    <w:rsid w:val="00BE74C6"/>
    <w:rsid w:val="00BF114D"/>
    <w:rsid w:val="00BF27D9"/>
    <w:rsid w:val="00BF5A84"/>
    <w:rsid w:val="00BF7AD7"/>
    <w:rsid w:val="00C05912"/>
    <w:rsid w:val="00C11671"/>
    <w:rsid w:val="00C12251"/>
    <w:rsid w:val="00C175AD"/>
    <w:rsid w:val="00C17A4F"/>
    <w:rsid w:val="00C215E3"/>
    <w:rsid w:val="00C3016D"/>
    <w:rsid w:val="00C31D11"/>
    <w:rsid w:val="00C339E6"/>
    <w:rsid w:val="00C348E9"/>
    <w:rsid w:val="00C40500"/>
    <w:rsid w:val="00C45125"/>
    <w:rsid w:val="00C45B6B"/>
    <w:rsid w:val="00C60BCD"/>
    <w:rsid w:val="00C62DC9"/>
    <w:rsid w:val="00C6441E"/>
    <w:rsid w:val="00C66E32"/>
    <w:rsid w:val="00C674FC"/>
    <w:rsid w:val="00C73A74"/>
    <w:rsid w:val="00C750F6"/>
    <w:rsid w:val="00C7569E"/>
    <w:rsid w:val="00C8467C"/>
    <w:rsid w:val="00C86C41"/>
    <w:rsid w:val="00C90B5F"/>
    <w:rsid w:val="00C94B12"/>
    <w:rsid w:val="00C96308"/>
    <w:rsid w:val="00C97854"/>
    <w:rsid w:val="00CA17CA"/>
    <w:rsid w:val="00CA30CE"/>
    <w:rsid w:val="00CA31C9"/>
    <w:rsid w:val="00CA37A4"/>
    <w:rsid w:val="00CA4667"/>
    <w:rsid w:val="00CA7826"/>
    <w:rsid w:val="00CB321F"/>
    <w:rsid w:val="00CB4DF9"/>
    <w:rsid w:val="00CB587A"/>
    <w:rsid w:val="00CC3F24"/>
    <w:rsid w:val="00CD1C0C"/>
    <w:rsid w:val="00CD2BBD"/>
    <w:rsid w:val="00CD4459"/>
    <w:rsid w:val="00CD589A"/>
    <w:rsid w:val="00CD6D83"/>
    <w:rsid w:val="00CE37A3"/>
    <w:rsid w:val="00CE38B4"/>
    <w:rsid w:val="00CE4646"/>
    <w:rsid w:val="00CE6099"/>
    <w:rsid w:val="00CE6A3D"/>
    <w:rsid w:val="00CE6ED5"/>
    <w:rsid w:val="00CE71EC"/>
    <w:rsid w:val="00CF3195"/>
    <w:rsid w:val="00CF5C27"/>
    <w:rsid w:val="00CF5E71"/>
    <w:rsid w:val="00CF67D5"/>
    <w:rsid w:val="00CF7129"/>
    <w:rsid w:val="00D003C0"/>
    <w:rsid w:val="00D0709E"/>
    <w:rsid w:val="00D07F9F"/>
    <w:rsid w:val="00D112AC"/>
    <w:rsid w:val="00D165A2"/>
    <w:rsid w:val="00D170D6"/>
    <w:rsid w:val="00D20680"/>
    <w:rsid w:val="00D22250"/>
    <w:rsid w:val="00D3038A"/>
    <w:rsid w:val="00D31E4D"/>
    <w:rsid w:val="00D3246C"/>
    <w:rsid w:val="00D32FC8"/>
    <w:rsid w:val="00D34689"/>
    <w:rsid w:val="00D34DD1"/>
    <w:rsid w:val="00D40A40"/>
    <w:rsid w:val="00D4121A"/>
    <w:rsid w:val="00D4243C"/>
    <w:rsid w:val="00D611A6"/>
    <w:rsid w:val="00D62CBD"/>
    <w:rsid w:val="00D63374"/>
    <w:rsid w:val="00D635FF"/>
    <w:rsid w:val="00D64D9B"/>
    <w:rsid w:val="00D67565"/>
    <w:rsid w:val="00D74866"/>
    <w:rsid w:val="00D7486D"/>
    <w:rsid w:val="00D8021D"/>
    <w:rsid w:val="00D80A4A"/>
    <w:rsid w:val="00D82832"/>
    <w:rsid w:val="00D85E4D"/>
    <w:rsid w:val="00D86F5A"/>
    <w:rsid w:val="00D9133D"/>
    <w:rsid w:val="00D94DC6"/>
    <w:rsid w:val="00D96955"/>
    <w:rsid w:val="00DA066A"/>
    <w:rsid w:val="00DA0F7A"/>
    <w:rsid w:val="00DA1B38"/>
    <w:rsid w:val="00DA69C4"/>
    <w:rsid w:val="00DB4827"/>
    <w:rsid w:val="00DB4AD3"/>
    <w:rsid w:val="00DB5221"/>
    <w:rsid w:val="00DC4ECA"/>
    <w:rsid w:val="00DC68AC"/>
    <w:rsid w:val="00DC6C70"/>
    <w:rsid w:val="00DC77BF"/>
    <w:rsid w:val="00DD0E9B"/>
    <w:rsid w:val="00DD2235"/>
    <w:rsid w:val="00DE252C"/>
    <w:rsid w:val="00DE3C75"/>
    <w:rsid w:val="00DE756B"/>
    <w:rsid w:val="00DE7B56"/>
    <w:rsid w:val="00DF4EDB"/>
    <w:rsid w:val="00DF5164"/>
    <w:rsid w:val="00DF6031"/>
    <w:rsid w:val="00DF6F4D"/>
    <w:rsid w:val="00E00522"/>
    <w:rsid w:val="00E0601D"/>
    <w:rsid w:val="00E0695A"/>
    <w:rsid w:val="00E11451"/>
    <w:rsid w:val="00E121F6"/>
    <w:rsid w:val="00E21A46"/>
    <w:rsid w:val="00E22573"/>
    <w:rsid w:val="00E22DA7"/>
    <w:rsid w:val="00E23405"/>
    <w:rsid w:val="00E30537"/>
    <w:rsid w:val="00E30F06"/>
    <w:rsid w:val="00E327DD"/>
    <w:rsid w:val="00E354BF"/>
    <w:rsid w:val="00E36BE3"/>
    <w:rsid w:val="00E41BD8"/>
    <w:rsid w:val="00E4491B"/>
    <w:rsid w:val="00E45437"/>
    <w:rsid w:val="00E46BA8"/>
    <w:rsid w:val="00E47581"/>
    <w:rsid w:val="00E47D0E"/>
    <w:rsid w:val="00E51416"/>
    <w:rsid w:val="00E52924"/>
    <w:rsid w:val="00E54F8A"/>
    <w:rsid w:val="00E57B1C"/>
    <w:rsid w:val="00E60F39"/>
    <w:rsid w:val="00E63C47"/>
    <w:rsid w:val="00E675C2"/>
    <w:rsid w:val="00E720C1"/>
    <w:rsid w:val="00E723CC"/>
    <w:rsid w:val="00E72ED8"/>
    <w:rsid w:val="00E75DEC"/>
    <w:rsid w:val="00E77EF9"/>
    <w:rsid w:val="00E8240A"/>
    <w:rsid w:val="00E84056"/>
    <w:rsid w:val="00E9134D"/>
    <w:rsid w:val="00E928DB"/>
    <w:rsid w:val="00E94038"/>
    <w:rsid w:val="00E9553A"/>
    <w:rsid w:val="00E95B42"/>
    <w:rsid w:val="00E9616E"/>
    <w:rsid w:val="00EA0298"/>
    <w:rsid w:val="00EA54DD"/>
    <w:rsid w:val="00EB03E3"/>
    <w:rsid w:val="00EB2A3B"/>
    <w:rsid w:val="00EB6010"/>
    <w:rsid w:val="00EC0F32"/>
    <w:rsid w:val="00EC1E5E"/>
    <w:rsid w:val="00EC3A3E"/>
    <w:rsid w:val="00EC59CD"/>
    <w:rsid w:val="00ED0AB3"/>
    <w:rsid w:val="00ED73E4"/>
    <w:rsid w:val="00EE1247"/>
    <w:rsid w:val="00EE5691"/>
    <w:rsid w:val="00EE68CC"/>
    <w:rsid w:val="00EF3E1C"/>
    <w:rsid w:val="00EF5F14"/>
    <w:rsid w:val="00F02078"/>
    <w:rsid w:val="00F032C5"/>
    <w:rsid w:val="00F055A5"/>
    <w:rsid w:val="00F07A40"/>
    <w:rsid w:val="00F07AE7"/>
    <w:rsid w:val="00F14BF7"/>
    <w:rsid w:val="00F15084"/>
    <w:rsid w:val="00F16CD8"/>
    <w:rsid w:val="00F17007"/>
    <w:rsid w:val="00F17BF1"/>
    <w:rsid w:val="00F21FF4"/>
    <w:rsid w:val="00F2298C"/>
    <w:rsid w:val="00F26690"/>
    <w:rsid w:val="00F27874"/>
    <w:rsid w:val="00F34D60"/>
    <w:rsid w:val="00F378D2"/>
    <w:rsid w:val="00F46482"/>
    <w:rsid w:val="00F50C64"/>
    <w:rsid w:val="00F54176"/>
    <w:rsid w:val="00F56647"/>
    <w:rsid w:val="00F600A1"/>
    <w:rsid w:val="00F63135"/>
    <w:rsid w:val="00F651CF"/>
    <w:rsid w:val="00F66695"/>
    <w:rsid w:val="00F67CA7"/>
    <w:rsid w:val="00F70613"/>
    <w:rsid w:val="00F73421"/>
    <w:rsid w:val="00F775FE"/>
    <w:rsid w:val="00F805B7"/>
    <w:rsid w:val="00F82147"/>
    <w:rsid w:val="00F828E8"/>
    <w:rsid w:val="00F878DE"/>
    <w:rsid w:val="00F96551"/>
    <w:rsid w:val="00F975F6"/>
    <w:rsid w:val="00FA641C"/>
    <w:rsid w:val="00FA67B8"/>
    <w:rsid w:val="00FB05BE"/>
    <w:rsid w:val="00FB1BD2"/>
    <w:rsid w:val="00FB27BE"/>
    <w:rsid w:val="00FB62BF"/>
    <w:rsid w:val="00FC161C"/>
    <w:rsid w:val="00FC606E"/>
    <w:rsid w:val="00FC7056"/>
    <w:rsid w:val="00FD5192"/>
    <w:rsid w:val="00FD5A03"/>
    <w:rsid w:val="00FD5C0C"/>
    <w:rsid w:val="00FD5F2A"/>
    <w:rsid w:val="00FD5F33"/>
    <w:rsid w:val="00FE1639"/>
    <w:rsid w:val="00FE1B5B"/>
    <w:rsid w:val="00FE25E3"/>
    <w:rsid w:val="00FF00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5057"/>
    <o:shapelayout v:ext="edit">
      <o:idmap v:ext="edit" data="1"/>
    </o:shapelayout>
  </w:shapeDefaults>
  <w:decimalSymbol w:val="."/>
  <w:listSeparator w:val=","/>
  <w14:docId w14:val="13BCAF4F"/>
  <w15:docId w15:val="{BB445684-5E8C-436A-B7DF-7ADE9A79BF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3499C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A45C3F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A45C3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B4B70"/>
    <w:rPr>
      <w:sz w:val="24"/>
      <w:szCs w:val="24"/>
    </w:rPr>
  </w:style>
  <w:style w:type="paragraph" w:styleId="BalloonText">
    <w:name w:val="Balloon Text"/>
    <w:basedOn w:val="Normal"/>
    <w:link w:val="BalloonTextChar"/>
    <w:rsid w:val="001634D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1634DD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1634DD"/>
    <w:rPr>
      <w:rFonts w:ascii="Calibri" w:eastAsia="Calibri" w:hAnsi="Calibri"/>
      <w:sz w:val="22"/>
      <w:szCs w:val="22"/>
    </w:rPr>
  </w:style>
  <w:style w:type="character" w:styleId="PlaceholderText">
    <w:name w:val="Placeholder Text"/>
    <w:basedOn w:val="DefaultParagraphFont"/>
    <w:uiPriority w:val="99"/>
    <w:semiHidden/>
    <w:rsid w:val="00546EDA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jpeg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image" Target="media/image5.tiff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customXml" Target="../customXml/item5.xml"/><Relationship Id="rId15" Type="http://schemas.openxmlformats.org/officeDocument/2006/relationships/image" Target="media/image4.tiff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Greeley\Local%20Settings\Temporary%20Internet%20Files\Content.Outlook\JHD4DLQD\U1801%20-%20Letterhead%20Template%20-%20BW-LB_2010%20(2)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>
  <documentManagement>
    <Requisition xmlns="489f2b3e-f128-433d-b78b-96f746dae6d4">
      <Url>http://myucare/resources/purchasing/ReqPo/20508.3751.xml</Url>
      <Description>20508.3751</Description>
    </Requisition>
    <ReviewDate xmlns="489f2b3e-f128-433d-b78b-96f746dae6d4">2018-11-13T17:45:46+00:00</ReviewDate>
    <ResponseDate xmlns="489f2b3e-f128-433d-b78b-96f746dae6d4" xsi:nil="true"/>
    <ReviewCompletedBy xmlns="489f2b3e-f128-433d-b78b-96f746dae6d4" xsi:nil="true"/>
    <Reviewer xmlns="489f2b3e-f128-433d-b78b-96f746dae6d4">Dean Anderson</Reviewer>
    <UNumber xmlns="489f2b3e-f128-433d-b78b-96f746dae6d4">U4330</UNumber>
    <ReviewComments xmlns="489f2b3e-f128-433d-b78b-96f746dae6d4">Updated contracting statement and DHS NDN, plus minor health literacy edits were made to this letter. Flesch included. It is ready for review.</ReviewComments>
    <ResponseComments xmlns="489f2b3e-f128-433d-b78b-96f746dae6d4" xsi:nil="true"/>
  </documentManagement>
</p:properties>
</file>

<file path=customXml/item4.xml><?xml version="1.0" encoding="utf-8"?>
<LongProperties xmlns="http://schemas.microsoft.com/office/2006/metadata/longProperties"/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20C7F4D3A5F0A4D909EA2A86A56118E" ma:contentTypeVersion="9" ma:contentTypeDescription="Create a new document." ma:contentTypeScope="" ma:versionID="8e35a34cae9814095f29fc3d5e4b4ad7">
  <xsd:schema xmlns:xsd="http://www.w3.org/2001/XMLSchema" xmlns:xs="http://www.w3.org/2001/XMLSchema" xmlns:p="http://schemas.microsoft.com/office/2006/metadata/properties" xmlns:ns2="489f2b3e-f128-433d-b78b-96f746dae6d4" targetNamespace="http://schemas.microsoft.com/office/2006/metadata/properties" ma:root="true" ma:fieldsID="db4f5e61514efb0afb02aee8d4235574" ns2:_="">
    <xsd:import namespace="489f2b3e-f128-433d-b78b-96f746dae6d4"/>
    <xsd:element name="properties">
      <xsd:complexType>
        <xsd:sequence>
          <xsd:element name="documentManagement">
            <xsd:complexType>
              <xsd:all>
                <xsd:element ref="ns2:UNumber" minOccurs="0"/>
                <xsd:element ref="ns2:Requisition" minOccurs="0"/>
                <xsd:element ref="ns2:Reviewer" minOccurs="0"/>
                <xsd:element ref="ns2:ReviewDate" minOccurs="0"/>
                <xsd:element ref="ns2:ReviewComments" minOccurs="0"/>
                <xsd:element ref="ns2:ReviewCompletedBy" minOccurs="0"/>
                <xsd:element ref="ns2:ResponseDate" minOccurs="0"/>
                <xsd:element ref="ns2:ResponseComme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9f2b3e-f128-433d-b78b-96f746dae6d4" elementFormDefault="qualified">
    <xsd:import namespace="http://schemas.microsoft.com/office/2006/documentManagement/types"/>
    <xsd:import namespace="http://schemas.microsoft.com/office/infopath/2007/PartnerControls"/>
    <xsd:element name="UNumber" ma:index="2" nillable="true" ma:displayName="UNumber" ma:internalName="UNumber">
      <xsd:simpleType>
        <xsd:restriction base="dms:Text">
          <xsd:maxLength value="255"/>
        </xsd:restriction>
      </xsd:simpleType>
    </xsd:element>
    <xsd:element name="Requisition" ma:index="3" nillable="true" ma:displayName="Requisition" ma:format="Hyperlink" ma:internalName="Requisition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Reviewer" ma:index="4" nillable="true" ma:displayName="Reviewer" ma:internalName="Reviewer">
      <xsd:simpleType>
        <xsd:restriction base="dms:Text">
          <xsd:maxLength value="255"/>
        </xsd:restriction>
      </xsd:simpleType>
    </xsd:element>
    <xsd:element name="ReviewDate" ma:index="5" nillable="true" ma:displayName="Review Date" ma:format="DateTime" ma:internalName="ReviewDate">
      <xsd:simpleType>
        <xsd:restriction base="dms:DateTime"/>
      </xsd:simpleType>
    </xsd:element>
    <xsd:element name="ReviewComments" ma:index="6" nillable="true" ma:displayName="Review Comments" ma:internalName="ReviewComments">
      <xsd:simpleType>
        <xsd:restriction base="dms:Note">
          <xsd:maxLength value="255"/>
        </xsd:restriction>
      </xsd:simpleType>
    </xsd:element>
    <xsd:element name="ReviewCompletedBy" ma:index="7" nillable="true" ma:displayName="Review Completed By" ma:internalName="ReviewCompletedBy">
      <xsd:simpleType>
        <xsd:restriction base="dms:Text">
          <xsd:maxLength value="255"/>
        </xsd:restriction>
      </xsd:simpleType>
    </xsd:element>
    <xsd:element name="ResponseDate" ma:index="8" nillable="true" ma:displayName="Response Date" ma:format="DateTime" ma:internalName="ResponseDate">
      <xsd:simpleType>
        <xsd:restriction base="dms:DateTime"/>
      </xsd:simpleType>
    </xsd:element>
    <xsd:element name="ResponseComments" ma:index="9" nillable="true" ma:displayName="Response Comments" ma:internalName="ResponseComments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2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2130D17-8EDE-4DB3-BC01-031981E5352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AA98B8A-71FE-4C79-B8BC-A7FB5FFA105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CFAA109-20AC-4944-AA72-3938E7C432C9}">
  <ds:schemaRefs>
    <ds:schemaRef ds:uri="http://purl.org/dc/elements/1.1/"/>
    <ds:schemaRef ds:uri="http://schemas.openxmlformats.org/package/2006/metadata/core-properties"/>
    <ds:schemaRef ds:uri="http://purl.org/dc/dcmitype/"/>
    <ds:schemaRef ds:uri="http://schemas.microsoft.com/office/2006/documentManagement/types"/>
    <ds:schemaRef ds:uri="http://purl.org/dc/terms/"/>
    <ds:schemaRef ds:uri="http://www.w3.org/XML/1998/namespace"/>
    <ds:schemaRef ds:uri="http://schemas.microsoft.com/office/infopath/2007/PartnerControls"/>
    <ds:schemaRef ds:uri="489f2b3e-f128-433d-b78b-96f746dae6d4"/>
    <ds:schemaRef ds:uri="http://schemas.microsoft.com/office/2006/metadata/properties"/>
  </ds:schemaRefs>
</ds:datastoreItem>
</file>

<file path=customXml/itemProps4.xml><?xml version="1.0" encoding="utf-8"?>
<ds:datastoreItem xmlns:ds="http://schemas.openxmlformats.org/officeDocument/2006/customXml" ds:itemID="{B3BB0A20-123A-4DFF-B53B-68AA4FAAAAD6}">
  <ds:schemaRefs>
    <ds:schemaRef ds:uri="http://schemas.microsoft.com/office/2006/metadata/longProperties"/>
  </ds:schemaRefs>
</ds:datastoreItem>
</file>

<file path=customXml/itemProps5.xml><?xml version="1.0" encoding="utf-8"?>
<ds:datastoreItem xmlns:ds="http://schemas.openxmlformats.org/officeDocument/2006/customXml" ds:itemID="{CAA90D44-B8C8-4076-A70F-B09B9789117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9f2b3e-f128-433d-b78b-96f746dae6d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U1801 - Letterhead Template - BW-LB_2010 (2).dot</Template>
  <TotalTime>1</TotalTime>
  <Pages>5</Pages>
  <Words>154</Words>
  <Characters>880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U4330 Resource Letter</vt:lpstr>
    </vt:vector>
  </TitlesOfParts>
  <Company>UCare MN</Company>
  <LinksUpToDate>false</LinksUpToDate>
  <CharactersWithSpaces>1032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U4330 Resource Letter</dc:title>
  <dc:creator>MGreeley</dc:creator>
  <cp:lastModifiedBy>Kristen Sagnes</cp:lastModifiedBy>
  <cp:revision>2</cp:revision>
  <cp:lastPrinted>2016-12-20T20:54:00Z</cp:lastPrinted>
  <dcterms:created xsi:type="dcterms:W3CDTF">2023-02-24T21:01:00Z</dcterms:created>
  <dcterms:modified xsi:type="dcterms:W3CDTF">2023-02-24T21:01:00Z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0x010100020C7F4D3A5F0A4D909EA2A86A56118E</vt:lpwstr>
  </property>
  <property fmtid="{D5CDD505-2E9C-101B-9397-08002B2CF9AE}" pid="3" name="Owner Contact">
    <vt:lpwstr>1338;#Cynthia Ramsey</vt:lpwstr>
  </property>
  <property fmtid="{D5CDD505-2E9C-101B-9397-08002B2CF9AE}" pid="4" name="Web Part">
    <vt:lpwstr>36;#</vt:lpwstr>
  </property>
  <property fmtid="{D5CDD505-2E9C-101B-9397-08002B2CF9AE}" pid="5" name="UCare Procedure Code">
    <vt:lpwstr/>
  </property>
  <property fmtid="{D5CDD505-2E9C-101B-9397-08002B2CF9AE}" pid="6" name="UCare Policy Code">
    <vt:lpwstr/>
  </property>
  <property fmtid="{D5CDD505-2E9C-101B-9397-08002B2CF9AE}" pid="7" name="Departments">
    <vt:lpwstr>18</vt:lpwstr>
  </property>
  <property fmtid="{D5CDD505-2E9C-101B-9397-08002B2CF9AE}" pid="8" name="UCare Doc Types">
    <vt:lpwstr>12</vt:lpwstr>
  </property>
  <property fmtid="{D5CDD505-2E9C-101B-9397-08002B2CF9AE}" pid="9" name="ContentType">
    <vt:lpwstr>Document</vt:lpwstr>
  </property>
  <property fmtid="{D5CDD505-2E9C-101B-9397-08002B2CF9AE}" pid="10" name="eMaterials">
    <vt:lpwstr>0</vt:lpwstr>
  </property>
  <property fmtid="{D5CDD505-2E9C-101B-9397-08002B2CF9AE}" pid="11" name="Requisition">
    <vt:lpwstr>http://myucare/resources/purchasing/ReqPo/5799.2241.xml, 5799.2241</vt:lpwstr>
  </property>
  <property fmtid="{D5CDD505-2E9C-101B-9397-08002B2CF9AE}" pid="12" name="ReviewDate">
    <vt:lpwstr>2011-11-21T17:03:30Z</vt:lpwstr>
  </property>
  <property fmtid="{D5CDD505-2E9C-101B-9397-08002B2CF9AE}" pid="13" name="ResponseDate">
    <vt:lpwstr/>
  </property>
  <property fmtid="{D5CDD505-2E9C-101B-9397-08002B2CF9AE}" pid="14" name="ReviewCompletedBy">
    <vt:lpwstr/>
  </property>
  <property fmtid="{D5CDD505-2E9C-101B-9397-08002B2CF9AE}" pid="15" name="Reviewer">
    <vt:lpwstr>Wendy Wicks</vt:lpwstr>
  </property>
  <property fmtid="{D5CDD505-2E9C-101B-9397-08002B2CF9AE}" pid="16" name="UNumber">
    <vt:lpwstr>U4330B</vt:lpwstr>
  </property>
  <property fmtid="{D5CDD505-2E9C-101B-9397-08002B2CF9AE}" pid="17" name="ReviewComments">
    <vt:lpwstr>Updated Material ID #.</vt:lpwstr>
  </property>
  <property fmtid="{D5CDD505-2E9C-101B-9397-08002B2CF9AE}" pid="18" name="ResponseComments">
    <vt:lpwstr/>
  </property>
  <property fmtid="{D5CDD505-2E9C-101B-9397-08002B2CF9AE}" pid="19" name="Order">
    <vt:r8>16900</vt:r8>
  </property>
  <property fmtid="{D5CDD505-2E9C-101B-9397-08002B2CF9AE}" pid="20" name="xd_ProgID">
    <vt:lpwstr/>
  </property>
  <property fmtid="{D5CDD505-2E9C-101B-9397-08002B2CF9AE}" pid="21" name="TemplateUrl">
    <vt:lpwstr/>
  </property>
</Properties>
</file>