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57DB4539" w:rsidR="0055265A" w:rsidRDefault="006A0A41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2B2A0924" w:rsidR="0055265A" w:rsidRPr="0075609A" w:rsidRDefault="0055265A" w:rsidP="0055265A">
      <w:pPr>
        <w:ind w:right="548"/>
      </w:pPr>
      <w:r w:rsidRPr="0075609A">
        <w:t>As a member of</w:t>
      </w:r>
      <w:r w:rsidR="00BF725D" w:rsidRPr="0075609A">
        <w:t xml:space="preserve"> UCare’s</w:t>
      </w:r>
      <w:r w:rsidR="00EA168C" w:rsidRPr="0075609A">
        <w:t xml:space="preserve"> </w:t>
      </w:r>
      <w:r w:rsidRPr="0075609A">
        <w:t>UCare Connect</w:t>
      </w:r>
      <w:r w:rsidR="00DD3241" w:rsidRPr="0075609A">
        <w:t xml:space="preserve"> (</w:t>
      </w:r>
      <w:r w:rsidR="00370E59" w:rsidRPr="0075609A">
        <w:t>SNBC</w:t>
      </w:r>
      <w:r w:rsidR="00DD3241" w:rsidRPr="0075609A">
        <w:t>)</w:t>
      </w:r>
      <w:r w:rsidR="00755B15" w:rsidRPr="0075609A">
        <w:t xml:space="preserve"> </w:t>
      </w:r>
      <w:r w:rsidR="00E34D25" w:rsidRPr="0075609A">
        <w:t xml:space="preserve">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36DB674F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723A2D">
        <w:t>the Minnesota Relay at 711 or 1-877-627-3848 (speech-to-speech relay service).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41A101AB" w14:textId="77777777" w:rsidR="003D7EEB" w:rsidRDefault="003D7EEB" w:rsidP="003D7EEB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58C9C86C" w14:textId="77777777" w:rsidR="003D7EEB" w:rsidRDefault="003D7EEB" w:rsidP="003D7EEB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501AC621" w14:textId="77777777" w:rsidR="003D7EEB" w:rsidRDefault="003D7EEB" w:rsidP="003D7EEB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2E2FB33C" w14:textId="77777777" w:rsidR="003D7EEB" w:rsidRDefault="003D7EEB" w:rsidP="003D7EEB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76FBD711" w14:textId="77777777" w:rsidR="003D7EEB" w:rsidRDefault="003D7EEB" w:rsidP="003D7EEB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367691F3" w14:textId="77777777" w:rsidR="003D7EEB" w:rsidRDefault="003D7EEB" w:rsidP="003D7EEB"/>
    <w:p w14:paraId="64F6CEF6" w14:textId="77777777" w:rsidR="0055265A" w:rsidRDefault="0055265A" w:rsidP="0055265A"/>
    <w:p w14:paraId="73A4ED61" w14:textId="06AD7B28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4E4704">
        <w:rPr>
          <w:rFonts w:ascii="Arial" w:hAnsi="Arial" w:cs="Arial"/>
          <w:sz w:val="16"/>
          <w:szCs w:val="16"/>
        </w:rPr>
        <w:t>C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5B9CAD80" w:rsidR="0075609A" w:rsidRDefault="00BE5181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4B9017C" wp14:editId="4C96C76D">
            <wp:simplePos x="0" y="0"/>
            <wp:positionH relativeFrom="page">
              <wp:posOffset>10244</wp:posOffset>
            </wp:positionH>
            <wp:positionV relativeFrom="page">
              <wp:posOffset>8626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54158149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818A508" wp14:editId="03F7D89E">
            <wp:simplePos x="0" y="0"/>
            <wp:positionH relativeFrom="page">
              <wp:posOffset>-25879</wp:posOffset>
            </wp:positionH>
            <wp:positionV relativeFrom="paragraph">
              <wp:posOffset>-896489</wp:posOffset>
            </wp:positionV>
            <wp:extent cx="7772400" cy="10058449"/>
            <wp:effectExtent l="0" t="0" r="0" b="0"/>
            <wp:wrapNone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101D6E19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35E9212F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AACAC3" wp14:editId="583B11D0">
            <wp:simplePos x="0" y="0"/>
            <wp:positionH relativeFrom="page">
              <wp:posOffset>-32888</wp:posOffset>
            </wp:positionH>
            <wp:positionV relativeFrom="paragraph">
              <wp:posOffset>-923026</wp:posOffset>
            </wp:positionV>
            <wp:extent cx="7772400" cy="10058449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4EA10F9C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3E0C258" wp14:editId="368A72C7">
            <wp:simplePos x="0" y="0"/>
            <wp:positionH relativeFrom="page">
              <wp:posOffset>18870</wp:posOffset>
            </wp:positionH>
            <wp:positionV relativeFrom="paragraph">
              <wp:posOffset>-897147</wp:posOffset>
            </wp:positionV>
            <wp:extent cx="7762549" cy="10045700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49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084" w14:textId="26C67BD7" w:rsidR="00626B9F" w:rsidRDefault="00BE5181" w:rsidP="00BE5181">
    <w:pPr>
      <w:pStyle w:val="Header"/>
      <w:ind w:left="-720"/>
    </w:pPr>
    <w:r>
      <w:rPr>
        <w:noProof/>
      </w:rPr>
      <w:drawing>
        <wp:inline distT="0" distB="0" distL="0" distR="0" wp14:anchorId="2789C092" wp14:editId="6AAD763B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526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2CA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7EEB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2B0E"/>
    <w:rsid w:val="004E4704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3A2D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640B"/>
    <w:rsid w:val="00967BA0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13A6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5181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4A5"/>
    <w:rsid w:val="00D112AC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39B"/>
    <w:rsid w:val="00F73421"/>
    <w:rsid w:val="00F805B7"/>
    <w:rsid w:val="00F82147"/>
    <w:rsid w:val="00F878DE"/>
    <w:rsid w:val="00F96551"/>
    <w:rsid w:val="00F975F6"/>
    <w:rsid w:val="00FA50E1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48ABC0-C43B-49D7-815D-3BCDB95F4B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66C5D0-DDEA-487C-BCB7-86781CF665E1}">
  <ds:schemaRefs>
    <ds:schemaRef ds:uri="http://purl.org/dc/terms/"/>
    <ds:schemaRef ds:uri="http://www.w3.org/XML/1998/namespace"/>
    <ds:schemaRef ds:uri="http://schemas.microsoft.com/office/2006/documentManagement/types"/>
    <ds:schemaRef ds:uri="489f2b3e-f128-433d-b78b-96f746dae6d4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130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Jenna Lohnes</cp:lastModifiedBy>
  <cp:revision>1</cp:revision>
  <cp:lastPrinted>2011-04-28T18:26:00Z</cp:lastPrinted>
  <dcterms:created xsi:type="dcterms:W3CDTF">2021-07-22T21:06:00Z</dcterms:created>
  <dcterms:modified xsi:type="dcterms:W3CDTF">2024-08-08T16:18:00Z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