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207" w14:textId="3BD72D9D" w:rsidR="00684F2B" w:rsidRPr="00396ACF" w:rsidRDefault="00D431B1" w:rsidP="00FD49B5">
      <w:r w:rsidRPr="00396ACF">
        <w:rPr>
          <w:noProof/>
        </w:rPr>
        <w:drawing>
          <wp:anchor distT="0" distB="0" distL="114300" distR="114300" simplePos="0" relativeHeight="251658244" behindDoc="1" locked="1" layoutInCell="1" allowOverlap="1" wp14:anchorId="57274267" wp14:editId="4662280D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D5B1" w14:textId="77777777" w:rsidR="00684F2B" w:rsidRPr="00396ACF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5C81B66D" w:rsidR="00B235C3" w:rsidRPr="00E5787F" w:rsidRDefault="00F57371" w:rsidP="00D424CE">
      <w:pPr>
        <w:pStyle w:val="Style1"/>
      </w:pPr>
      <w:r w:rsidRPr="00E5787F"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E5787F">
        <w:instrText xml:space="preserve"> FORMTEXT </w:instrText>
      </w:r>
      <w:r w:rsidRPr="00E5787F">
        <w:fldChar w:fldCharType="separate"/>
      </w:r>
      <w:r w:rsidRPr="00E5787F">
        <w:t>Date</w:t>
      </w:r>
      <w:r w:rsidRPr="00E5787F">
        <w:fldChar w:fldCharType="end"/>
      </w:r>
    </w:p>
    <w:p w14:paraId="30840ECD" w14:textId="77777777" w:rsidR="00B235C3" w:rsidRPr="00E5787F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E5787F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77777777" w:rsidR="00B235C3" w:rsidRPr="00E5787F" w:rsidRDefault="00B235C3" w:rsidP="00D424CE">
      <w:pPr>
        <w:pStyle w:val="Style2"/>
      </w:pPr>
      <w:r w:rsidRPr="00E5787F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E5787F">
        <w:instrText xml:space="preserve"> FORMTEXT </w:instrText>
      </w:r>
      <w:r w:rsidRPr="00E5787F">
        <w:fldChar w:fldCharType="separate"/>
      </w:r>
      <w:r w:rsidRPr="00E5787F">
        <w:t>&lt;Member Name&gt;</w:t>
      </w:r>
      <w:r w:rsidRPr="00E5787F">
        <w:fldChar w:fldCharType="end"/>
      </w:r>
    </w:p>
    <w:p w14:paraId="45107490" w14:textId="77777777" w:rsidR="00B235C3" w:rsidRPr="00E5787F" w:rsidRDefault="00B235C3" w:rsidP="00D424CE">
      <w:pPr>
        <w:pStyle w:val="Style3"/>
      </w:pPr>
      <w:r w:rsidRPr="00E5787F"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E5787F">
        <w:instrText xml:space="preserve"> FORMTEXT </w:instrText>
      </w:r>
      <w:r w:rsidRPr="00E5787F">
        <w:fldChar w:fldCharType="separate"/>
      </w:r>
      <w:r w:rsidRPr="00E5787F">
        <w:t>&lt;Member Address&gt;</w:t>
      </w:r>
      <w:r w:rsidRPr="00E5787F">
        <w:fldChar w:fldCharType="end"/>
      </w:r>
    </w:p>
    <w:p w14:paraId="2354839E" w14:textId="390EC025" w:rsidR="00B235C3" w:rsidRPr="00E5787F" w:rsidRDefault="00684F2B" w:rsidP="00B235C3">
      <w:r w:rsidRPr="00E5787F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r w:rsidRPr="00E5787F">
        <w:rPr>
          <w:rFonts w:eastAsia="Calibri"/>
        </w:rPr>
        <w:instrText xml:space="preserve"> FORMTEXT </w:instrText>
      </w:r>
      <w:r w:rsidRPr="00E5787F">
        <w:rPr>
          <w:rFonts w:eastAsia="Calibri"/>
        </w:rPr>
      </w:r>
      <w:r w:rsidRPr="00E5787F">
        <w:rPr>
          <w:rFonts w:eastAsia="Calibri"/>
        </w:rPr>
        <w:fldChar w:fldCharType="separate"/>
      </w:r>
      <w:r w:rsidRPr="00E5787F">
        <w:t>&lt;City, State ZIP&gt;</w:t>
      </w:r>
      <w:r w:rsidRPr="00E5787F">
        <w:rPr>
          <w:rFonts w:eastAsia="Calibri"/>
        </w:rPr>
        <w:fldChar w:fldCharType="end"/>
      </w:r>
    </w:p>
    <w:p w14:paraId="7C4A0CED" w14:textId="77777777" w:rsidR="00B235C3" w:rsidRPr="00E5787F" w:rsidRDefault="00B235C3" w:rsidP="00B235C3">
      <w:pPr>
        <w:ind w:right="548"/>
      </w:pPr>
    </w:p>
    <w:p w14:paraId="3FDED9B5" w14:textId="77777777" w:rsidR="00B235C3" w:rsidRPr="00E5787F" w:rsidRDefault="00B235C3" w:rsidP="00B235C3">
      <w:pPr>
        <w:ind w:right="548"/>
      </w:pPr>
    </w:p>
    <w:p w14:paraId="6352C719" w14:textId="5AD9A3CB" w:rsidR="00B235C3" w:rsidRPr="00E5787F" w:rsidRDefault="00B235C3" w:rsidP="00B235C3">
      <w:pPr>
        <w:ind w:right="548"/>
      </w:pPr>
      <w:r w:rsidRPr="00E5787F">
        <w:t xml:space="preserve">ជូនចំពោះ </w:t>
      </w:r>
      <w:r w:rsidR="00F778BA" w:rsidRPr="00E5787F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F778BA" w:rsidRPr="00E5787F">
        <w:instrText xml:space="preserve"> FORMTEXT </w:instrText>
      </w:r>
      <w:r w:rsidR="00F778BA" w:rsidRPr="00E5787F">
        <w:fldChar w:fldCharType="separate"/>
      </w:r>
      <w:r w:rsidR="00F778BA" w:rsidRPr="00E5787F">
        <w:t>Member Name</w:t>
      </w:r>
      <w:r w:rsidR="00F778BA" w:rsidRPr="00E5787F">
        <w:fldChar w:fldCharType="end"/>
      </w:r>
      <w:r w:rsidRPr="00E5787F">
        <w:t>,</w:t>
      </w:r>
    </w:p>
    <w:p w14:paraId="79ACFBD2" w14:textId="77777777" w:rsidR="00192E6A" w:rsidRPr="00E5787F" w:rsidRDefault="00192E6A" w:rsidP="00192E6A">
      <w:pPr>
        <w:autoSpaceDE w:val="0"/>
        <w:autoSpaceDN w:val="0"/>
        <w:adjustRightInd w:val="0"/>
      </w:pPr>
    </w:p>
    <w:p w14:paraId="7C459D26" w14:textId="264D793A" w:rsidR="00337E44" w:rsidRPr="00E5787F" w:rsidRDefault="006F3768" w:rsidP="00337E44">
      <w:r w:rsidRPr="00E5787F">
        <w:t xml:space="preserve">នៅ UCare យើងប្តេជ្ញាចិត្តលើកកម្ពស់សុខភាព និងសុខុមាលភាពរបស់អ្នក។ ភ្ជាប់មកជាផែនការជំនួយដែលបានបង្កើតជាមួយអ្នកនៅថ្ងៃ </w:t>
      </w:r>
      <w:r w:rsidR="00F778BA" w:rsidRPr="00E5787F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F778BA" w:rsidRPr="00E5787F">
        <w:instrText xml:space="preserve"> FORMTEXT </w:instrText>
      </w:r>
      <w:r w:rsidR="00F778BA" w:rsidRPr="00E5787F">
        <w:fldChar w:fldCharType="separate"/>
      </w:r>
      <w:r w:rsidR="00F778BA" w:rsidRPr="00E5787F">
        <w:t>Date</w:t>
      </w:r>
      <w:r w:rsidR="00F778BA" w:rsidRPr="00E5787F">
        <w:fldChar w:fldCharType="end"/>
      </w:r>
      <w:r w:rsidRPr="00E5787F">
        <w:t>។ សូមពិនិត្យមើលផែនការជំនួយដោយយកចិត្តទុកដាក់។</w:t>
      </w:r>
    </w:p>
    <w:p w14:paraId="15AAB05F" w14:textId="77777777" w:rsidR="006F3768" w:rsidRPr="00E5787F" w:rsidRDefault="006F3768" w:rsidP="006F3768"/>
    <w:p w14:paraId="503CDFD6" w14:textId="5C998D45" w:rsidR="006F3768" w:rsidRPr="00E5787F" w:rsidRDefault="006F3768" w:rsidP="00FD49B5">
      <w:pPr>
        <w:spacing w:after="120"/>
        <w:rPr>
          <w:b/>
          <w:bCs/>
        </w:rPr>
      </w:pPr>
      <w:r w:rsidRPr="00E5787F">
        <w:rPr>
          <w:b/>
        </w:rPr>
        <w:t>ជាការក្រើនរម្លឹក ក្នុងអំឡុងពេលទស្សនកិច្ចរបស់អ្នក យើងបាននិយាយអំពី៖</w:t>
      </w:r>
    </w:p>
    <w:p w14:paraId="34E0C3E9" w14:textId="11D71CD7" w:rsidR="00EE2625" w:rsidRPr="00E5787F" w:rsidRDefault="008B3337" w:rsidP="006F3768">
      <w:pPr>
        <w:numPr>
          <w:ilvl w:val="0"/>
          <w:numId w:val="1"/>
        </w:numPr>
        <w:ind w:left="720"/>
      </w:pPr>
      <w:r w:rsidRPr="00E5787F">
        <w:t>វិធីគ្រប់គ្រងសុខភាពផ្លូវកាយ និងផ្លូវចិត្តរបស់អ្នក</w:t>
      </w:r>
    </w:p>
    <w:p w14:paraId="79345FBC" w14:textId="3C4CACD2" w:rsidR="006F3768" w:rsidRPr="00E5787F" w:rsidRDefault="00EE2625" w:rsidP="006F3768">
      <w:pPr>
        <w:numPr>
          <w:ilvl w:val="0"/>
          <w:numId w:val="1"/>
        </w:numPr>
        <w:ind w:left="720"/>
      </w:pPr>
      <w:r w:rsidRPr="00E5787F">
        <w:t xml:space="preserve">ការប្រើប្រាស់ការថែទាំសុខភាព ដើម្បីថែរក្សា និងកែលម្អសុខភាពរបស់អ្នក </w:t>
      </w:r>
    </w:p>
    <w:p w14:paraId="6949A322" w14:textId="5F51DC9A" w:rsidR="006F3768" w:rsidRPr="00E5787F" w:rsidRDefault="00EE2625" w:rsidP="006F3768">
      <w:pPr>
        <w:numPr>
          <w:ilvl w:val="0"/>
          <w:numId w:val="1"/>
        </w:numPr>
        <w:ind w:left="720"/>
      </w:pPr>
      <w:r w:rsidRPr="00E5787F">
        <w:t xml:space="preserve">តម្រូវការការថែទាំបង្ការរបស់អ្នក </w:t>
      </w:r>
    </w:p>
    <w:p w14:paraId="529F3A52" w14:textId="544ECCA5" w:rsidR="003446CF" w:rsidRPr="00E5787F" w:rsidRDefault="00F778BA" w:rsidP="006F3768">
      <w:pPr>
        <w:numPr>
          <w:ilvl w:val="0"/>
          <w:numId w:val="1"/>
        </w:numPr>
        <w:ind w:left="720"/>
      </w:pPr>
      <w:r w:rsidRPr="00E5787F">
        <w:fldChar w:fldCharType="begin">
          <w:ffData>
            <w:name w:val="Text10"/>
            <w:enabled/>
            <w:calcOnExit w:val="0"/>
            <w:textInput>
              <w:default w:val="Topic(s) discussed at visit"/>
            </w:textInput>
          </w:ffData>
        </w:fldChar>
      </w:r>
      <w:r w:rsidRPr="00E5787F">
        <w:instrText xml:space="preserve"> FORMTEXT </w:instrText>
      </w:r>
      <w:r w:rsidRPr="00E5787F">
        <w:fldChar w:fldCharType="separate"/>
      </w:r>
      <w:r w:rsidRPr="00E5787F">
        <w:t>Topic(s) discussed at visit</w:t>
      </w:r>
      <w:r w:rsidRPr="00E5787F">
        <w:fldChar w:fldCharType="end"/>
      </w:r>
    </w:p>
    <w:p w14:paraId="0C18FA62" w14:textId="77777777" w:rsidR="003446CF" w:rsidRPr="00E5787F" w:rsidRDefault="003446CF" w:rsidP="00BA22A2"/>
    <w:p w14:paraId="44645828" w14:textId="6C975D17" w:rsidR="006F3768" w:rsidRPr="00E5787F" w:rsidRDefault="008B3337" w:rsidP="00FD49B5">
      <w:pPr>
        <w:spacing w:after="120"/>
        <w:rPr>
          <w:b/>
        </w:rPr>
      </w:pPr>
      <w:r w:rsidRPr="00E5787F">
        <w:rPr>
          <w:b/>
          <w:lang w:bidi="km-KH"/>
        </w:rPr>
        <w:t>កុំភ្លេចទាក់ទង</w:t>
      </w:r>
      <w:r w:rsidR="008F5BB5" w:rsidRPr="00E5787F">
        <w:rPr>
          <w:rFonts w:cs="DaunPenh" w:hint="cs"/>
          <w:b/>
          <w:cs/>
          <w:lang w:bidi="km-KH"/>
        </w:rPr>
        <w:t xml:space="preserve"> </w:t>
      </w:r>
      <w:r w:rsidR="00034288" w:rsidRPr="00E5787F">
        <w:rPr>
          <w:rFonts w:asciiTheme="majorBidi" w:hAnsiTheme="majorBidi" w:cstheme="majorBidi"/>
          <w:b/>
          <w:cs/>
          <w:lang w:bidi="km-KH"/>
        </w:rPr>
        <w:t>Care Coordinator</w:t>
      </w:r>
      <w:r w:rsidR="008F5BB5" w:rsidRPr="00E5787F">
        <w:rPr>
          <w:rFonts w:asciiTheme="majorBidi" w:hAnsiTheme="majorBidi" w:cs="DaunPenh" w:hint="cs"/>
          <w:b/>
          <w:cs/>
          <w:lang w:bidi="km-KH"/>
        </w:rPr>
        <w:t xml:space="preserve"> </w:t>
      </w:r>
      <w:r w:rsidR="00034288" w:rsidRPr="00E5787F">
        <w:rPr>
          <w:rFonts w:asciiTheme="majorBidi" w:hAnsiTheme="majorBidi" w:cstheme="majorBidi"/>
          <w:b/>
          <w:cs/>
          <w:lang w:bidi="km-KH"/>
        </w:rPr>
        <w:t>(</w:t>
      </w:r>
      <w:r w:rsidRPr="00E5787F">
        <w:rPr>
          <w:b/>
          <w:lang w:bidi="km-KH"/>
        </w:rPr>
        <w:t>អ្នកសម្របសម្រួលការថែទាំរប</w:t>
      </w:r>
      <w:r w:rsidR="00034288" w:rsidRPr="00E5787F">
        <w:rPr>
          <w:rFonts w:asciiTheme="majorBidi" w:hAnsiTheme="majorBidi" w:cstheme="majorBidi"/>
          <w:b/>
          <w:cs/>
          <w:lang w:bidi="km-KH"/>
        </w:rPr>
        <w:t>)</w:t>
      </w:r>
      <w:r w:rsidR="000D5B01" w:rsidRPr="00E5787F">
        <w:rPr>
          <w:rFonts w:asciiTheme="majorBidi" w:hAnsiTheme="majorBidi" w:cs="DaunPenh" w:hint="cs"/>
          <w:b/>
          <w:cs/>
          <w:lang w:bidi="km-KH"/>
        </w:rPr>
        <w:t xml:space="preserve"> </w:t>
      </w:r>
      <w:r w:rsidRPr="00E5787F">
        <w:rPr>
          <w:b/>
          <w:lang w:bidi="km-KH"/>
        </w:rPr>
        <w:t>ស់អ្នក</w:t>
      </w:r>
      <w:r w:rsidRPr="00E5787F">
        <w:rPr>
          <w:b/>
        </w:rPr>
        <w:t xml:space="preserve"> </w:t>
      </w:r>
      <w:r w:rsidRPr="00E5787F">
        <w:rPr>
          <w:b/>
          <w:lang w:bidi="km-KH"/>
        </w:rPr>
        <w:t>ប្រសិនបើអ្នក៖</w:t>
      </w:r>
    </w:p>
    <w:p w14:paraId="5896CB6D" w14:textId="0851BA30" w:rsidR="006F3768" w:rsidRPr="00E5787F" w:rsidRDefault="00EE2625" w:rsidP="006F3768">
      <w:pPr>
        <w:numPr>
          <w:ilvl w:val="0"/>
          <w:numId w:val="2"/>
        </w:numPr>
      </w:pPr>
      <w:r w:rsidRPr="00E5787F">
        <w:t xml:space="preserve">កំពុងសម្រាកព្យាបាលនៅមន្ទីរពេទ្យ ឬមានគម្រោងទៅសម្រាកព្យាបាលនៅមន្ទីរពេទ្យ </w:t>
      </w:r>
    </w:p>
    <w:p w14:paraId="2C06E6B8" w14:textId="4D339409" w:rsidR="006F3768" w:rsidRPr="00E5787F" w:rsidRDefault="001363D1" w:rsidP="006F3768">
      <w:pPr>
        <w:numPr>
          <w:ilvl w:val="0"/>
          <w:numId w:val="2"/>
        </w:numPr>
      </w:pPr>
      <w:r w:rsidRPr="00E5787F">
        <w:t xml:space="preserve">បានដួល  </w:t>
      </w:r>
    </w:p>
    <w:p w14:paraId="1FCDFDAF" w14:textId="6968B1B4" w:rsidR="006F3768" w:rsidRPr="00E5787F" w:rsidRDefault="00337E44" w:rsidP="006F3768">
      <w:pPr>
        <w:numPr>
          <w:ilvl w:val="0"/>
          <w:numId w:val="2"/>
        </w:numPr>
      </w:pPr>
      <w:r w:rsidRPr="00E5787F">
        <w:t>មានការផ្លាស់ប្តូរសុខភាពផ្លូវកាយ ឬផ្លូវចិត្តរបស់អ្នក</w:t>
      </w:r>
    </w:p>
    <w:p w14:paraId="0F331EE8" w14:textId="6E4F845F" w:rsidR="006F3768" w:rsidRPr="00E5787F" w:rsidRDefault="008B3337" w:rsidP="000D2DE0">
      <w:pPr>
        <w:pStyle w:val="ListParagraph"/>
        <w:numPr>
          <w:ilvl w:val="0"/>
          <w:numId w:val="2"/>
        </w:numPr>
      </w:pPr>
      <w:r w:rsidRPr="00E5787F">
        <w:t>ត្រូវការជំនួយក្នុងការស្វែងរកជំនួយ ឬសេវាកម្ម</w:t>
      </w:r>
    </w:p>
    <w:p w14:paraId="1C2AA166" w14:textId="77777777" w:rsidR="00684F2B" w:rsidRPr="00E5787F" w:rsidRDefault="00684F2B" w:rsidP="006F3768"/>
    <w:p w14:paraId="37356121" w14:textId="007FBAF6" w:rsidR="00BA1D41" w:rsidRPr="00E5787F" w:rsidRDefault="006F3768" w:rsidP="006F3768">
      <w:r w:rsidRPr="00E5787F">
        <w:t xml:space="preserve">ប្រសិនបើអ្នកមានសំណួរ ឬមិនយល់ព្រមជាមួយផែនការជំនួយរបស់អ្នក សូមទូរសព្ទមកខ្ញុំតាមរយៈលេខ </w:t>
      </w:r>
      <w:r w:rsidR="00F778BA" w:rsidRPr="00E5787F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F778BA" w:rsidRPr="00E5787F">
        <w:instrText xml:space="preserve"> FORMTEXT </w:instrText>
      </w:r>
      <w:r w:rsidR="00F778BA" w:rsidRPr="00E5787F">
        <w:fldChar w:fldCharType="separate"/>
      </w:r>
      <w:r w:rsidR="00F778BA" w:rsidRPr="00E5787F">
        <w:t>Phone Number</w:t>
      </w:r>
      <w:r w:rsidR="00F778BA" w:rsidRPr="00E5787F">
        <w:fldChar w:fldCharType="end"/>
      </w:r>
      <w:r w:rsidRPr="00E5787F">
        <w:t>។ អ្នកក៏អាចទូរសព្ទផងដែរប្រសិនបើតម្រូវការរបស់អ្នកផ្លាស់ប្តូរ។ អ្នកប្រើប្រាស់ TTY សូមទូរស័ព្ទ</w:t>
      </w:r>
      <w:r w:rsidR="00FB20A8" w:rsidRPr="00E5787F">
        <w:t>Minnesota Relay</w:t>
      </w:r>
      <w:r w:rsidRPr="00E5787F">
        <w:t>ទៅលេខ 711 ឬ 1-877-627-3848 (សេវាបញ្ជូនបន្តនៃសេវាជំនួយរវាងការនិយាយ។)</w:t>
      </w:r>
    </w:p>
    <w:p w14:paraId="15DC0755" w14:textId="77777777" w:rsidR="00BA1D41" w:rsidRPr="00E5787F" w:rsidRDefault="00BA1D41" w:rsidP="00BA1D41">
      <w:pPr>
        <w:ind w:left="360" w:right="4"/>
      </w:pPr>
    </w:p>
    <w:p w14:paraId="0EC7B984" w14:textId="2B874D0A" w:rsidR="002E6128" w:rsidRPr="00E5787F" w:rsidRDefault="00192E6A" w:rsidP="00432355">
      <w:pPr>
        <w:autoSpaceDE w:val="0"/>
        <w:autoSpaceDN w:val="0"/>
        <w:adjustRightInd w:val="0"/>
      </w:pPr>
      <w:r w:rsidRPr="00E5787F">
        <w:t>ដោយក្តីគោរព,</w:t>
      </w:r>
    </w:p>
    <w:p w14:paraId="1F24C3B0" w14:textId="77777777" w:rsidR="00B235C3" w:rsidRPr="00E5787F" w:rsidRDefault="00B235C3" w:rsidP="00B235C3">
      <w:pPr>
        <w:ind w:right="548"/>
      </w:pPr>
    </w:p>
    <w:p w14:paraId="6073FC65" w14:textId="4DE0E75E" w:rsidR="00B235C3" w:rsidRPr="00E5787F" w:rsidRDefault="00854C6A" w:rsidP="00B235C3">
      <w:r w:rsidRPr="00E5787F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E5787F">
        <w:instrText xml:space="preserve"> FORMTEXT </w:instrText>
      </w:r>
      <w:r w:rsidRPr="00E5787F">
        <w:fldChar w:fldCharType="separate"/>
      </w:r>
      <w:r w:rsidRPr="00E5787F">
        <w:t>&lt;Care Coordinator Name&gt;</w:t>
      </w:r>
      <w:r w:rsidRPr="00E5787F">
        <w:fldChar w:fldCharType="end"/>
      </w:r>
    </w:p>
    <w:p w14:paraId="5CA69724" w14:textId="4077FE9A" w:rsidR="00B235C3" w:rsidRPr="00E5787F" w:rsidRDefault="00854C6A" w:rsidP="00B235C3">
      <w:r w:rsidRPr="00E5787F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E5787F">
        <w:instrText xml:space="preserve"> FORMTEXT </w:instrText>
      </w:r>
      <w:r w:rsidRPr="00E5787F">
        <w:fldChar w:fldCharType="separate"/>
      </w:r>
      <w:r w:rsidRPr="00E5787F">
        <w:t>&lt;Care Coordinator Job Title&gt;</w:t>
      </w:r>
      <w:r w:rsidRPr="00E5787F">
        <w:fldChar w:fldCharType="end"/>
      </w:r>
    </w:p>
    <w:p w14:paraId="03454829" w14:textId="77777777" w:rsidR="00BC0DFE" w:rsidRPr="00E5787F" w:rsidRDefault="00BC0DFE" w:rsidP="00BC0DFE">
      <w:r w:rsidRPr="00E5787F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E5787F">
        <w:instrText xml:space="preserve"> FORMTEXT </w:instrText>
      </w:r>
      <w:r w:rsidRPr="00E5787F">
        <w:fldChar w:fldCharType="separate"/>
      </w:r>
      <w:r w:rsidRPr="00E5787F">
        <w:t>&lt;County or Agency Name&gt;</w:t>
      </w:r>
      <w:r w:rsidRPr="00E5787F">
        <w:fldChar w:fldCharType="end"/>
      </w:r>
    </w:p>
    <w:p w14:paraId="13EDEF97" w14:textId="77777777" w:rsidR="00BC0DFE" w:rsidRPr="00E5787F" w:rsidRDefault="00BC0DFE" w:rsidP="00BC0DFE">
      <w:r w:rsidRPr="00E5787F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E5787F">
        <w:instrText xml:space="preserve"> FORMTEXT </w:instrText>
      </w:r>
      <w:r w:rsidRPr="00E5787F">
        <w:fldChar w:fldCharType="separate"/>
      </w:r>
      <w:r w:rsidRPr="00E5787F">
        <w:t>&lt;Phone Number&gt;</w:t>
      </w:r>
      <w:r w:rsidRPr="00E5787F">
        <w:fldChar w:fldCharType="end"/>
      </w:r>
    </w:p>
    <w:p w14:paraId="1CA1A9D9" w14:textId="282DDFEE" w:rsidR="00D431B1" w:rsidRPr="00E5787F" w:rsidRDefault="001363D1" w:rsidP="00E5787F">
      <w:r w:rsidRPr="00E5787F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E5787F">
        <w:instrText xml:space="preserve"> FORMTEXT </w:instrText>
      </w:r>
      <w:r w:rsidRPr="00E5787F">
        <w:fldChar w:fldCharType="separate"/>
      </w:r>
      <w:r w:rsidRPr="00E5787F">
        <w:t>&lt;Email Address&gt;</w:t>
      </w:r>
      <w:r w:rsidRPr="00E5787F">
        <w:fldChar w:fldCharType="end"/>
      </w:r>
    </w:p>
    <w:p w14:paraId="2A0D2B28" w14:textId="2888A153" w:rsidR="00BC0DFE" w:rsidRPr="00396ACF" w:rsidRDefault="00D431B1" w:rsidP="00E5787F">
      <w:pPr>
        <w:ind w:firstLine="720"/>
        <w:jc w:val="right"/>
      </w:pPr>
      <w:r w:rsidRPr="00E5787F">
        <w:t>H5937_H2456_6336_072022 accepted</w:t>
      </w:r>
      <w:r w:rsidRPr="00396ACF">
        <w:t xml:space="preserve">  </w:t>
      </w:r>
    </w:p>
    <w:p w14:paraId="66BC8AAE" w14:textId="61A82B44" w:rsidR="00BA1D41" w:rsidRPr="00396ACF" w:rsidRDefault="00E5787F" w:rsidP="00E5787F">
      <w:pPr>
        <w:ind w:left="5760"/>
        <w:jc w:val="center"/>
      </w:pPr>
      <w:r>
        <w:rPr>
          <w:sz w:val="16"/>
        </w:rPr>
        <w:t xml:space="preserve">             U</w:t>
      </w:r>
      <w:r w:rsidRPr="00E5787F">
        <w:rPr>
          <w:sz w:val="16"/>
        </w:rPr>
        <w:t>14265</w:t>
      </w:r>
      <w:r>
        <w:rPr>
          <w:sz w:val="16"/>
        </w:rPr>
        <w:t xml:space="preserve"> Cambodian-Khmer (</w:t>
      </w:r>
      <w:r w:rsidR="00D431B1" w:rsidRPr="00396ACF">
        <w:rPr>
          <w:sz w:val="16"/>
        </w:rPr>
        <w:t>U6336</w:t>
      </w:r>
      <w:r>
        <w:rPr>
          <w:sz w:val="16"/>
        </w:rPr>
        <w:t>)</w:t>
      </w:r>
      <w:r w:rsidR="00D431B1" w:rsidRPr="00396ACF">
        <w:rPr>
          <w:sz w:val="16"/>
        </w:rPr>
        <w:t xml:space="preserve"> (06/2024)</w:t>
      </w:r>
    </w:p>
    <w:p w14:paraId="146D73D5" w14:textId="0E55246B" w:rsidR="00684F2B" w:rsidRPr="00396ACF" w:rsidRDefault="00684F2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4936DD2" w14:textId="77777777" w:rsidR="00EE2625" w:rsidRPr="00396ACF" w:rsidRDefault="00EE2625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49563251" w14:textId="77777777" w:rsidR="001363D1" w:rsidRPr="00396ACF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24A57BE" w14:textId="79FD1F9E" w:rsidR="00684F2B" w:rsidRPr="00396ACF" w:rsidRDefault="00684F2B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rFonts w:cs="DaunPenh"/>
          <w:b/>
          <w:sz w:val="28"/>
          <w:szCs w:val="28"/>
          <w:cs/>
          <w:lang w:bidi="km-KH"/>
        </w:rPr>
        <w:sectPr w:rsidR="00684F2B" w:rsidRPr="00396ACF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96ACF">
        <w:rPr>
          <w:rFonts w:asciiTheme="minorHAnsi" w:hAnsiTheme="minorHAnsi"/>
        </w:rPr>
        <w:t xml:space="preserve">                </w:t>
      </w:r>
      <w:r w:rsidRPr="00396ACF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Pr="00396ACF" w:rsidRDefault="00684F2B" w:rsidP="00162A0C">
      <w:pPr>
        <w:tabs>
          <w:tab w:val="left" w:pos="8606"/>
          <w:tab w:val="left" w:pos="10114"/>
        </w:tabs>
        <w:rPr>
          <w:rFonts w:cs="DaunPenh"/>
          <w:b/>
          <w:sz w:val="28"/>
          <w:szCs w:val="28"/>
          <w:cs/>
          <w:lang w:bidi="km-KH"/>
        </w:rPr>
        <w:sectPr w:rsidR="00684F2B" w:rsidRPr="00396ACF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396AC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Pr="00396ACF" w:rsidRDefault="00684F2B" w:rsidP="00162A0C">
      <w:pPr>
        <w:tabs>
          <w:tab w:val="left" w:pos="8606"/>
          <w:tab w:val="left" w:pos="10114"/>
        </w:tabs>
        <w:rPr>
          <w:rFonts w:cs="DaunPenh"/>
          <w:b/>
          <w:sz w:val="28"/>
          <w:szCs w:val="28"/>
          <w:cs/>
          <w:lang w:bidi="km-KH"/>
        </w:rPr>
        <w:sectPr w:rsidR="00684F2B" w:rsidRPr="00396ACF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396AC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396ACF" w:rsidRDefault="00684F2B" w:rsidP="00B43EE9">
      <w:pPr>
        <w:rPr>
          <w:color w:val="0000FF" w:themeColor="hyperlink"/>
          <w:u w:val="single"/>
        </w:rPr>
      </w:pPr>
      <w:r w:rsidRPr="00396ACF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Default="00573F2A" w:rsidP="00573F2A"/>
    <w:sectPr w:rsidR="00573F2A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D7295" w14:textId="77777777" w:rsidR="005F5BB0" w:rsidRDefault="005F5BB0">
      <w:r>
        <w:separator/>
      </w:r>
    </w:p>
  </w:endnote>
  <w:endnote w:type="continuationSeparator" w:id="0">
    <w:p w14:paraId="2BB6FCFE" w14:textId="77777777" w:rsidR="005F5BB0" w:rsidRDefault="005F5BB0">
      <w:r>
        <w:continuationSeparator/>
      </w:r>
    </w:p>
  </w:endnote>
  <w:endnote w:type="continuationNotice" w:id="1">
    <w:p w14:paraId="7618D557" w14:textId="77777777" w:rsidR="005F5BB0" w:rsidRDefault="005F5B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95E90" w14:textId="77777777" w:rsidR="005F5BB0" w:rsidRDefault="005F5BB0">
      <w:r>
        <w:separator/>
      </w:r>
    </w:p>
  </w:footnote>
  <w:footnote w:type="continuationSeparator" w:id="0">
    <w:p w14:paraId="26AB0E7D" w14:textId="77777777" w:rsidR="005F5BB0" w:rsidRDefault="005F5BB0">
      <w:r>
        <w:continuationSeparator/>
      </w:r>
    </w:p>
  </w:footnote>
  <w:footnote w:type="continuationNotice" w:id="1">
    <w:p w14:paraId="3A970759" w14:textId="77777777" w:rsidR="005F5BB0" w:rsidRDefault="005F5B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13018">
    <w:abstractNumId w:val="0"/>
  </w:num>
  <w:num w:numId="2" w16cid:durableId="192394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4288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D5B01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457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364F9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B4F85"/>
    <w:rsid w:val="002C1427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3DC4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6ACF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15A1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4E43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5BB0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4416"/>
    <w:rsid w:val="0069580C"/>
    <w:rsid w:val="0069588F"/>
    <w:rsid w:val="00696F4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3715A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239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91869"/>
    <w:rsid w:val="008A2C84"/>
    <w:rsid w:val="008A678F"/>
    <w:rsid w:val="008A690A"/>
    <w:rsid w:val="008B0F26"/>
    <w:rsid w:val="008B17FE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8F5BB5"/>
    <w:rsid w:val="009020A8"/>
    <w:rsid w:val="00903C62"/>
    <w:rsid w:val="00904AB3"/>
    <w:rsid w:val="00904BF2"/>
    <w:rsid w:val="00906AF1"/>
    <w:rsid w:val="00914E43"/>
    <w:rsid w:val="009154FC"/>
    <w:rsid w:val="00916715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31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68F4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206F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048A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5446"/>
    <w:rsid w:val="00C175AD"/>
    <w:rsid w:val="00C17A4F"/>
    <w:rsid w:val="00C215E3"/>
    <w:rsid w:val="00C2413A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25AF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24CE"/>
    <w:rsid w:val="00D431B1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87F"/>
    <w:rsid w:val="00E57B1C"/>
    <w:rsid w:val="00E6038F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0F1C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57371"/>
    <w:rsid w:val="00F600A1"/>
    <w:rsid w:val="00F63135"/>
    <w:rsid w:val="00F651CF"/>
    <w:rsid w:val="00F66695"/>
    <w:rsid w:val="00F70613"/>
    <w:rsid w:val="00F73421"/>
    <w:rsid w:val="00F7422D"/>
    <w:rsid w:val="00F761DE"/>
    <w:rsid w:val="00F778BA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138"/>
    <w:rsid w:val="00FB27BE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km-KH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  <w:style w:type="paragraph" w:customStyle="1" w:styleId="Style1">
    <w:name w:val="Style1"/>
    <w:basedOn w:val="NoSpacing"/>
    <w:qFormat/>
    <w:rsid w:val="00D424CE"/>
    <w:rPr>
      <w:rFonts w:ascii="Times New Roman" w:eastAsia="Times New Roman" w:hAnsi="Times New Roman"/>
      <w:sz w:val="24"/>
      <w:szCs w:val="24"/>
    </w:rPr>
  </w:style>
  <w:style w:type="paragraph" w:customStyle="1" w:styleId="Style2">
    <w:name w:val="Style2"/>
    <w:basedOn w:val="NoSpacing"/>
    <w:qFormat/>
    <w:rsid w:val="00D424CE"/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NoSpacing"/>
    <w:qFormat/>
    <w:rsid w:val="00D424C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C7568-1D8C-42ED-9AA5-3F25D0D575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0ADBA7-76EE-4B36-8C8E-2A9813CE76A7}">
  <ds:schemaRefs>
    <ds:schemaRef ds:uri="http://schemas.microsoft.com/office/2006/metadata/properties"/>
    <ds:schemaRef ds:uri="http://purl.org/dc/dcmitype/"/>
    <ds:schemaRef ds:uri="9792340e-710e-4a62-8285-18c8d1cf75f6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e908531e-9543-486d-9e86-16f8673deaa4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14</TotalTime>
  <Pages>5</Pages>
  <Words>95</Words>
  <Characters>1348</Characters>
  <Application>Microsoft Office Word</Application>
  <DocSecurity>0</DocSecurity>
  <Lines>61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Jenn Redman</cp:lastModifiedBy>
  <cp:revision>13</cp:revision>
  <cp:lastPrinted>2025-02-10T11:49:00Z</cp:lastPrinted>
  <dcterms:created xsi:type="dcterms:W3CDTF">2025-02-03T13:37:00Z</dcterms:created>
  <dcterms:modified xsi:type="dcterms:W3CDTF">2025-02-14T16:00:00Z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