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F8207" w14:textId="3BD72D9D" w:rsidR="00684F2B" w:rsidRPr="00B059E9" w:rsidRDefault="00D431B1" w:rsidP="00FD49B5">
      <w:r w:rsidRPr="00B059E9">
        <w:rPr>
          <w:noProof/>
        </w:rPr>
        <w:drawing>
          <wp:anchor distT="0" distB="0" distL="114300" distR="114300" simplePos="0" relativeHeight="251658244" behindDoc="1" locked="1" layoutInCell="1" allowOverlap="1" wp14:anchorId="57274267" wp14:editId="4662280D">
            <wp:simplePos x="0" y="0"/>
            <wp:positionH relativeFrom="page">
              <wp:align>right</wp:align>
            </wp:positionH>
            <wp:positionV relativeFrom="page">
              <wp:posOffset>13970</wp:posOffset>
            </wp:positionV>
            <wp:extent cx="7772400" cy="10057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BD5B1" w14:textId="77777777" w:rsidR="00684F2B" w:rsidRPr="00B059E9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1901BB7" w14:textId="5C81B66D" w:rsidR="00B235C3" w:rsidRPr="00F43D6B" w:rsidRDefault="00F57371" w:rsidP="00641DFF">
      <w:pPr>
        <w:pStyle w:val="Style1"/>
      </w:pPr>
      <w:r w:rsidRPr="00F43D6B"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r w:rsidRPr="00F43D6B">
        <w:instrText xml:space="preserve"> FORMTEXT </w:instrText>
      </w:r>
      <w:r w:rsidRPr="00F43D6B">
        <w:fldChar w:fldCharType="separate"/>
      </w:r>
      <w:r w:rsidRPr="00F43D6B">
        <w:t>Date</w:t>
      </w:r>
      <w:r w:rsidRPr="00F43D6B">
        <w:fldChar w:fldCharType="end"/>
      </w:r>
    </w:p>
    <w:p w14:paraId="30840ECD" w14:textId="77777777" w:rsidR="00B235C3" w:rsidRPr="00F43D6B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Pr="00F43D6B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77777777" w:rsidR="00B235C3" w:rsidRPr="00F43D6B" w:rsidRDefault="00B235C3" w:rsidP="00641DFF">
      <w:pPr>
        <w:pStyle w:val="Style2"/>
      </w:pPr>
      <w:r w:rsidRPr="00F43D6B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F43D6B">
        <w:instrText xml:space="preserve"> FORMTEXT </w:instrText>
      </w:r>
      <w:r w:rsidRPr="00F43D6B">
        <w:fldChar w:fldCharType="separate"/>
      </w:r>
      <w:r w:rsidRPr="00F43D6B">
        <w:t>&lt;Member Name&gt;</w:t>
      </w:r>
      <w:r w:rsidRPr="00F43D6B">
        <w:fldChar w:fldCharType="end"/>
      </w:r>
    </w:p>
    <w:p w14:paraId="45107490" w14:textId="77777777" w:rsidR="00B235C3" w:rsidRPr="00F43D6B" w:rsidRDefault="00B235C3" w:rsidP="00641DFF">
      <w:pPr>
        <w:pStyle w:val="Style3"/>
      </w:pPr>
      <w:r w:rsidRPr="00F43D6B"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F43D6B">
        <w:instrText xml:space="preserve"> FORMTEXT </w:instrText>
      </w:r>
      <w:r w:rsidRPr="00F43D6B">
        <w:fldChar w:fldCharType="separate"/>
      </w:r>
      <w:r w:rsidRPr="00F43D6B">
        <w:t>&lt;Member Address&gt;</w:t>
      </w:r>
      <w:r w:rsidRPr="00F43D6B">
        <w:fldChar w:fldCharType="end"/>
      </w:r>
    </w:p>
    <w:p w14:paraId="2354839E" w14:textId="390EC025" w:rsidR="00B235C3" w:rsidRPr="00F43D6B" w:rsidRDefault="00684F2B" w:rsidP="00B235C3">
      <w:r w:rsidRPr="00F43D6B"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r w:rsidRPr="00F43D6B">
        <w:instrText xml:space="preserve"> FORMTEXT </w:instrText>
      </w:r>
      <w:r w:rsidRPr="00F43D6B">
        <w:fldChar w:fldCharType="separate"/>
      </w:r>
      <w:r w:rsidRPr="00F43D6B">
        <w:t>&lt;City, State ZIP&gt;</w:t>
      </w:r>
      <w:r w:rsidRPr="00F43D6B">
        <w:fldChar w:fldCharType="end"/>
      </w:r>
    </w:p>
    <w:p w14:paraId="7C4A0CED" w14:textId="77777777" w:rsidR="00B235C3" w:rsidRPr="00F43D6B" w:rsidRDefault="00B235C3" w:rsidP="00B235C3">
      <w:pPr>
        <w:ind w:right="548"/>
      </w:pPr>
    </w:p>
    <w:p w14:paraId="3FDED9B5" w14:textId="77777777" w:rsidR="00B235C3" w:rsidRPr="00F43D6B" w:rsidRDefault="00B235C3" w:rsidP="00B235C3">
      <w:pPr>
        <w:ind w:right="548"/>
      </w:pPr>
    </w:p>
    <w:p w14:paraId="6352C719" w14:textId="5AD9A3CB" w:rsidR="00B235C3" w:rsidRPr="00F43D6B" w:rsidRDefault="00B235C3" w:rsidP="00B235C3">
      <w:pPr>
        <w:ind w:right="548"/>
      </w:pPr>
      <w:r w:rsidRPr="00F43D6B">
        <w:t xml:space="preserve">尊敬的 </w:t>
      </w:r>
      <w:r w:rsidR="00F778BA" w:rsidRPr="00F43D6B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r w:rsidR="00F778BA" w:rsidRPr="00F43D6B">
        <w:instrText xml:space="preserve"> FORMTEXT </w:instrText>
      </w:r>
      <w:r w:rsidR="00F778BA" w:rsidRPr="00F43D6B">
        <w:fldChar w:fldCharType="separate"/>
      </w:r>
      <w:r w:rsidR="00F778BA" w:rsidRPr="00F43D6B">
        <w:t>Member Name</w:t>
      </w:r>
      <w:r w:rsidR="00F778BA" w:rsidRPr="00F43D6B">
        <w:fldChar w:fldCharType="end"/>
      </w:r>
      <w:r w:rsidRPr="00F43D6B">
        <w:t>：</w:t>
      </w:r>
    </w:p>
    <w:p w14:paraId="79ACFBD2" w14:textId="77777777" w:rsidR="00192E6A" w:rsidRPr="00F43D6B" w:rsidRDefault="00192E6A" w:rsidP="00192E6A">
      <w:pPr>
        <w:autoSpaceDE w:val="0"/>
        <w:autoSpaceDN w:val="0"/>
        <w:adjustRightInd w:val="0"/>
      </w:pPr>
    </w:p>
    <w:p w14:paraId="7C459D26" w14:textId="264D793A" w:rsidR="00337E44" w:rsidRPr="00F43D6B" w:rsidRDefault="006F3768" w:rsidP="00337E44">
      <w:r w:rsidRPr="00F43D6B">
        <w:t xml:space="preserve">UCare 致力于改善您的身體健康狀況。為您附上在 </w:t>
      </w:r>
      <w:r w:rsidR="00F778BA" w:rsidRPr="00F43D6B"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F778BA" w:rsidRPr="00F43D6B">
        <w:instrText xml:space="preserve"> FORMTEXT </w:instrText>
      </w:r>
      <w:r w:rsidR="00F778BA" w:rsidRPr="00F43D6B">
        <w:fldChar w:fldCharType="separate"/>
      </w:r>
      <w:r w:rsidR="00F778BA" w:rsidRPr="00F43D6B">
        <w:t>Date</w:t>
      </w:r>
      <w:r w:rsidR="00F778BA" w:rsidRPr="00F43D6B">
        <w:fldChar w:fldCharType="end"/>
      </w:r>
      <w:r w:rsidRPr="00F43D6B">
        <w:t xml:space="preserve"> 給您訂制的支援計劃。請仔細審查此支援計劃。</w:t>
      </w:r>
    </w:p>
    <w:p w14:paraId="15AAB05F" w14:textId="77777777" w:rsidR="006F3768" w:rsidRPr="00F43D6B" w:rsidRDefault="006F3768" w:rsidP="006F3768"/>
    <w:p w14:paraId="503CDFD6" w14:textId="5C998D45" w:rsidR="006F3768" w:rsidRPr="00F43D6B" w:rsidRDefault="006F3768" w:rsidP="00FD49B5">
      <w:pPr>
        <w:spacing w:after="120"/>
        <w:rPr>
          <w:b/>
          <w:bCs/>
        </w:rPr>
      </w:pPr>
      <w:r w:rsidRPr="00F43D6B">
        <w:rPr>
          <w:b/>
        </w:rPr>
        <w:t>在您來訪期間，我們探討了以下內容， 供您參考：</w:t>
      </w:r>
    </w:p>
    <w:p w14:paraId="34E0C3E9" w14:textId="11D71CD7" w:rsidR="00EE2625" w:rsidRPr="00F43D6B" w:rsidRDefault="008B3337" w:rsidP="006F3768">
      <w:pPr>
        <w:numPr>
          <w:ilvl w:val="0"/>
          <w:numId w:val="1"/>
        </w:numPr>
        <w:ind w:left="720"/>
      </w:pPr>
      <w:r w:rsidRPr="00F43D6B">
        <w:t>管理您身體和心理健康的方法</w:t>
      </w:r>
    </w:p>
    <w:p w14:paraId="79345FBC" w14:textId="3C4CACD2" w:rsidR="006F3768" w:rsidRPr="00F43D6B" w:rsidRDefault="00EE2625" w:rsidP="006F3768">
      <w:pPr>
        <w:numPr>
          <w:ilvl w:val="0"/>
          <w:numId w:val="1"/>
        </w:numPr>
        <w:ind w:left="720"/>
      </w:pPr>
      <w:r w:rsidRPr="00F43D6B">
        <w:t xml:space="preserve">利用健康計劃來保持和改善您的健康狀況 </w:t>
      </w:r>
    </w:p>
    <w:p w14:paraId="6949A322" w14:textId="5F51DC9A" w:rsidR="006F3768" w:rsidRPr="00F43D6B" w:rsidRDefault="00EE2625" w:rsidP="006F3768">
      <w:pPr>
        <w:numPr>
          <w:ilvl w:val="0"/>
          <w:numId w:val="1"/>
        </w:numPr>
        <w:ind w:left="720"/>
      </w:pPr>
      <w:r w:rsidRPr="00F43D6B">
        <w:t xml:space="preserve">您的預防性護理需求 </w:t>
      </w:r>
    </w:p>
    <w:p w14:paraId="529F3A52" w14:textId="544ECCA5" w:rsidR="003446CF" w:rsidRPr="00F43D6B" w:rsidRDefault="00F778BA" w:rsidP="006F3768">
      <w:pPr>
        <w:numPr>
          <w:ilvl w:val="0"/>
          <w:numId w:val="1"/>
        </w:numPr>
        <w:ind w:left="720"/>
      </w:pPr>
      <w:r w:rsidRPr="00F43D6B">
        <w:fldChar w:fldCharType="begin">
          <w:ffData>
            <w:name w:val="Text10"/>
            <w:enabled/>
            <w:calcOnExit w:val="0"/>
            <w:textInput>
              <w:default w:val="Topic(s) discussed at visit"/>
            </w:textInput>
          </w:ffData>
        </w:fldChar>
      </w:r>
      <w:r w:rsidRPr="00F43D6B">
        <w:instrText xml:space="preserve"> FORMTEXT </w:instrText>
      </w:r>
      <w:r w:rsidRPr="00F43D6B">
        <w:fldChar w:fldCharType="separate"/>
      </w:r>
      <w:r w:rsidRPr="00F43D6B">
        <w:t>Topic(s) discussed at visit</w:t>
      </w:r>
      <w:r w:rsidRPr="00F43D6B">
        <w:fldChar w:fldCharType="end"/>
      </w:r>
    </w:p>
    <w:p w14:paraId="0C18FA62" w14:textId="77777777" w:rsidR="003446CF" w:rsidRPr="00F43D6B" w:rsidRDefault="003446CF" w:rsidP="00BA22A2"/>
    <w:p w14:paraId="44645828" w14:textId="005D367D" w:rsidR="006F3768" w:rsidRPr="00F43D6B" w:rsidRDefault="008B3337" w:rsidP="00FD49B5">
      <w:pPr>
        <w:spacing w:after="120"/>
        <w:rPr>
          <w:b/>
          <w:bCs/>
        </w:rPr>
      </w:pPr>
      <w:proofErr w:type="spellStart"/>
      <w:r w:rsidRPr="00F43D6B">
        <w:rPr>
          <w:b/>
        </w:rPr>
        <w:t>如有下列情況，請記得聯繫您的</w:t>
      </w:r>
      <w:proofErr w:type="spellEnd"/>
      <w:r w:rsidRPr="00F43D6B">
        <w:rPr>
          <w:b/>
        </w:rPr>
        <w:t xml:space="preserve"> care </w:t>
      </w:r>
      <w:proofErr w:type="spellStart"/>
      <w:r w:rsidRPr="00F43D6B">
        <w:rPr>
          <w:b/>
        </w:rPr>
        <w:t>coordinator（護理協調專員</w:t>
      </w:r>
      <w:proofErr w:type="spellEnd"/>
      <w:r w:rsidRPr="00F43D6B">
        <w:rPr>
          <w:b/>
        </w:rPr>
        <w:t>）：</w:t>
      </w:r>
    </w:p>
    <w:p w14:paraId="5896CB6D" w14:textId="0851BA30" w:rsidR="006F3768" w:rsidRPr="00F43D6B" w:rsidRDefault="00EE2625" w:rsidP="006F3768">
      <w:pPr>
        <w:numPr>
          <w:ilvl w:val="0"/>
          <w:numId w:val="2"/>
        </w:numPr>
      </w:pPr>
      <w:proofErr w:type="spellStart"/>
      <w:r w:rsidRPr="00F43D6B">
        <w:t>您已經住院或打算住院</w:t>
      </w:r>
      <w:proofErr w:type="spellEnd"/>
      <w:r w:rsidRPr="00F43D6B">
        <w:t xml:space="preserve"> </w:t>
      </w:r>
    </w:p>
    <w:p w14:paraId="2C06E6B8" w14:textId="4D339409" w:rsidR="006F3768" w:rsidRPr="00F43D6B" w:rsidRDefault="001363D1" w:rsidP="006F3768">
      <w:pPr>
        <w:numPr>
          <w:ilvl w:val="0"/>
          <w:numId w:val="2"/>
        </w:numPr>
      </w:pPr>
      <w:proofErr w:type="spellStart"/>
      <w:r w:rsidRPr="00F43D6B">
        <w:t>您摔倒了</w:t>
      </w:r>
      <w:proofErr w:type="spellEnd"/>
      <w:r w:rsidRPr="00F43D6B">
        <w:t xml:space="preserve">  </w:t>
      </w:r>
    </w:p>
    <w:p w14:paraId="1FCDFDAF" w14:textId="6968B1B4" w:rsidR="006F3768" w:rsidRPr="00F43D6B" w:rsidRDefault="00337E44" w:rsidP="006F3768">
      <w:pPr>
        <w:numPr>
          <w:ilvl w:val="0"/>
          <w:numId w:val="2"/>
        </w:numPr>
      </w:pPr>
      <w:proofErr w:type="spellStart"/>
      <w:r w:rsidRPr="00F43D6B">
        <w:t>您的身體或心理狀況發生變化</w:t>
      </w:r>
      <w:proofErr w:type="spellEnd"/>
    </w:p>
    <w:p w14:paraId="0F331EE8" w14:textId="6E4F845F" w:rsidR="006F3768" w:rsidRPr="00F43D6B" w:rsidRDefault="008B3337" w:rsidP="000D2DE0">
      <w:pPr>
        <w:pStyle w:val="ListParagraph"/>
        <w:numPr>
          <w:ilvl w:val="0"/>
          <w:numId w:val="2"/>
        </w:numPr>
      </w:pPr>
      <w:proofErr w:type="spellStart"/>
      <w:r w:rsidRPr="00F43D6B">
        <w:t>您在尋求支援或服務時需要幫助</w:t>
      </w:r>
      <w:proofErr w:type="spellEnd"/>
    </w:p>
    <w:p w14:paraId="1C2AA166" w14:textId="77777777" w:rsidR="00684F2B" w:rsidRPr="00F43D6B" w:rsidRDefault="00684F2B" w:rsidP="006F3768"/>
    <w:p w14:paraId="37356121" w14:textId="007FBAF6" w:rsidR="00BA1D41" w:rsidRPr="00F43D6B" w:rsidRDefault="006F3768" w:rsidP="006F3768">
      <w:r w:rsidRPr="00F43D6B">
        <w:t>關於您的支援計劃，如果您有任何疑問或不同意見，請電話聯繫我，號碼為：</w:t>
      </w:r>
      <w:r w:rsidR="00F778BA" w:rsidRPr="00F43D6B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F778BA" w:rsidRPr="00F43D6B">
        <w:instrText xml:space="preserve"> FORMTEXT </w:instrText>
      </w:r>
      <w:r w:rsidR="00F778BA" w:rsidRPr="00F43D6B">
        <w:fldChar w:fldCharType="separate"/>
      </w:r>
      <w:r w:rsidR="00F778BA" w:rsidRPr="00F43D6B">
        <w:t>Phone Number</w:t>
      </w:r>
      <w:r w:rsidR="00F778BA" w:rsidRPr="00F43D6B">
        <w:fldChar w:fldCharType="end"/>
      </w:r>
      <w:r w:rsidRPr="00F43D6B">
        <w:t>。如果您有不同的需求，也可電話聯繫我。TTY 用戶請撥打：</w:t>
      </w:r>
      <w:r w:rsidR="00FB20A8" w:rsidRPr="00F43D6B">
        <w:t>Minnesota Relay</w:t>
      </w:r>
      <w:r w:rsidRPr="00F43D6B">
        <w:t xml:space="preserve"> 711 或 1-877-627-3848（會話轉接服務）。</w:t>
      </w:r>
    </w:p>
    <w:p w14:paraId="15DC0755" w14:textId="77777777" w:rsidR="00BA1D41" w:rsidRPr="00F43D6B" w:rsidRDefault="00BA1D41" w:rsidP="00BA1D41">
      <w:pPr>
        <w:ind w:left="360" w:right="4"/>
      </w:pPr>
    </w:p>
    <w:p w14:paraId="0EC7B984" w14:textId="2B874D0A" w:rsidR="002E6128" w:rsidRPr="00F43D6B" w:rsidRDefault="00192E6A" w:rsidP="00432355">
      <w:pPr>
        <w:autoSpaceDE w:val="0"/>
        <w:autoSpaceDN w:val="0"/>
        <w:adjustRightInd w:val="0"/>
      </w:pPr>
      <w:r w:rsidRPr="00F43D6B">
        <w:t>此致</w:t>
      </w:r>
    </w:p>
    <w:p w14:paraId="1F24C3B0" w14:textId="77777777" w:rsidR="00B235C3" w:rsidRPr="00F43D6B" w:rsidRDefault="00B235C3" w:rsidP="00B235C3">
      <w:pPr>
        <w:ind w:right="548"/>
      </w:pPr>
    </w:p>
    <w:p w14:paraId="6073FC65" w14:textId="4DE0E75E" w:rsidR="00B235C3" w:rsidRPr="00F43D6B" w:rsidRDefault="00854C6A" w:rsidP="00B235C3">
      <w:r w:rsidRPr="00F43D6B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F43D6B">
        <w:instrText xml:space="preserve"> FORMTEXT </w:instrText>
      </w:r>
      <w:r w:rsidRPr="00F43D6B">
        <w:fldChar w:fldCharType="separate"/>
      </w:r>
      <w:r w:rsidRPr="00F43D6B">
        <w:t>&lt;Care Coordinator Name&gt;</w:t>
      </w:r>
      <w:r w:rsidRPr="00F43D6B">
        <w:fldChar w:fldCharType="end"/>
      </w:r>
    </w:p>
    <w:p w14:paraId="5CA69724" w14:textId="4077FE9A" w:rsidR="00B235C3" w:rsidRPr="00F43D6B" w:rsidRDefault="00854C6A" w:rsidP="00B235C3">
      <w:r w:rsidRPr="00F43D6B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F43D6B">
        <w:instrText xml:space="preserve"> FORMTEXT </w:instrText>
      </w:r>
      <w:r w:rsidRPr="00F43D6B">
        <w:fldChar w:fldCharType="separate"/>
      </w:r>
      <w:r w:rsidRPr="00F43D6B">
        <w:t>&lt;Care Coordinator Job Title&gt;</w:t>
      </w:r>
      <w:r w:rsidRPr="00F43D6B">
        <w:fldChar w:fldCharType="end"/>
      </w:r>
    </w:p>
    <w:p w14:paraId="03454829" w14:textId="77777777" w:rsidR="00BC0DFE" w:rsidRPr="00F43D6B" w:rsidRDefault="00BC0DFE" w:rsidP="00BC0DFE">
      <w:r w:rsidRPr="00F43D6B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F43D6B">
        <w:instrText xml:space="preserve"> FORMTEXT </w:instrText>
      </w:r>
      <w:r w:rsidRPr="00F43D6B">
        <w:fldChar w:fldCharType="separate"/>
      </w:r>
      <w:r w:rsidRPr="00F43D6B">
        <w:t>&lt;County or Agency Name&gt;</w:t>
      </w:r>
      <w:r w:rsidRPr="00F43D6B">
        <w:fldChar w:fldCharType="end"/>
      </w:r>
    </w:p>
    <w:p w14:paraId="13EDEF97" w14:textId="77777777" w:rsidR="00BC0DFE" w:rsidRPr="00F43D6B" w:rsidRDefault="00BC0DFE" w:rsidP="00BC0DFE">
      <w:r w:rsidRPr="00F43D6B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F43D6B">
        <w:instrText xml:space="preserve"> FORMTEXT </w:instrText>
      </w:r>
      <w:r w:rsidRPr="00F43D6B">
        <w:fldChar w:fldCharType="separate"/>
      </w:r>
      <w:r w:rsidRPr="00F43D6B">
        <w:t>&lt;Phone Number&gt;</w:t>
      </w:r>
      <w:r w:rsidRPr="00F43D6B">
        <w:fldChar w:fldCharType="end"/>
      </w:r>
    </w:p>
    <w:p w14:paraId="1817825E" w14:textId="138BCA0C" w:rsidR="00D431B1" w:rsidRPr="00F43D6B" w:rsidRDefault="001363D1" w:rsidP="00BC0DFE">
      <w:r w:rsidRPr="00F43D6B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F43D6B">
        <w:instrText xml:space="preserve"> FORMTEXT </w:instrText>
      </w:r>
      <w:r w:rsidRPr="00F43D6B">
        <w:fldChar w:fldCharType="separate"/>
      </w:r>
      <w:r w:rsidRPr="00F43D6B">
        <w:t>&lt;Email Address&gt;</w:t>
      </w:r>
      <w:r w:rsidRPr="00F43D6B">
        <w:fldChar w:fldCharType="end"/>
      </w:r>
    </w:p>
    <w:p w14:paraId="3BF776CE" w14:textId="77777777" w:rsidR="00D431B1" w:rsidRPr="00F43D6B" w:rsidRDefault="00D431B1" w:rsidP="00BC0DFE"/>
    <w:p w14:paraId="505FB054" w14:textId="77777777" w:rsidR="00D431B1" w:rsidRPr="00F43D6B" w:rsidRDefault="00D431B1" w:rsidP="00D431B1">
      <w:pPr>
        <w:jc w:val="right"/>
      </w:pPr>
    </w:p>
    <w:p w14:paraId="166E8BC6" w14:textId="77777777" w:rsidR="00D431B1" w:rsidRPr="00F43D6B" w:rsidRDefault="00D431B1" w:rsidP="00D431B1">
      <w:pPr>
        <w:jc w:val="right"/>
      </w:pPr>
    </w:p>
    <w:p w14:paraId="1CA1A9D9" w14:textId="77777777" w:rsidR="00D431B1" w:rsidRPr="00F43D6B" w:rsidRDefault="00D431B1" w:rsidP="00D431B1">
      <w:pPr>
        <w:jc w:val="right"/>
      </w:pPr>
    </w:p>
    <w:p w14:paraId="2A0D2B28" w14:textId="2888A153" w:rsidR="00BC0DFE" w:rsidRPr="00B059E9" w:rsidRDefault="00D431B1" w:rsidP="00FD49B5">
      <w:pPr>
        <w:jc w:val="right"/>
      </w:pPr>
      <w:r w:rsidRPr="00F43D6B">
        <w:t>H5937_H2456_6336_072022 accepted</w:t>
      </w:r>
      <w:r w:rsidRPr="00B059E9">
        <w:t xml:space="preserve">  </w:t>
      </w:r>
    </w:p>
    <w:p w14:paraId="66BC8AAE" w14:textId="328F5BD4" w:rsidR="00BA1D41" w:rsidRPr="00B059E9" w:rsidRDefault="00F43D6B" w:rsidP="00F43D6B">
      <w:pPr>
        <w:ind w:left="5760"/>
        <w:jc w:val="center"/>
      </w:pPr>
      <w:r>
        <w:rPr>
          <w:sz w:val="16"/>
        </w:rPr>
        <w:t xml:space="preserve">             U</w:t>
      </w:r>
      <w:r w:rsidRPr="00F43D6B">
        <w:rPr>
          <w:sz w:val="16"/>
        </w:rPr>
        <w:t>14265</w:t>
      </w:r>
      <w:r>
        <w:rPr>
          <w:sz w:val="16"/>
        </w:rPr>
        <w:t xml:space="preserve"> Chinese Cantonese (</w:t>
      </w:r>
      <w:r w:rsidR="00D431B1" w:rsidRPr="00B059E9">
        <w:rPr>
          <w:sz w:val="16"/>
        </w:rPr>
        <w:t>U6336</w:t>
      </w:r>
      <w:r>
        <w:rPr>
          <w:sz w:val="16"/>
        </w:rPr>
        <w:t>)</w:t>
      </w:r>
      <w:r w:rsidR="00D431B1" w:rsidRPr="00B059E9">
        <w:rPr>
          <w:sz w:val="16"/>
        </w:rPr>
        <w:t xml:space="preserve"> (06/2024)</w:t>
      </w:r>
    </w:p>
    <w:p w14:paraId="146D73D5" w14:textId="0E55246B" w:rsidR="00684F2B" w:rsidRPr="00B059E9" w:rsidRDefault="00684F2B" w:rsidP="00684F2B">
      <w:pPr>
        <w:pStyle w:val="Footer"/>
        <w:ind w:hanging="1080"/>
        <w:jc w:val="center"/>
        <w:rPr>
          <w:rFonts w:asciiTheme="minorHAnsi" w:eastAsiaTheme="minorEastAsia" w:hAnsiTheme="minorHAnsi"/>
          <w:szCs w:val="26"/>
        </w:rPr>
      </w:pPr>
    </w:p>
    <w:p w14:paraId="54936DD2" w14:textId="77777777" w:rsidR="00EE2625" w:rsidRPr="00B059E9" w:rsidRDefault="00EE2625" w:rsidP="00684F2B">
      <w:pPr>
        <w:pStyle w:val="Footer"/>
        <w:ind w:hanging="1080"/>
        <w:jc w:val="center"/>
        <w:rPr>
          <w:rFonts w:asciiTheme="minorHAnsi" w:eastAsiaTheme="minorEastAsia" w:hAnsiTheme="minorHAnsi"/>
          <w:szCs w:val="26"/>
        </w:rPr>
      </w:pPr>
    </w:p>
    <w:p w14:paraId="49563251" w14:textId="77777777" w:rsidR="001363D1" w:rsidRPr="00B059E9" w:rsidRDefault="001363D1" w:rsidP="00684F2B">
      <w:pPr>
        <w:pStyle w:val="Footer"/>
        <w:ind w:hanging="1080"/>
        <w:jc w:val="center"/>
        <w:rPr>
          <w:rFonts w:asciiTheme="minorHAnsi" w:eastAsiaTheme="minorEastAsia" w:hAnsiTheme="minorHAnsi"/>
          <w:szCs w:val="26"/>
        </w:rPr>
      </w:pPr>
    </w:p>
    <w:p w14:paraId="524A57BE" w14:textId="79FD1F9E" w:rsidR="00684F2B" w:rsidRPr="00B059E9" w:rsidRDefault="00684F2B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b/>
          <w:sz w:val="28"/>
          <w:szCs w:val="28"/>
        </w:rPr>
        <w:sectPr w:rsidR="00684F2B" w:rsidRPr="00B059E9" w:rsidSect="00122955"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059E9">
        <w:rPr>
          <w:rFonts w:asciiTheme="minorHAnsi" w:eastAsiaTheme="minorEastAsia" w:hAnsiTheme="minorHAnsi"/>
        </w:rPr>
        <w:t xml:space="preserve">                </w:t>
      </w:r>
      <w:r w:rsidRPr="00B059E9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AEE977C" wp14:editId="129966B4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4E76C" w14:textId="77777777" w:rsidR="00684F2B" w:rsidRPr="00B059E9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B059E9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B059E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1EB874F3" wp14:editId="2205B95F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D415" w14:textId="77777777" w:rsidR="00684F2B" w:rsidRPr="00B059E9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B059E9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B059E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1ECEFA66" wp14:editId="4949FDA5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E5CC" w14:textId="77777777" w:rsidR="00684F2B" w:rsidRPr="00B059E9" w:rsidRDefault="00684F2B" w:rsidP="00B43EE9">
      <w:pPr>
        <w:rPr>
          <w:color w:val="0000FF" w:themeColor="hyperlink"/>
          <w:u w:val="single"/>
        </w:rPr>
      </w:pPr>
      <w:r w:rsidRPr="00B059E9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58241" behindDoc="0" locked="0" layoutInCell="1" allowOverlap="1" wp14:anchorId="249C3CFB" wp14:editId="60EFE44D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0647" w14:textId="7EFF0B8C" w:rsidR="00573F2A" w:rsidRDefault="00573F2A" w:rsidP="00573F2A"/>
    <w:sectPr w:rsidR="00573F2A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D7295" w14:textId="77777777" w:rsidR="005F5BB0" w:rsidRDefault="005F5BB0">
      <w:r>
        <w:separator/>
      </w:r>
    </w:p>
  </w:endnote>
  <w:endnote w:type="continuationSeparator" w:id="0">
    <w:p w14:paraId="2BB6FCFE" w14:textId="77777777" w:rsidR="005F5BB0" w:rsidRDefault="005F5BB0">
      <w:r>
        <w:continuationSeparator/>
      </w:r>
    </w:p>
  </w:endnote>
  <w:endnote w:type="continuationNotice" w:id="1">
    <w:p w14:paraId="7618D557" w14:textId="77777777" w:rsidR="005F5BB0" w:rsidRDefault="005F5B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eastAsiaTheme="minorEastAsia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95E90" w14:textId="77777777" w:rsidR="005F5BB0" w:rsidRDefault="005F5BB0">
      <w:r>
        <w:separator/>
      </w:r>
    </w:p>
  </w:footnote>
  <w:footnote w:type="continuationSeparator" w:id="0">
    <w:p w14:paraId="26AB0E7D" w14:textId="77777777" w:rsidR="005F5BB0" w:rsidRDefault="005F5BB0">
      <w:r>
        <w:continuationSeparator/>
      </w:r>
    </w:p>
  </w:footnote>
  <w:footnote w:type="continuationNotice" w:id="1">
    <w:p w14:paraId="3A970759" w14:textId="77777777" w:rsidR="005F5BB0" w:rsidRDefault="005F5B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eastAsia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eastAsia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eastAsia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eastAsia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eastAsia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num w:numId="1" w16cid:durableId="87313018">
    <w:abstractNumId w:val="0"/>
  </w:num>
  <w:num w:numId="2" w16cid:durableId="1923949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348E"/>
    <w:rsid w:val="00083D80"/>
    <w:rsid w:val="00085A43"/>
    <w:rsid w:val="00087C1E"/>
    <w:rsid w:val="0009242B"/>
    <w:rsid w:val="0009450F"/>
    <w:rsid w:val="000A0378"/>
    <w:rsid w:val="000A05DF"/>
    <w:rsid w:val="000A1A10"/>
    <w:rsid w:val="000A3889"/>
    <w:rsid w:val="000A5C0A"/>
    <w:rsid w:val="000A6479"/>
    <w:rsid w:val="000B11E6"/>
    <w:rsid w:val="000B3085"/>
    <w:rsid w:val="000B5A62"/>
    <w:rsid w:val="000C01CB"/>
    <w:rsid w:val="000C329C"/>
    <w:rsid w:val="000C32C9"/>
    <w:rsid w:val="000C407C"/>
    <w:rsid w:val="000C5831"/>
    <w:rsid w:val="000C5A25"/>
    <w:rsid w:val="000C78AC"/>
    <w:rsid w:val="000D2DE0"/>
    <w:rsid w:val="000D50A0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10715"/>
    <w:rsid w:val="00114B9E"/>
    <w:rsid w:val="00114FF9"/>
    <w:rsid w:val="00116B4A"/>
    <w:rsid w:val="00120AE5"/>
    <w:rsid w:val="00120F03"/>
    <w:rsid w:val="001228AD"/>
    <w:rsid w:val="00122E75"/>
    <w:rsid w:val="00123B61"/>
    <w:rsid w:val="001247B3"/>
    <w:rsid w:val="00133AF1"/>
    <w:rsid w:val="001363D1"/>
    <w:rsid w:val="00136CA3"/>
    <w:rsid w:val="00137E99"/>
    <w:rsid w:val="001402FA"/>
    <w:rsid w:val="00144002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671E1"/>
    <w:rsid w:val="00172BA3"/>
    <w:rsid w:val="00176139"/>
    <w:rsid w:val="0017749A"/>
    <w:rsid w:val="00181C56"/>
    <w:rsid w:val="001825A8"/>
    <w:rsid w:val="00182EB6"/>
    <w:rsid w:val="00183EC9"/>
    <w:rsid w:val="00192E6A"/>
    <w:rsid w:val="00193FA6"/>
    <w:rsid w:val="00195E2E"/>
    <w:rsid w:val="00197CA8"/>
    <w:rsid w:val="001A00E0"/>
    <w:rsid w:val="001A5B31"/>
    <w:rsid w:val="001A6ACE"/>
    <w:rsid w:val="001B3FDB"/>
    <w:rsid w:val="001B457B"/>
    <w:rsid w:val="001B7623"/>
    <w:rsid w:val="001C0A15"/>
    <w:rsid w:val="001C4BFF"/>
    <w:rsid w:val="001C5C41"/>
    <w:rsid w:val="001C5F3D"/>
    <w:rsid w:val="001C6E2B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D01"/>
    <w:rsid w:val="00236015"/>
    <w:rsid w:val="002364F9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B4F85"/>
    <w:rsid w:val="002C1427"/>
    <w:rsid w:val="002C389D"/>
    <w:rsid w:val="002C685A"/>
    <w:rsid w:val="002D1DAB"/>
    <w:rsid w:val="002D2000"/>
    <w:rsid w:val="002D2EDB"/>
    <w:rsid w:val="002D766D"/>
    <w:rsid w:val="002E0E3E"/>
    <w:rsid w:val="002E6128"/>
    <w:rsid w:val="002F194C"/>
    <w:rsid w:val="002F47CD"/>
    <w:rsid w:val="003020F7"/>
    <w:rsid w:val="00302393"/>
    <w:rsid w:val="0030539C"/>
    <w:rsid w:val="00305BAE"/>
    <w:rsid w:val="003060AC"/>
    <w:rsid w:val="003071B8"/>
    <w:rsid w:val="00312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335C"/>
    <w:rsid w:val="003C4BD6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11231"/>
    <w:rsid w:val="00413912"/>
    <w:rsid w:val="00413EBA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66DD"/>
    <w:rsid w:val="004908A0"/>
    <w:rsid w:val="004913E4"/>
    <w:rsid w:val="004915A1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E0D3F"/>
    <w:rsid w:val="004E0F88"/>
    <w:rsid w:val="004E2B0E"/>
    <w:rsid w:val="004E57E7"/>
    <w:rsid w:val="004E79F7"/>
    <w:rsid w:val="004F5008"/>
    <w:rsid w:val="0050000F"/>
    <w:rsid w:val="00500200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36B82"/>
    <w:rsid w:val="005433D1"/>
    <w:rsid w:val="005463C3"/>
    <w:rsid w:val="005479AB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4E43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7DE6"/>
    <w:rsid w:val="005B34DB"/>
    <w:rsid w:val="005B3788"/>
    <w:rsid w:val="005C101B"/>
    <w:rsid w:val="005C336B"/>
    <w:rsid w:val="005C3AE5"/>
    <w:rsid w:val="005D0086"/>
    <w:rsid w:val="005D139F"/>
    <w:rsid w:val="005D1D52"/>
    <w:rsid w:val="005E1954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5BB0"/>
    <w:rsid w:val="005F62CE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1DFF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1FCB"/>
    <w:rsid w:val="00684F2B"/>
    <w:rsid w:val="00686925"/>
    <w:rsid w:val="00690465"/>
    <w:rsid w:val="00694416"/>
    <w:rsid w:val="0069580C"/>
    <w:rsid w:val="0069588F"/>
    <w:rsid w:val="00696F4F"/>
    <w:rsid w:val="006A1D5B"/>
    <w:rsid w:val="006B2348"/>
    <w:rsid w:val="006B3564"/>
    <w:rsid w:val="006B415F"/>
    <w:rsid w:val="006B4247"/>
    <w:rsid w:val="006B674B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573EF"/>
    <w:rsid w:val="00760870"/>
    <w:rsid w:val="007610F0"/>
    <w:rsid w:val="007634FB"/>
    <w:rsid w:val="00764EDB"/>
    <w:rsid w:val="0077029D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30F1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123CA"/>
    <w:rsid w:val="00812A7E"/>
    <w:rsid w:val="00826048"/>
    <w:rsid w:val="00826F09"/>
    <w:rsid w:val="0082707B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4C6A"/>
    <w:rsid w:val="00855110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91869"/>
    <w:rsid w:val="008A2C84"/>
    <w:rsid w:val="008A678F"/>
    <w:rsid w:val="008A690A"/>
    <w:rsid w:val="008B0F26"/>
    <w:rsid w:val="008B17FE"/>
    <w:rsid w:val="008B3337"/>
    <w:rsid w:val="008B4B70"/>
    <w:rsid w:val="008C1F5D"/>
    <w:rsid w:val="008D0D46"/>
    <w:rsid w:val="008D311F"/>
    <w:rsid w:val="008D664C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4E43"/>
    <w:rsid w:val="009154FC"/>
    <w:rsid w:val="00916715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41F76"/>
    <w:rsid w:val="00942712"/>
    <w:rsid w:val="00951151"/>
    <w:rsid w:val="00956BD1"/>
    <w:rsid w:val="00957763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9703E"/>
    <w:rsid w:val="009A2029"/>
    <w:rsid w:val="009B0F52"/>
    <w:rsid w:val="009B1364"/>
    <w:rsid w:val="009B5EA9"/>
    <w:rsid w:val="009C1B6A"/>
    <w:rsid w:val="009C421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68F4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65AA"/>
    <w:rsid w:val="00AB70D1"/>
    <w:rsid w:val="00AB70FC"/>
    <w:rsid w:val="00AB7B03"/>
    <w:rsid w:val="00AC1791"/>
    <w:rsid w:val="00AC2B0A"/>
    <w:rsid w:val="00AC384A"/>
    <w:rsid w:val="00AC5C61"/>
    <w:rsid w:val="00AD599C"/>
    <w:rsid w:val="00AD5E67"/>
    <w:rsid w:val="00AE07BE"/>
    <w:rsid w:val="00AE206F"/>
    <w:rsid w:val="00AE4884"/>
    <w:rsid w:val="00AE5ED2"/>
    <w:rsid w:val="00AE79FA"/>
    <w:rsid w:val="00AF0BEF"/>
    <w:rsid w:val="00AF2170"/>
    <w:rsid w:val="00AF3AE9"/>
    <w:rsid w:val="00AF62CE"/>
    <w:rsid w:val="00B001FE"/>
    <w:rsid w:val="00B04FEF"/>
    <w:rsid w:val="00B059E9"/>
    <w:rsid w:val="00B0772C"/>
    <w:rsid w:val="00B10446"/>
    <w:rsid w:val="00B1048A"/>
    <w:rsid w:val="00B1584E"/>
    <w:rsid w:val="00B15EA3"/>
    <w:rsid w:val="00B20EBE"/>
    <w:rsid w:val="00B235C3"/>
    <w:rsid w:val="00B245B7"/>
    <w:rsid w:val="00B26907"/>
    <w:rsid w:val="00B27411"/>
    <w:rsid w:val="00B27927"/>
    <w:rsid w:val="00B3038B"/>
    <w:rsid w:val="00B347DB"/>
    <w:rsid w:val="00B35C87"/>
    <w:rsid w:val="00B369DE"/>
    <w:rsid w:val="00B420D8"/>
    <w:rsid w:val="00B42DE9"/>
    <w:rsid w:val="00B444FF"/>
    <w:rsid w:val="00B47254"/>
    <w:rsid w:val="00B515A7"/>
    <w:rsid w:val="00B544A5"/>
    <w:rsid w:val="00B57B56"/>
    <w:rsid w:val="00B60D82"/>
    <w:rsid w:val="00B644AE"/>
    <w:rsid w:val="00B64CEE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A07A5"/>
    <w:rsid w:val="00BA0A90"/>
    <w:rsid w:val="00BA1D41"/>
    <w:rsid w:val="00BA22A2"/>
    <w:rsid w:val="00BB08CC"/>
    <w:rsid w:val="00BB3491"/>
    <w:rsid w:val="00BB77EA"/>
    <w:rsid w:val="00BB7841"/>
    <w:rsid w:val="00BC0DFE"/>
    <w:rsid w:val="00BC1699"/>
    <w:rsid w:val="00BC5FE4"/>
    <w:rsid w:val="00BC69AD"/>
    <w:rsid w:val="00BD25EB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5446"/>
    <w:rsid w:val="00C175AD"/>
    <w:rsid w:val="00C17A4F"/>
    <w:rsid w:val="00C215E3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5D8F"/>
    <w:rsid w:val="00C667EE"/>
    <w:rsid w:val="00C66E32"/>
    <w:rsid w:val="00C674FC"/>
    <w:rsid w:val="00C73A74"/>
    <w:rsid w:val="00C7569E"/>
    <w:rsid w:val="00C8467C"/>
    <w:rsid w:val="00C86C41"/>
    <w:rsid w:val="00C90B5F"/>
    <w:rsid w:val="00C94B12"/>
    <w:rsid w:val="00C95BD1"/>
    <w:rsid w:val="00C96308"/>
    <w:rsid w:val="00C9681E"/>
    <w:rsid w:val="00C97854"/>
    <w:rsid w:val="00CA17CA"/>
    <w:rsid w:val="00CA25AF"/>
    <w:rsid w:val="00CA30CE"/>
    <w:rsid w:val="00CA31C9"/>
    <w:rsid w:val="00CA37A4"/>
    <w:rsid w:val="00CA42D7"/>
    <w:rsid w:val="00CA4667"/>
    <w:rsid w:val="00CA7826"/>
    <w:rsid w:val="00CB321F"/>
    <w:rsid w:val="00CB4DF9"/>
    <w:rsid w:val="00CB587A"/>
    <w:rsid w:val="00CB75B1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431B1"/>
    <w:rsid w:val="00D63374"/>
    <w:rsid w:val="00D635FF"/>
    <w:rsid w:val="00D64D9B"/>
    <w:rsid w:val="00D664F3"/>
    <w:rsid w:val="00D67565"/>
    <w:rsid w:val="00D73502"/>
    <w:rsid w:val="00D74866"/>
    <w:rsid w:val="00D7486D"/>
    <w:rsid w:val="00D7604E"/>
    <w:rsid w:val="00D7629C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56F6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56C8"/>
    <w:rsid w:val="00E57B1C"/>
    <w:rsid w:val="00E6038F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1456"/>
    <w:rsid w:val="00EA54DD"/>
    <w:rsid w:val="00EB2A3B"/>
    <w:rsid w:val="00EB6010"/>
    <w:rsid w:val="00EC0F32"/>
    <w:rsid w:val="00EC136E"/>
    <w:rsid w:val="00EC1E5E"/>
    <w:rsid w:val="00EC41F8"/>
    <w:rsid w:val="00ED0AB3"/>
    <w:rsid w:val="00ED73E4"/>
    <w:rsid w:val="00EE1247"/>
    <w:rsid w:val="00EE2625"/>
    <w:rsid w:val="00EE2D1F"/>
    <w:rsid w:val="00EF3E1C"/>
    <w:rsid w:val="00EF5F14"/>
    <w:rsid w:val="00EF6EAB"/>
    <w:rsid w:val="00F02078"/>
    <w:rsid w:val="00F032C5"/>
    <w:rsid w:val="00F055A5"/>
    <w:rsid w:val="00F065AF"/>
    <w:rsid w:val="00F07A40"/>
    <w:rsid w:val="00F07AE7"/>
    <w:rsid w:val="00F14BF7"/>
    <w:rsid w:val="00F15084"/>
    <w:rsid w:val="00F16CD8"/>
    <w:rsid w:val="00F17007"/>
    <w:rsid w:val="00F17BF1"/>
    <w:rsid w:val="00F2298C"/>
    <w:rsid w:val="00F24FB3"/>
    <w:rsid w:val="00F26690"/>
    <w:rsid w:val="00F26ECC"/>
    <w:rsid w:val="00F27874"/>
    <w:rsid w:val="00F34D60"/>
    <w:rsid w:val="00F378D2"/>
    <w:rsid w:val="00F43D6B"/>
    <w:rsid w:val="00F46482"/>
    <w:rsid w:val="00F50C64"/>
    <w:rsid w:val="00F53712"/>
    <w:rsid w:val="00F53BDC"/>
    <w:rsid w:val="00F54176"/>
    <w:rsid w:val="00F557B8"/>
    <w:rsid w:val="00F57371"/>
    <w:rsid w:val="00F600A1"/>
    <w:rsid w:val="00F63135"/>
    <w:rsid w:val="00F651CF"/>
    <w:rsid w:val="00F66695"/>
    <w:rsid w:val="00F70613"/>
    <w:rsid w:val="00F73421"/>
    <w:rsid w:val="00F7422D"/>
    <w:rsid w:val="00F761DE"/>
    <w:rsid w:val="00F778BA"/>
    <w:rsid w:val="00F805B7"/>
    <w:rsid w:val="00F82147"/>
    <w:rsid w:val="00F825CE"/>
    <w:rsid w:val="00F878DE"/>
    <w:rsid w:val="00F962A5"/>
    <w:rsid w:val="00F96551"/>
    <w:rsid w:val="00F975F6"/>
    <w:rsid w:val="00FA641C"/>
    <w:rsid w:val="00FA67B8"/>
    <w:rsid w:val="00FB05BE"/>
    <w:rsid w:val="00FB1BD2"/>
    <w:rsid w:val="00FB20A8"/>
    <w:rsid w:val="00FB2138"/>
    <w:rsid w:val="00FB27BE"/>
    <w:rsid w:val="00FB62BF"/>
    <w:rsid w:val="00FB6A85"/>
    <w:rsid w:val="00FC161C"/>
    <w:rsid w:val="00FC606E"/>
    <w:rsid w:val="00FC7056"/>
    <w:rsid w:val="00FD49B5"/>
    <w:rsid w:val="00FD5192"/>
    <w:rsid w:val="00FD5A03"/>
    <w:rsid w:val="00FD5C0C"/>
    <w:rsid w:val="00FD5F2A"/>
    <w:rsid w:val="00FD5F33"/>
    <w:rsid w:val="00FE25E3"/>
    <w:rsid w:val="00FF000B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939FC9"/>
  <w15:docId w15:val="{1B5CEBD2-A2C9-4F80-B5E0-C80639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eastAsia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eastAsia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  <w:style w:type="paragraph" w:styleId="Revision">
    <w:name w:val="Revision"/>
    <w:hidden/>
    <w:uiPriority w:val="99"/>
    <w:semiHidden/>
    <w:rsid w:val="00D431B1"/>
    <w:rPr>
      <w:sz w:val="24"/>
      <w:szCs w:val="24"/>
    </w:rPr>
  </w:style>
  <w:style w:type="paragraph" w:customStyle="1" w:styleId="Style1">
    <w:name w:val="Style1"/>
    <w:basedOn w:val="NoSpacing"/>
    <w:qFormat/>
    <w:rsid w:val="00641DFF"/>
    <w:rPr>
      <w:rFonts w:ascii="Times New Roman" w:eastAsia="Times New Roman" w:hAnsi="Times New Roman"/>
      <w:sz w:val="24"/>
      <w:szCs w:val="24"/>
    </w:rPr>
  </w:style>
  <w:style w:type="paragraph" w:customStyle="1" w:styleId="Style2">
    <w:name w:val="Style2"/>
    <w:basedOn w:val="NoSpacing"/>
    <w:qFormat/>
    <w:rsid w:val="00641DFF"/>
    <w:rPr>
      <w:rFonts w:ascii="Times New Roman" w:eastAsia="Times New Roman" w:hAnsi="Times New Roman"/>
      <w:sz w:val="24"/>
      <w:szCs w:val="24"/>
    </w:rPr>
  </w:style>
  <w:style w:type="paragraph" w:customStyle="1" w:styleId="Style3">
    <w:name w:val="Style3"/>
    <w:basedOn w:val="NoSpacing"/>
    <w:qFormat/>
    <w:rsid w:val="00641DFF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Cambria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Calibri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  <SharedWithUsers xmlns="9792340e-710e-4a62-8285-18c8d1cf75f6">
      <UserInfo>
        <DisplayName>Samantha Rue</DisplayName>
        <AccountId>13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0ADBA7-76EE-4B36-8C8E-2A9813CE76A7}">
  <ds:schemaRefs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9792340e-710e-4a62-8285-18c8d1cf75f6"/>
    <ds:schemaRef ds:uri="e908531e-9543-486d-9e86-16f8673deaa4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1F7C47-306C-4E79-BAAE-75A30F36B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7</TotalTime>
  <Pages>5</Pages>
  <Words>84</Words>
  <Characters>776</Characters>
  <Application>Microsoft Office Word</Application>
  <DocSecurity>0</DocSecurity>
  <Lines>77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creator>MGreeley</dc:creator>
  <cp:lastModifiedBy>Jenn Redman</cp:lastModifiedBy>
  <cp:revision>9</cp:revision>
  <cp:lastPrinted>2025-02-10T11:41:00Z</cp:lastPrinted>
  <dcterms:created xsi:type="dcterms:W3CDTF">2025-02-03T13:37:00Z</dcterms:created>
  <dcterms:modified xsi:type="dcterms:W3CDTF">2025-02-14T15:53:00Z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  <property fmtid="{D5CDD505-2E9C-101B-9397-08002B2CF9AE}" pid="8" name="GrammarlyDocumentId">
    <vt:lpwstr>e7f7c7c11ad776eca635cd47de4191f8591f99eaefec831fab1bce794cb25bc1</vt:lpwstr>
  </property>
  <property fmtid="{D5CDD505-2E9C-101B-9397-08002B2CF9AE}" pid="9" name="MediaServiceImageTags">
    <vt:lpwstr/>
  </property>
</Properties>
</file>