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C91A90" w:rsidRDefault="00D431B1" w:rsidP="00FD49B5">
      <w:r w:rsidRPr="00C91A90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C91A90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0C5E95" w:rsidRDefault="00F57371" w:rsidP="00EA2130">
      <w:pPr>
        <w:pStyle w:val="Style1"/>
      </w:pPr>
      <w:r w:rsidRPr="000C5E95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Date</w:t>
      </w:r>
      <w:r w:rsidRPr="000C5E95">
        <w:fldChar w:fldCharType="end"/>
      </w:r>
    </w:p>
    <w:p w14:paraId="30840ECD" w14:textId="77777777" w:rsidR="00B235C3" w:rsidRPr="000C5E9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0C5E9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0C5E95" w:rsidRDefault="00B235C3" w:rsidP="00EA2130">
      <w:pPr>
        <w:pStyle w:val="Style2"/>
      </w:pPr>
      <w:r w:rsidRPr="000C5E95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&lt;Member Name&gt;</w:t>
      </w:r>
      <w:r w:rsidRPr="000C5E95">
        <w:fldChar w:fldCharType="end"/>
      </w:r>
    </w:p>
    <w:p w14:paraId="45107490" w14:textId="77777777" w:rsidR="00B235C3" w:rsidRPr="000C5E95" w:rsidRDefault="00B235C3" w:rsidP="00EA2130">
      <w:pPr>
        <w:pStyle w:val="Style3"/>
      </w:pPr>
      <w:r w:rsidRPr="000C5E95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&lt;Member Address&gt;</w:t>
      </w:r>
      <w:r w:rsidRPr="000C5E95">
        <w:fldChar w:fldCharType="end"/>
      </w:r>
    </w:p>
    <w:p w14:paraId="2354839E" w14:textId="390EC025" w:rsidR="00B235C3" w:rsidRPr="000C5E95" w:rsidRDefault="00684F2B" w:rsidP="00B235C3">
      <w:r w:rsidRPr="000C5E95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0C5E95">
        <w:rPr>
          <w:rFonts w:eastAsia="Calibri"/>
        </w:rPr>
        <w:instrText xml:space="preserve"> FORMTEXT </w:instrText>
      </w:r>
      <w:r w:rsidRPr="000C5E95">
        <w:rPr>
          <w:rFonts w:eastAsia="Calibri"/>
        </w:rPr>
      </w:r>
      <w:r w:rsidRPr="000C5E95">
        <w:rPr>
          <w:rFonts w:eastAsia="Calibri"/>
        </w:rPr>
        <w:fldChar w:fldCharType="separate"/>
      </w:r>
      <w:r w:rsidRPr="000C5E95">
        <w:t>&lt;City, State ZIP&gt;</w:t>
      </w:r>
      <w:r w:rsidRPr="000C5E95">
        <w:rPr>
          <w:rFonts w:eastAsia="Calibri"/>
        </w:rPr>
        <w:fldChar w:fldCharType="end"/>
      </w:r>
    </w:p>
    <w:p w14:paraId="7C4A0CED" w14:textId="77777777" w:rsidR="00B235C3" w:rsidRPr="000C5E95" w:rsidRDefault="00B235C3" w:rsidP="00B235C3">
      <w:pPr>
        <w:ind w:right="548"/>
      </w:pPr>
    </w:p>
    <w:p w14:paraId="3FDED9B5" w14:textId="77777777" w:rsidR="00B235C3" w:rsidRPr="000C5E95" w:rsidRDefault="00B235C3" w:rsidP="00B235C3">
      <w:pPr>
        <w:ind w:right="548"/>
      </w:pPr>
    </w:p>
    <w:p w14:paraId="6352C719" w14:textId="5AD9A3CB" w:rsidR="00B235C3" w:rsidRPr="000C5E95" w:rsidRDefault="00B235C3" w:rsidP="00B235C3">
      <w:pPr>
        <w:ind w:right="548"/>
      </w:pPr>
      <w:r w:rsidRPr="000C5E95">
        <w:t xml:space="preserve">ውድ </w:t>
      </w:r>
      <w:r w:rsidR="00F778BA" w:rsidRPr="000C5E95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0C5E95">
        <w:instrText xml:space="preserve"> FORMTEXT </w:instrText>
      </w:r>
      <w:r w:rsidR="00F778BA" w:rsidRPr="000C5E95">
        <w:fldChar w:fldCharType="separate"/>
      </w:r>
      <w:r w:rsidR="00F778BA" w:rsidRPr="000C5E95">
        <w:t>Member Name</w:t>
      </w:r>
      <w:r w:rsidR="00F778BA" w:rsidRPr="000C5E95">
        <w:fldChar w:fldCharType="end"/>
      </w:r>
      <w:r w:rsidRPr="000C5E95">
        <w:t>,</w:t>
      </w:r>
    </w:p>
    <w:p w14:paraId="79ACFBD2" w14:textId="77777777" w:rsidR="00192E6A" w:rsidRPr="000C5E95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0C5E95" w:rsidRDefault="006F3768" w:rsidP="00337E44">
      <w:r w:rsidRPr="000C5E95">
        <w:t xml:space="preserve">በ UCare፣ ጤናዎን እና ደህንነትዎን (health and wellness) ለማሻሻል ቆርጠን ተነስተናል።. በ </w:t>
      </w:r>
      <w:r w:rsidR="00F778BA" w:rsidRPr="000C5E95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0C5E95">
        <w:instrText xml:space="preserve"> FORMTEXT </w:instrText>
      </w:r>
      <w:r w:rsidR="00F778BA" w:rsidRPr="000C5E95">
        <w:fldChar w:fldCharType="separate"/>
      </w:r>
      <w:r w:rsidR="00F778BA" w:rsidRPr="000C5E95">
        <w:t>Date</w:t>
      </w:r>
      <w:r w:rsidR="00F778BA" w:rsidRPr="000C5E95">
        <w:fldChar w:fldCharType="end"/>
      </w:r>
      <w:r w:rsidRPr="000C5E95">
        <w:t xml:space="preserve"> ከእርስዎ ጋር በጋራ ያዘጋጀነው የድጋፍ እቅድ ከዚህ ሸኚ ደብዳቤ  ጋር አባሪ ተደርጎ ቀርቧል። እባክዎን የድጋፍ እቅዱን በጥንቃቄ ያንብቡት።</w:t>
      </w:r>
    </w:p>
    <w:p w14:paraId="15AAB05F" w14:textId="77777777" w:rsidR="006F3768" w:rsidRPr="000C5E95" w:rsidRDefault="006F3768" w:rsidP="006F3768"/>
    <w:p w14:paraId="503CDFD6" w14:textId="5C998D45" w:rsidR="006F3768" w:rsidRPr="000C5E95" w:rsidRDefault="006F3768" w:rsidP="00FD49B5">
      <w:pPr>
        <w:spacing w:after="120"/>
        <w:rPr>
          <w:b/>
          <w:bCs/>
        </w:rPr>
      </w:pPr>
      <w:r w:rsidRPr="000C5E95">
        <w:rPr>
          <w:b/>
        </w:rPr>
        <w:t>ለማስታወስ ያህል፣ በጉብኝትዎ ወቅት ስለሚከተሉት ጉዳዮች ተነጋግረናል፡-</w:t>
      </w:r>
    </w:p>
    <w:p w14:paraId="34E0C3E9" w14:textId="11D71CD7" w:rsidR="00EE2625" w:rsidRPr="000C5E95" w:rsidRDefault="008B3337" w:rsidP="006F3768">
      <w:pPr>
        <w:numPr>
          <w:ilvl w:val="0"/>
          <w:numId w:val="1"/>
        </w:numPr>
        <w:ind w:left="720"/>
      </w:pPr>
      <w:r w:rsidRPr="000C5E95">
        <w:t>አካላዊና አዕምሯዊ ጤንነትዎን መቆጣጠር ስለሚችሉባቸው መንገዶች</w:t>
      </w:r>
    </w:p>
    <w:p w14:paraId="79345FBC" w14:textId="3C4CACD2" w:rsidR="006F3768" w:rsidRPr="000C5E95" w:rsidRDefault="00EE2625" w:rsidP="006F3768">
      <w:pPr>
        <w:numPr>
          <w:ilvl w:val="0"/>
          <w:numId w:val="1"/>
        </w:numPr>
        <w:ind w:left="720"/>
      </w:pPr>
      <w:r w:rsidRPr="000C5E95">
        <w:t xml:space="preserve">ጤንነትዎን ለመጠበቅና ለማሻሻል የጤና እንክብካቤን (health care) ስለመጠቀም </w:t>
      </w:r>
    </w:p>
    <w:p w14:paraId="6949A322" w14:textId="5F51DC9A" w:rsidR="006F3768" w:rsidRPr="000C5E95" w:rsidRDefault="00EE2625" w:rsidP="006F3768">
      <w:pPr>
        <w:numPr>
          <w:ilvl w:val="0"/>
          <w:numId w:val="1"/>
        </w:numPr>
        <w:ind w:left="720"/>
      </w:pPr>
      <w:r w:rsidRPr="000C5E95">
        <w:t xml:space="preserve">ስለ መከላከያ እንክብካቤ ፍላጎቶችዎ </w:t>
      </w:r>
    </w:p>
    <w:p w14:paraId="529F3A52" w14:textId="544ECCA5" w:rsidR="003446CF" w:rsidRPr="000C5E95" w:rsidRDefault="00F778BA" w:rsidP="006F3768">
      <w:pPr>
        <w:numPr>
          <w:ilvl w:val="0"/>
          <w:numId w:val="1"/>
        </w:numPr>
        <w:ind w:left="720"/>
      </w:pPr>
      <w:r w:rsidRPr="000C5E95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Topic(s) discussed at visit</w:t>
      </w:r>
      <w:r w:rsidRPr="000C5E95">
        <w:fldChar w:fldCharType="end"/>
      </w:r>
    </w:p>
    <w:p w14:paraId="0C18FA62" w14:textId="77777777" w:rsidR="003446CF" w:rsidRPr="000C5E95" w:rsidRDefault="003446CF" w:rsidP="00BA22A2"/>
    <w:p w14:paraId="44645828" w14:textId="086B0DD1" w:rsidR="006F3768" w:rsidRPr="000C5E95" w:rsidRDefault="008B3337" w:rsidP="00FD49B5">
      <w:pPr>
        <w:spacing w:after="120"/>
        <w:rPr>
          <w:b/>
          <w:bCs/>
        </w:rPr>
      </w:pPr>
      <w:r w:rsidRPr="000C5E95">
        <w:rPr>
          <w:b/>
        </w:rPr>
        <w:t xml:space="preserve">የሚከተሉት ሁኔታዎች ካጋጠምዎት </w:t>
      </w:r>
      <w:r w:rsidR="00C91A90" w:rsidRPr="000C5E95">
        <w:rPr>
          <w:b/>
        </w:rPr>
        <w:t xml:space="preserve">care coordinator </w:t>
      </w:r>
      <w:r w:rsidR="00C91A90" w:rsidRPr="000C5E95">
        <w:rPr>
          <w:b/>
          <w:lang w:val="en-US"/>
        </w:rPr>
        <w:t>(</w:t>
      </w:r>
      <w:r w:rsidRPr="000C5E95">
        <w:rPr>
          <w:b/>
        </w:rPr>
        <w:t>የእንክብካቤ አስተባባሪዎን</w:t>
      </w:r>
      <w:r w:rsidR="00C91A90" w:rsidRPr="000C5E95">
        <w:rPr>
          <w:b/>
          <w:lang w:val="en-US"/>
        </w:rPr>
        <w:t>)</w:t>
      </w:r>
      <w:r w:rsidRPr="000C5E95">
        <w:rPr>
          <w:b/>
        </w:rPr>
        <w:t xml:space="preserve"> ማነጋገር ያስታውሱ፡-</w:t>
      </w:r>
    </w:p>
    <w:p w14:paraId="5896CB6D" w14:textId="0851BA30" w:rsidR="006F3768" w:rsidRPr="000C5E95" w:rsidRDefault="00EE2625" w:rsidP="006F3768">
      <w:pPr>
        <w:numPr>
          <w:ilvl w:val="0"/>
          <w:numId w:val="2"/>
        </w:numPr>
      </w:pPr>
      <w:r w:rsidRPr="000C5E95">
        <w:t xml:space="preserve">ሆስፒታል ከተኙ ወይም ሆስፒታል ለመተኛት ካቀዱ </w:t>
      </w:r>
    </w:p>
    <w:p w14:paraId="2C06E6B8" w14:textId="4D339409" w:rsidR="006F3768" w:rsidRPr="000C5E95" w:rsidRDefault="001363D1" w:rsidP="006F3768">
      <w:pPr>
        <w:numPr>
          <w:ilvl w:val="0"/>
          <w:numId w:val="2"/>
        </w:numPr>
      </w:pPr>
      <w:r w:rsidRPr="000C5E95">
        <w:t xml:space="preserve">የመውደቅ አደጋ ካጋጠምዎት  </w:t>
      </w:r>
    </w:p>
    <w:p w14:paraId="1FCDFDAF" w14:textId="6968B1B4" w:rsidR="006F3768" w:rsidRPr="000C5E95" w:rsidRDefault="00337E44" w:rsidP="006F3768">
      <w:pPr>
        <w:numPr>
          <w:ilvl w:val="0"/>
          <w:numId w:val="2"/>
        </w:numPr>
      </w:pPr>
      <w:r w:rsidRPr="000C5E95">
        <w:t>በአካል ወይም በአእምሮ ጤናዎ ላይ ለውጥ ካልዎት</w:t>
      </w:r>
    </w:p>
    <w:p w14:paraId="0F331EE8" w14:textId="6E4F845F" w:rsidR="006F3768" w:rsidRPr="000C5E95" w:rsidRDefault="008B3337" w:rsidP="000D2DE0">
      <w:pPr>
        <w:pStyle w:val="ListParagraph"/>
        <w:numPr>
          <w:ilvl w:val="0"/>
          <w:numId w:val="2"/>
        </w:numPr>
      </w:pPr>
      <w:r w:rsidRPr="000C5E95">
        <w:t>ድጋፍ ወይም አገልግሎቶችን ለማግኘት እርዳታ ከፈለጉ</w:t>
      </w:r>
    </w:p>
    <w:p w14:paraId="1C2AA166" w14:textId="77777777" w:rsidR="00684F2B" w:rsidRPr="000C5E95" w:rsidRDefault="00684F2B" w:rsidP="006F3768"/>
    <w:p w14:paraId="37356121" w14:textId="007FBAF6" w:rsidR="00BA1D41" w:rsidRPr="000C5E95" w:rsidRDefault="006F3768" w:rsidP="006F3768">
      <w:r w:rsidRPr="000C5E95">
        <w:t xml:space="preserve">ጥያቄዎች ካሉዎት ወይም በተዘጋጀልዎት የድጋፍ እቅድ ካልተስማሙ፣ በሚከተለው ስልክ ቁጥር ይደውሉልኝ </w:t>
      </w:r>
      <w:r w:rsidR="00F778BA" w:rsidRPr="000C5E95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0C5E95">
        <w:instrText xml:space="preserve"> FORMTEXT </w:instrText>
      </w:r>
      <w:r w:rsidR="00F778BA" w:rsidRPr="000C5E95">
        <w:fldChar w:fldCharType="separate"/>
      </w:r>
      <w:r w:rsidR="00F778BA" w:rsidRPr="000C5E95">
        <w:t>Phone Number</w:t>
      </w:r>
      <w:r w:rsidR="00F778BA" w:rsidRPr="000C5E95">
        <w:fldChar w:fldCharType="end"/>
      </w:r>
      <w:r w:rsidRPr="000C5E95">
        <w:t xml:space="preserve">። ፍላጎትዎ ከተቀየረም ሊደውሉልኝም ይችላሉ። ለ TTY ተጠቃሚዎች ለ </w:t>
      </w:r>
      <w:r w:rsidR="00FB20A8" w:rsidRPr="000C5E95">
        <w:t>Minnesota Relay</w:t>
      </w:r>
      <w:r w:rsidRPr="000C5E95">
        <w:t xml:space="preserve"> በስልክ ቁጥር 711 ወይም 1-877-627-3848 (የንግግር እክል ላለባቸውን ሰዎች የስልክ ጥሪ ለማድረግ የሚረዳ አገልግሎት) ላይ ይደውሉ።</w:t>
      </w:r>
    </w:p>
    <w:p w14:paraId="15DC0755" w14:textId="77777777" w:rsidR="00BA1D41" w:rsidRPr="000C5E95" w:rsidRDefault="00BA1D41" w:rsidP="00BA1D41">
      <w:pPr>
        <w:ind w:left="360" w:right="4"/>
      </w:pPr>
    </w:p>
    <w:p w14:paraId="0EC7B984" w14:textId="2B874D0A" w:rsidR="002E6128" w:rsidRPr="000C5E95" w:rsidRDefault="00192E6A" w:rsidP="00432355">
      <w:pPr>
        <w:autoSpaceDE w:val="0"/>
        <w:autoSpaceDN w:val="0"/>
        <w:adjustRightInd w:val="0"/>
      </w:pPr>
      <w:r w:rsidRPr="000C5E95">
        <w:t>ከሰላምታ ጋር፣</w:t>
      </w:r>
    </w:p>
    <w:p w14:paraId="1F24C3B0" w14:textId="77777777" w:rsidR="00B235C3" w:rsidRPr="000C5E95" w:rsidRDefault="00B235C3" w:rsidP="00B235C3">
      <w:pPr>
        <w:ind w:right="548"/>
      </w:pPr>
    </w:p>
    <w:p w14:paraId="6073FC65" w14:textId="4DE0E75E" w:rsidR="00B235C3" w:rsidRPr="000C5E95" w:rsidRDefault="00854C6A" w:rsidP="00B235C3">
      <w:r w:rsidRPr="000C5E95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&lt;Care Coordinator Name&gt;</w:t>
      </w:r>
      <w:r w:rsidRPr="000C5E95">
        <w:fldChar w:fldCharType="end"/>
      </w:r>
    </w:p>
    <w:p w14:paraId="5CA69724" w14:textId="4077FE9A" w:rsidR="00B235C3" w:rsidRPr="000C5E95" w:rsidRDefault="00854C6A" w:rsidP="00B235C3">
      <w:r w:rsidRPr="000C5E95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&lt;Care Coordinator Job Title&gt;</w:t>
      </w:r>
      <w:r w:rsidRPr="000C5E95">
        <w:fldChar w:fldCharType="end"/>
      </w:r>
    </w:p>
    <w:p w14:paraId="03454829" w14:textId="77777777" w:rsidR="00BC0DFE" w:rsidRPr="000C5E95" w:rsidRDefault="00BC0DFE" w:rsidP="00BC0DFE">
      <w:r w:rsidRPr="000C5E95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&lt;County or Agency Name&gt;</w:t>
      </w:r>
      <w:r w:rsidRPr="000C5E95">
        <w:fldChar w:fldCharType="end"/>
      </w:r>
    </w:p>
    <w:p w14:paraId="13EDEF97" w14:textId="77777777" w:rsidR="00BC0DFE" w:rsidRPr="000C5E95" w:rsidRDefault="00BC0DFE" w:rsidP="00BC0DFE">
      <w:r w:rsidRPr="000C5E95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&lt;Phone Number&gt;</w:t>
      </w:r>
      <w:r w:rsidRPr="000C5E95">
        <w:fldChar w:fldCharType="end"/>
      </w:r>
    </w:p>
    <w:p w14:paraId="1817825E" w14:textId="138BCA0C" w:rsidR="00D431B1" w:rsidRPr="000C5E95" w:rsidRDefault="001363D1" w:rsidP="00BC0DFE">
      <w:r w:rsidRPr="000C5E95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0C5E95">
        <w:instrText xml:space="preserve"> FORMTEXT </w:instrText>
      </w:r>
      <w:r w:rsidRPr="000C5E95">
        <w:fldChar w:fldCharType="separate"/>
      </w:r>
      <w:r w:rsidRPr="000C5E95">
        <w:t>&lt;Email Address&gt;</w:t>
      </w:r>
      <w:r w:rsidRPr="000C5E95">
        <w:fldChar w:fldCharType="end"/>
      </w:r>
    </w:p>
    <w:p w14:paraId="2A0D2B28" w14:textId="30A8FA24" w:rsidR="00BC0DFE" w:rsidRPr="00C91A90" w:rsidRDefault="000C5E95" w:rsidP="000C5E95">
      <w:pPr>
        <w:ind w:left="5040"/>
      </w:pPr>
      <w:r w:rsidRPr="000C5E95">
        <w:t xml:space="preserve">         </w:t>
      </w:r>
      <w:r w:rsidR="00D431B1" w:rsidRPr="000C5E95">
        <w:t>H5937_H2456_6336_072022 accepted</w:t>
      </w:r>
      <w:r w:rsidR="00D431B1" w:rsidRPr="00C91A90">
        <w:t xml:space="preserve">  </w:t>
      </w:r>
    </w:p>
    <w:p w14:paraId="66BC8AAE" w14:textId="491230A6" w:rsidR="00BA1D41" w:rsidRPr="00C91A90" w:rsidRDefault="000C5E95" w:rsidP="000C5E95">
      <w:pPr>
        <w:ind w:left="5760" w:firstLine="720"/>
        <w:jc w:val="center"/>
      </w:pPr>
      <w:r>
        <w:rPr>
          <w:sz w:val="16"/>
        </w:rPr>
        <w:t xml:space="preserve">           U</w:t>
      </w:r>
      <w:r w:rsidRPr="000C5E95">
        <w:rPr>
          <w:sz w:val="16"/>
        </w:rPr>
        <w:t>14265</w:t>
      </w:r>
      <w:r>
        <w:rPr>
          <w:sz w:val="16"/>
        </w:rPr>
        <w:t xml:space="preserve"> Amharic (</w:t>
      </w:r>
      <w:r w:rsidR="00D431B1" w:rsidRPr="00C91A90">
        <w:rPr>
          <w:sz w:val="16"/>
        </w:rPr>
        <w:t>U6336</w:t>
      </w:r>
      <w:r>
        <w:rPr>
          <w:sz w:val="16"/>
        </w:rPr>
        <w:t>)</w:t>
      </w:r>
      <w:r w:rsidR="00D431B1" w:rsidRPr="00C91A90">
        <w:rPr>
          <w:sz w:val="16"/>
        </w:rPr>
        <w:t xml:space="preserve"> (06/2024)</w:t>
      </w:r>
    </w:p>
    <w:p w14:paraId="146D73D5" w14:textId="0E55246B" w:rsidR="00684F2B" w:rsidRPr="00C91A90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C91A90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C91A90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C91A90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C91A90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91A90">
        <w:rPr>
          <w:rFonts w:asciiTheme="minorHAnsi" w:hAnsiTheme="minorHAnsi"/>
        </w:rPr>
        <w:t xml:space="preserve">                </w:t>
      </w:r>
      <w:r w:rsidRPr="00C91A90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C91A90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C91A9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C91A9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C91A90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C91A90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C91A9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C91A90" w:rsidRDefault="00684F2B" w:rsidP="00B43EE9">
      <w:pPr>
        <w:rPr>
          <w:color w:val="0000FF" w:themeColor="hyperlink"/>
          <w:u w:val="single"/>
        </w:rPr>
      </w:pPr>
      <w:r w:rsidRPr="00C91A90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295" w14:textId="77777777" w:rsidR="005F5BB0" w:rsidRDefault="005F5BB0">
      <w:r>
        <w:separator/>
      </w:r>
    </w:p>
  </w:endnote>
  <w:endnote w:type="continuationSeparator" w:id="0">
    <w:p w14:paraId="2BB6FCFE" w14:textId="77777777" w:rsidR="005F5BB0" w:rsidRDefault="005F5BB0">
      <w:r>
        <w:continuationSeparator/>
      </w:r>
    </w:p>
  </w:endnote>
  <w:endnote w:type="continuationNotice" w:id="1">
    <w:p w14:paraId="7618D557" w14:textId="77777777" w:rsidR="005F5BB0" w:rsidRDefault="005F5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E90" w14:textId="77777777" w:rsidR="005F5BB0" w:rsidRDefault="005F5BB0">
      <w:r>
        <w:separator/>
      </w:r>
    </w:p>
  </w:footnote>
  <w:footnote w:type="continuationSeparator" w:id="0">
    <w:p w14:paraId="26AB0E7D" w14:textId="77777777" w:rsidR="005F5BB0" w:rsidRDefault="005F5BB0">
      <w:r>
        <w:continuationSeparator/>
      </w:r>
    </w:p>
  </w:footnote>
  <w:footnote w:type="continuationNotice" w:id="1">
    <w:p w14:paraId="3A970759" w14:textId="77777777" w:rsidR="005F5BB0" w:rsidRDefault="005F5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5E9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C4CC2"/>
    <w:rsid w:val="005D0086"/>
    <w:rsid w:val="005D139F"/>
    <w:rsid w:val="005D1D52"/>
    <w:rsid w:val="005E1954"/>
    <w:rsid w:val="005E3ACC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B40C2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A20E4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015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1A90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6863"/>
    <w:rsid w:val="00DE252C"/>
    <w:rsid w:val="00DE3C75"/>
    <w:rsid w:val="00DE6024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2130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am-E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EA2130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EA2130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EA213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3CAC6-4EAD-4BE4-ADAE-B6381374A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4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30</TotalTime>
  <Pages>5</Pages>
  <Words>203</Words>
  <Characters>1060</Characters>
  <Application>Microsoft Office Word</Application>
  <DocSecurity>0</DocSecurity>
  <Lines>66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11</cp:revision>
  <cp:lastPrinted>2015-02-10T20:28:00Z</cp:lastPrinted>
  <dcterms:created xsi:type="dcterms:W3CDTF">2025-02-03T13:37:00Z</dcterms:created>
  <dcterms:modified xsi:type="dcterms:W3CDTF">2025-02-14T15:50:00Z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