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F8207" w14:textId="3BD72D9D" w:rsidR="00684F2B" w:rsidRPr="000029C4" w:rsidRDefault="00D431B1" w:rsidP="00FD49B5">
      <w:r w:rsidRPr="000029C4">
        <w:rPr>
          <w:noProof/>
        </w:rPr>
        <w:drawing>
          <wp:anchor distT="0" distB="0" distL="114300" distR="114300" simplePos="0" relativeHeight="251658244" behindDoc="1" locked="1" layoutInCell="1" allowOverlap="1" wp14:anchorId="57274267" wp14:editId="2E9DC7D2">
            <wp:simplePos x="0" y="0"/>
            <wp:positionH relativeFrom="page">
              <wp:align>right</wp:align>
            </wp:positionH>
            <wp:positionV relativeFrom="page">
              <wp:posOffset>13970</wp:posOffset>
            </wp:positionV>
            <wp:extent cx="7772400" cy="10057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BD5B1" w14:textId="77777777" w:rsidR="00684F2B" w:rsidRPr="000029C4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1901BB7" w14:textId="5C81B66D" w:rsidR="00B235C3" w:rsidRPr="000029C4" w:rsidRDefault="00F57371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0029C4"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bookmarkStart w:id="0" w:name="Text1"/>
      <w:r w:rsidRPr="000029C4"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 w:rsidRPr="000029C4">
        <w:rPr>
          <w:rFonts w:ascii="Times New Roman" w:eastAsia="Times New Roman" w:hAnsi="Times New Roman"/>
          <w:sz w:val="24"/>
          <w:szCs w:val="24"/>
        </w:rPr>
      </w:r>
      <w:r w:rsidRPr="000029C4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0029C4">
        <w:rPr>
          <w:rFonts w:ascii="Times New Roman" w:eastAsia="Times New Roman" w:hAnsi="Times New Roman"/>
          <w:noProof/>
          <w:sz w:val="24"/>
          <w:szCs w:val="24"/>
        </w:rPr>
        <w:t>Date</w:t>
      </w:r>
      <w:r w:rsidRPr="000029C4">
        <w:rPr>
          <w:rFonts w:ascii="Times New Roman" w:eastAsia="Times New Roman" w:hAnsi="Times New Roman"/>
          <w:sz w:val="24"/>
          <w:szCs w:val="24"/>
        </w:rPr>
        <w:fldChar w:fldCharType="end"/>
      </w:r>
      <w:bookmarkEnd w:id="0"/>
    </w:p>
    <w:p w14:paraId="30840ECD" w14:textId="77777777" w:rsidR="00B235C3" w:rsidRPr="000029C4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Pr="000029C4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77777777" w:rsidR="00B235C3" w:rsidRPr="000029C4" w:rsidRDefault="00B235C3" w:rsidP="00B235C3">
      <w:pPr>
        <w:pStyle w:val="NoSpacing"/>
        <w:rPr>
          <w:rFonts w:ascii="Times New Roman" w:hAnsi="Times New Roman"/>
          <w:sz w:val="24"/>
          <w:szCs w:val="24"/>
        </w:rPr>
      </w:pPr>
      <w:r w:rsidRPr="000029C4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 w:rsidRPr="000029C4">
        <w:rPr>
          <w:rFonts w:ascii="Times New Roman" w:hAnsi="Times New Roman"/>
          <w:sz w:val="24"/>
          <w:szCs w:val="24"/>
        </w:rPr>
        <w:instrText xml:space="preserve"> FORMTEXT </w:instrText>
      </w:r>
      <w:r w:rsidRPr="000029C4">
        <w:rPr>
          <w:rFonts w:ascii="Times New Roman" w:hAnsi="Times New Roman"/>
          <w:sz w:val="24"/>
          <w:szCs w:val="24"/>
        </w:rPr>
      </w:r>
      <w:r w:rsidRPr="000029C4">
        <w:rPr>
          <w:rFonts w:ascii="Times New Roman" w:hAnsi="Times New Roman"/>
          <w:sz w:val="24"/>
          <w:szCs w:val="24"/>
        </w:rPr>
        <w:fldChar w:fldCharType="separate"/>
      </w:r>
      <w:r w:rsidRPr="000029C4">
        <w:rPr>
          <w:rFonts w:ascii="Times New Roman" w:hAnsi="Times New Roman"/>
          <w:noProof/>
          <w:sz w:val="24"/>
          <w:szCs w:val="24"/>
        </w:rPr>
        <w:t>&lt;Member Name&gt;</w:t>
      </w:r>
      <w:r w:rsidRPr="000029C4"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45107490" w14:textId="77777777" w:rsidR="00B235C3" w:rsidRPr="000029C4" w:rsidRDefault="00B235C3" w:rsidP="00B235C3">
      <w:pPr>
        <w:pStyle w:val="NoSpacing"/>
        <w:rPr>
          <w:rFonts w:ascii="Times New Roman" w:hAnsi="Times New Roman"/>
          <w:sz w:val="24"/>
          <w:szCs w:val="24"/>
        </w:rPr>
      </w:pPr>
      <w:r w:rsidRPr="000029C4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 w:rsidRPr="000029C4">
        <w:rPr>
          <w:rFonts w:ascii="Times New Roman" w:hAnsi="Times New Roman"/>
          <w:sz w:val="24"/>
          <w:szCs w:val="24"/>
        </w:rPr>
        <w:instrText xml:space="preserve"> FORMTEXT </w:instrText>
      </w:r>
      <w:r w:rsidRPr="000029C4">
        <w:rPr>
          <w:rFonts w:ascii="Times New Roman" w:hAnsi="Times New Roman"/>
          <w:sz w:val="24"/>
          <w:szCs w:val="24"/>
        </w:rPr>
      </w:r>
      <w:r w:rsidRPr="000029C4">
        <w:rPr>
          <w:rFonts w:ascii="Times New Roman" w:hAnsi="Times New Roman"/>
          <w:sz w:val="24"/>
          <w:szCs w:val="24"/>
        </w:rPr>
        <w:fldChar w:fldCharType="separate"/>
      </w:r>
      <w:r w:rsidRPr="000029C4">
        <w:rPr>
          <w:rFonts w:ascii="Times New Roman" w:hAnsi="Times New Roman"/>
          <w:noProof/>
          <w:sz w:val="24"/>
          <w:szCs w:val="24"/>
        </w:rPr>
        <w:t>&lt;Member Address&gt;</w:t>
      </w:r>
      <w:r w:rsidRPr="000029C4"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2354839E" w14:textId="390EC025" w:rsidR="00B235C3" w:rsidRPr="000029C4" w:rsidRDefault="00684F2B" w:rsidP="00B235C3">
      <w:r w:rsidRPr="000029C4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bookmarkStart w:id="3" w:name="Text4"/>
      <w:r w:rsidRPr="000029C4">
        <w:rPr>
          <w:rFonts w:eastAsia="Calibri"/>
        </w:rPr>
        <w:instrText xml:space="preserve"> FORMTEXT </w:instrText>
      </w:r>
      <w:r w:rsidRPr="000029C4">
        <w:rPr>
          <w:rFonts w:eastAsia="Calibri"/>
        </w:rPr>
      </w:r>
      <w:r w:rsidRPr="000029C4">
        <w:rPr>
          <w:rFonts w:eastAsia="Calibri"/>
        </w:rPr>
        <w:fldChar w:fldCharType="separate"/>
      </w:r>
      <w:r w:rsidRPr="000029C4">
        <w:rPr>
          <w:rFonts w:eastAsia="Calibri"/>
          <w:noProof/>
        </w:rPr>
        <w:t>&lt;City, State ZIP&gt;</w:t>
      </w:r>
      <w:r w:rsidRPr="000029C4">
        <w:rPr>
          <w:rFonts w:eastAsia="Calibri"/>
        </w:rPr>
        <w:fldChar w:fldCharType="end"/>
      </w:r>
      <w:bookmarkEnd w:id="3"/>
    </w:p>
    <w:p w14:paraId="7C4A0CED" w14:textId="77777777" w:rsidR="00B235C3" w:rsidRPr="000029C4" w:rsidRDefault="00B235C3" w:rsidP="00B235C3">
      <w:pPr>
        <w:ind w:right="548"/>
      </w:pPr>
    </w:p>
    <w:p w14:paraId="3FDED9B5" w14:textId="77777777" w:rsidR="00B235C3" w:rsidRPr="000029C4" w:rsidRDefault="00B235C3" w:rsidP="00B235C3">
      <w:pPr>
        <w:ind w:right="548"/>
      </w:pPr>
    </w:p>
    <w:p w14:paraId="6352C719" w14:textId="5456B761" w:rsidR="00B235C3" w:rsidRPr="000029C4" w:rsidRDefault="00B235C3" w:rsidP="00B235C3">
      <w:pPr>
        <w:ind w:right="548"/>
      </w:pPr>
      <w:r w:rsidRPr="000029C4">
        <w:t xml:space="preserve">Dragă, </w:t>
      </w:r>
      <w:r w:rsidR="001C568A">
        <w:fldChar w:fldCharType="begin">
          <w:ffData>
            <w:name w:val=""/>
            <w:enabled/>
            <w:calcOnExit w:val="0"/>
            <w:textInput>
              <w:default w:val="Member Name"/>
            </w:textInput>
          </w:ffData>
        </w:fldChar>
      </w:r>
      <w:r w:rsidR="001C568A">
        <w:instrText xml:space="preserve"> FORMTEXT </w:instrText>
      </w:r>
      <w:r w:rsidR="001C568A">
        <w:fldChar w:fldCharType="separate"/>
      </w:r>
      <w:r w:rsidR="001C568A">
        <w:rPr>
          <w:noProof/>
        </w:rPr>
        <w:t>Member Name</w:t>
      </w:r>
      <w:r w:rsidR="001C568A">
        <w:fldChar w:fldCharType="end"/>
      </w:r>
      <w:r w:rsidRPr="000029C4">
        <w:t>,</w:t>
      </w:r>
    </w:p>
    <w:p w14:paraId="79ACFBD2" w14:textId="77777777" w:rsidR="00192E6A" w:rsidRPr="000029C4" w:rsidRDefault="00192E6A" w:rsidP="00192E6A">
      <w:pPr>
        <w:autoSpaceDE w:val="0"/>
        <w:autoSpaceDN w:val="0"/>
        <w:adjustRightInd w:val="0"/>
      </w:pPr>
    </w:p>
    <w:p w14:paraId="7C459D26" w14:textId="1388D3CA" w:rsidR="00337E44" w:rsidRPr="000029C4" w:rsidRDefault="006F3768" w:rsidP="00337E44">
      <w:pPr>
        <w:rPr>
          <w:lang w:val="sv-SE"/>
        </w:rPr>
      </w:pPr>
      <w:r w:rsidRPr="000029C4">
        <w:t xml:space="preserve">La UCare, ne dedicăm îmbunătățirii sănătății și stării dvs. de bine. </w:t>
      </w:r>
      <w:r w:rsidRPr="000029C4">
        <w:rPr>
          <w:lang w:val="sv-SE"/>
        </w:rPr>
        <w:t xml:space="preserve">Atașat se află Planul de Suport elaborat împreună cu dvs. în data de </w:t>
      </w:r>
      <w:r w:rsidR="00F778BA" w:rsidRPr="000029C4"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F778BA" w:rsidRPr="000029C4">
        <w:rPr>
          <w:lang w:val="sv-SE"/>
        </w:rPr>
        <w:instrText xml:space="preserve"> FORMTEXT </w:instrText>
      </w:r>
      <w:r w:rsidR="00F778BA" w:rsidRPr="000029C4">
        <w:fldChar w:fldCharType="separate"/>
      </w:r>
      <w:r w:rsidR="00F778BA" w:rsidRPr="000029C4">
        <w:rPr>
          <w:noProof/>
          <w:lang w:val="sv-SE"/>
        </w:rPr>
        <w:t>Date</w:t>
      </w:r>
      <w:r w:rsidR="00F778BA" w:rsidRPr="000029C4">
        <w:fldChar w:fldCharType="end"/>
      </w:r>
      <w:r w:rsidRPr="000029C4">
        <w:rPr>
          <w:lang w:val="sv-SE"/>
        </w:rPr>
        <w:t>. Vă rugăm să verificați cu atenție Planul de Suport.</w:t>
      </w:r>
    </w:p>
    <w:p w14:paraId="15AAB05F" w14:textId="77777777" w:rsidR="006F3768" w:rsidRPr="000029C4" w:rsidRDefault="006F3768" w:rsidP="006F3768">
      <w:pPr>
        <w:rPr>
          <w:lang w:val="sv-SE"/>
        </w:rPr>
      </w:pPr>
    </w:p>
    <w:p w14:paraId="503CDFD6" w14:textId="5C998D45" w:rsidR="006F3768" w:rsidRPr="000029C4" w:rsidRDefault="006F3768" w:rsidP="00FD49B5">
      <w:pPr>
        <w:spacing w:after="120"/>
        <w:rPr>
          <w:b/>
          <w:bCs/>
          <w:lang w:val="sv-SE"/>
        </w:rPr>
      </w:pPr>
      <w:r w:rsidRPr="000029C4">
        <w:rPr>
          <w:b/>
          <w:bCs/>
          <w:lang w:val="sv-SE"/>
        </w:rPr>
        <w:t>Vă reamintim că, în timpul vizitei dvs., am discutat despre:</w:t>
      </w:r>
    </w:p>
    <w:p w14:paraId="34E0C3E9" w14:textId="11D71CD7" w:rsidR="00EE2625" w:rsidRPr="000029C4" w:rsidRDefault="008B3337" w:rsidP="006F3768">
      <w:pPr>
        <w:numPr>
          <w:ilvl w:val="0"/>
          <w:numId w:val="1"/>
        </w:numPr>
        <w:ind w:left="720"/>
        <w:rPr>
          <w:lang w:val="sv-SE"/>
        </w:rPr>
      </w:pPr>
      <w:r w:rsidRPr="000029C4">
        <w:rPr>
          <w:lang w:val="sv-SE"/>
        </w:rPr>
        <w:t>Modalități de a vă gestiona sănătatea fizică și mentală</w:t>
      </w:r>
    </w:p>
    <w:p w14:paraId="79345FBC" w14:textId="3C4CACD2" w:rsidR="006F3768" w:rsidRPr="000029C4" w:rsidRDefault="00EE2625" w:rsidP="006F3768">
      <w:pPr>
        <w:numPr>
          <w:ilvl w:val="0"/>
          <w:numId w:val="1"/>
        </w:numPr>
        <w:ind w:left="720"/>
        <w:rPr>
          <w:lang w:val="sv-SE"/>
        </w:rPr>
      </w:pPr>
      <w:r w:rsidRPr="000029C4">
        <w:rPr>
          <w:lang w:val="sv-SE"/>
        </w:rPr>
        <w:t xml:space="preserve">Utilizarea serviciilor de sănătate pentru a vă menține și îmbunătăți sănătatea </w:t>
      </w:r>
    </w:p>
    <w:p w14:paraId="6949A322" w14:textId="5F51DC9A" w:rsidR="006F3768" w:rsidRPr="000029C4" w:rsidRDefault="00EE2625" w:rsidP="006F3768">
      <w:pPr>
        <w:numPr>
          <w:ilvl w:val="0"/>
          <w:numId w:val="1"/>
        </w:numPr>
        <w:ind w:left="720"/>
      </w:pPr>
      <w:r w:rsidRPr="000029C4">
        <w:t xml:space="preserve">Nevoile dvs. de îngrijire preventivă </w:t>
      </w:r>
    </w:p>
    <w:p w14:paraId="529F3A52" w14:textId="544ECCA5" w:rsidR="003446CF" w:rsidRPr="000029C4" w:rsidRDefault="00F778BA" w:rsidP="006F3768">
      <w:pPr>
        <w:numPr>
          <w:ilvl w:val="0"/>
          <w:numId w:val="1"/>
        </w:numPr>
        <w:ind w:left="720"/>
      </w:pPr>
      <w:r w:rsidRPr="000029C4">
        <w:fldChar w:fldCharType="begin">
          <w:ffData>
            <w:name w:val="Text10"/>
            <w:enabled/>
            <w:calcOnExit w:val="0"/>
            <w:textInput>
              <w:default w:val="Topic(s) discussed at visit"/>
            </w:textInput>
          </w:ffData>
        </w:fldChar>
      </w:r>
      <w:bookmarkStart w:id="4" w:name="Text10"/>
      <w:r w:rsidRPr="000029C4">
        <w:instrText xml:space="preserve"> FORMTEXT </w:instrText>
      </w:r>
      <w:r w:rsidRPr="000029C4">
        <w:fldChar w:fldCharType="separate"/>
      </w:r>
      <w:r w:rsidRPr="000029C4">
        <w:rPr>
          <w:noProof/>
        </w:rPr>
        <w:t>Topic(s) discussed at visit</w:t>
      </w:r>
      <w:r w:rsidRPr="000029C4">
        <w:fldChar w:fldCharType="end"/>
      </w:r>
      <w:bookmarkEnd w:id="4"/>
    </w:p>
    <w:p w14:paraId="0C18FA62" w14:textId="77777777" w:rsidR="003446CF" w:rsidRPr="000029C4" w:rsidRDefault="003446CF" w:rsidP="00BA22A2"/>
    <w:p w14:paraId="44645828" w14:textId="63F7841C" w:rsidR="006F3768" w:rsidRPr="000029C4" w:rsidRDefault="008B3337" w:rsidP="00FD49B5">
      <w:pPr>
        <w:spacing w:after="120"/>
        <w:rPr>
          <w:b/>
          <w:bCs/>
        </w:rPr>
      </w:pPr>
      <w:r w:rsidRPr="000029C4">
        <w:rPr>
          <w:b/>
          <w:bCs/>
        </w:rPr>
        <w:t xml:space="preserve">Rețineți să contactați </w:t>
      </w:r>
      <w:r w:rsidR="00E9684C" w:rsidRPr="000029C4">
        <w:rPr>
          <w:b/>
          <w:bCs/>
        </w:rPr>
        <w:t>care coordinator (coordonatorul îngrijire)</w:t>
      </w:r>
      <w:r w:rsidRPr="000029C4">
        <w:rPr>
          <w:b/>
          <w:bCs/>
        </w:rPr>
        <w:t xml:space="preserve"> dvs. de dacă:</w:t>
      </w:r>
    </w:p>
    <w:p w14:paraId="5896CB6D" w14:textId="0851BA30" w:rsidR="006F3768" w:rsidRPr="000029C4" w:rsidRDefault="00EE2625" w:rsidP="006F3768">
      <w:pPr>
        <w:numPr>
          <w:ilvl w:val="0"/>
          <w:numId w:val="2"/>
        </w:numPr>
        <w:rPr>
          <w:lang w:val="sv-SE"/>
        </w:rPr>
      </w:pPr>
      <w:r w:rsidRPr="000029C4">
        <w:rPr>
          <w:lang w:val="sv-SE"/>
        </w:rPr>
        <w:t xml:space="preserve">Sunteți internat sau urmează să vă internați </w:t>
      </w:r>
    </w:p>
    <w:p w14:paraId="2C06E6B8" w14:textId="4D339409" w:rsidR="006F3768" w:rsidRPr="000029C4" w:rsidRDefault="001363D1" w:rsidP="006F3768">
      <w:pPr>
        <w:numPr>
          <w:ilvl w:val="0"/>
          <w:numId w:val="2"/>
        </w:numPr>
      </w:pPr>
      <w:r w:rsidRPr="000029C4">
        <w:t xml:space="preserve">Ați căzut  </w:t>
      </w:r>
    </w:p>
    <w:p w14:paraId="1FCDFDAF" w14:textId="6968B1B4" w:rsidR="006F3768" w:rsidRPr="000029C4" w:rsidRDefault="00337E44" w:rsidP="006F3768">
      <w:pPr>
        <w:numPr>
          <w:ilvl w:val="0"/>
          <w:numId w:val="2"/>
        </w:numPr>
      </w:pPr>
      <w:r w:rsidRPr="000029C4">
        <w:t>Apare o modificare a stării dvs. de sănătate fizică sau mentală</w:t>
      </w:r>
    </w:p>
    <w:p w14:paraId="0F331EE8" w14:textId="6E4F845F" w:rsidR="006F3768" w:rsidRPr="000029C4" w:rsidRDefault="008B3337" w:rsidP="000D2DE0">
      <w:pPr>
        <w:pStyle w:val="ListParagraph"/>
        <w:numPr>
          <w:ilvl w:val="0"/>
          <w:numId w:val="2"/>
        </w:numPr>
      </w:pPr>
      <w:r w:rsidRPr="000029C4">
        <w:t>Aveți nevoie de ajutor pentru a găsi sprijin sau servicii</w:t>
      </w:r>
    </w:p>
    <w:p w14:paraId="1C2AA166" w14:textId="77777777" w:rsidR="00684F2B" w:rsidRPr="000029C4" w:rsidRDefault="00684F2B" w:rsidP="006F3768"/>
    <w:p w14:paraId="37356121" w14:textId="007FBAF6" w:rsidR="00BA1D41" w:rsidRPr="000029C4" w:rsidRDefault="006F3768" w:rsidP="006F3768">
      <w:r w:rsidRPr="000029C4">
        <w:t xml:space="preserve">Dacă aveți întrebări sau nu sunteți de acord cu Planul de Suport, mă puteți suna la </w:t>
      </w:r>
      <w:r w:rsidR="00F778BA" w:rsidRPr="000029C4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bookmarkStart w:id="5" w:name="Text7"/>
      <w:r w:rsidR="00F778BA" w:rsidRPr="000029C4">
        <w:instrText xml:space="preserve"> FORMTEXT </w:instrText>
      </w:r>
      <w:r w:rsidR="00F778BA" w:rsidRPr="000029C4">
        <w:fldChar w:fldCharType="separate"/>
      </w:r>
      <w:r w:rsidR="00F778BA" w:rsidRPr="000029C4">
        <w:rPr>
          <w:noProof/>
        </w:rPr>
        <w:t>Phone Number</w:t>
      </w:r>
      <w:r w:rsidR="00F778BA" w:rsidRPr="000029C4">
        <w:fldChar w:fldCharType="end"/>
      </w:r>
      <w:bookmarkEnd w:id="5"/>
      <w:r w:rsidRPr="000029C4">
        <w:t>. Mă puteți suna, de asemenea, și dacă nevoile dvs. se modifică. Utilizatorii TTY pot apela Minnesota Relay la 711 sau 1-877-627-3848 (serviciu de retransmisie pentru convorbiri vocale).</w:t>
      </w:r>
    </w:p>
    <w:p w14:paraId="15DC0755" w14:textId="77777777" w:rsidR="00BA1D41" w:rsidRPr="000029C4" w:rsidRDefault="00BA1D41" w:rsidP="00047CC6">
      <w:pPr>
        <w:ind w:right="4"/>
        <w:rPr>
          <w:lang w:eastAsia="zh-CN"/>
        </w:rPr>
      </w:pPr>
    </w:p>
    <w:p w14:paraId="0EC7B984" w14:textId="2B874D0A" w:rsidR="002E6128" w:rsidRPr="000029C4" w:rsidRDefault="00192E6A" w:rsidP="00432355">
      <w:pPr>
        <w:autoSpaceDE w:val="0"/>
        <w:autoSpaceDN w:val="0"/>
        <w:adjustRightInd w:val="0"/>
      </w:pPr>
      <w:r w:rsidRPr="000029C4">
        <w:t>Cu considerație,</w:t>
      </w:r>
    </w:p>
    <w:p w14:paraId="1F24C3B0" w14:textId="77777777" w:rsidR="00B235C3" w:rsidRPr="000029C4" w:rsidRDefault="00B235C3" w:rsidP="00B235C3">
      <w:pPr>
        <w:ind w:right="548"/>
      </w:pPr>
    </w:p>
    <w:p w14:paraId="6073FC65" w14:textId="4DE0E75E" w:rsidR="00B235C3" w:rsidRPr="000029C4" w:rsidRDefault="00854C6A" w:rsidP="00B235C3">
      <w:r w:rsidRPr="000029C4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0029C4">
        <w:instrText xml:space="preserve"> </w:instrText>
      </w:r>
      <w:bookmarkStart w:id="6" w:name="Text8"/>
      <w:r w:rsidRPr="000029C4">
        <w:instrText xml:space="preserve">FORMTEXT </w:instrText>
      </w:r>
      <w:r w:rsidRPr="000029C4">
        <w:fldChar w:fldCharType="separate"/>
      </w:r>
      <w:r w:rsidRPr="000029C4">
        <w:rPr>
          <w:noProof/>
        </w:rPr>
        <w:t>&lt;Care Coordinator Name&gt;</w:t>
      </w:r>
      <w:r w:rsidRPr="000029C4">
        <w:fldChar w:fldCharType="end"/>
      </w:r>
      <w:bookmarkEnd w:id="6"/>
    </w:p>
    <w:p w14:paraId="5CA69724" w14:textId="4077FE9A" w:rsidR="00B235C3" w:rsidRPr="000029C4" w:rsidRDefault="00854C6A" w:rsidP="00B235C3">
      <w:r w:rsidRPr="000029C4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0029C4">
        <w:instrText xml:space="preserve"> </w:instrText>
      </w:r>
      <w:bookmarkStart w:id="7" w:name="Text9"/>
      <w:r w:rsidRPr="000029C4">
        <w:instrText xml:space="preserve">FORMTEXT </w:instrText>
      </w:r>
      <w:r w:rsidRPr="000029C4">
        <w:fldChar w:fldCharType="separate"/>
      </w:r>
      <w:r w:rsidRPr="000029C4">
        <w:rPr>
          <w:noProof/>
        </w:rPr>
        <w:t>&lt;Care Coordinator Job Title&gt;</w:t>
      </w:r>
      <w:r w:rsidRPr="000029C4">
        <w:fldChar w:fldCharType="end"/>
      </w:r>
      <w:bookmarkEnd w:id="7"/>
    </w:p>
    <w:p w14:paraId="03454829" w14:textId="77777777" w:rsidR="00BC0DFE" w:rsidRPr="000029C4" w:rsidRDefault="00BC0DFE" w:rsidP="00BC0DFE">
      <w:r w:rsidRPr="000029C4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0029C4">
        <w:instrText xml:space="preserve"> FORMTEXT </w:instrText>
      </w:r>
      <w:r w:rsidRPr="000029C4">
        <w:fldChar w:fldCharType="separate"/>
      </w:r>
      <w:r w:rsidRPr="000029C4">
        <w:rPr>
          <w:noProof/>
        </w:rPr>
        <w:t>&lt;County or Agency Name&gt;</w:t>
      </w:r>
      <w:r w:rsidRPr="000029C4">
        <w:fldChar w:fldCharType="end"/>
      </w:r>
    </w:p>
    <w:p w14:paraId="13EDEF97" w14:textId="77777777" w:rsidR="00BC0DFE" w:rsidRPr="000029C4" w:rsidRDefault="00BC0DFE" w:rsidP="00BC0DFE">
      <w:r w:rsidRPr="000029C4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0029C4">
        <w:instrText xml:space="preserve"> FORMTEXT </w:instrText>
      </w:r>
      <w:r w:rsidRPr="000029C4">
        <w:fldChar w:fldCharType="separate"/>
      </w:r>
      <w:r w:rsidRPr="000029C4">
        <w:rPr>
          <w:noProof/>
        </w:rPr>
        <w:t>&lt;Phone Number&gt;</w:t>
      </w:r>
      <w:r w:rsidRPr="000029C4">
        <w:fldChar w:fldCharType="end"/>
      </w:r>
    </w:p>
    <w:p w14:paraId="1817825E" w14:textId="138BCA0C" w:rsidR="00D431B1" w:rsidRPr="000029C4" w:rsidRDefault="001363D1" w:rsidP="00BC0DFE">
      <w:r w:rsidRPr="000029C4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0029C4">
        <w:instrText xml:space="preserve"> </w:instrText>
      </w:r>
      <w:bookmarkStart w:id="8" w:name="Text12"/>
      <w:r w:rsidRPr="000029C4">
        <w:instrText xml:space="preserve">FORMTEXT </w:instrText>
      </w:r>
      <w:r w:rsidRPr="000029C4">
        <w:fldChar w:fldCharType="separate"/>
      </w:r>
      <w:r w:rsidRPr="000029C4">
        <w:rPr>
          <w:noProof/>
        </w:rPr>
        <w:t>&lt;Email Address&gt;</w:t>
      </w:r>
      <w:r w:rsidRPr="000029C4">
        <w:fldChar w:fldCharType="end"/>
      </w:r>
      <w:bookmarkEnd w:id="8"/>
    </w:p>
    <w:p w14:paraId="3BF776CE" w14:textId="77777777" w:rsidR="00D431B1" w:rsidRPr="000029C4" w:rsidRDefault="00D431B1" w:rsidP="00BC0DFE"/>
    <w:p w14:paraId="166E8BC6" w14:textId="77777777" w:rsidR="00D431B1" w:rsidRPr="000029C4" w:rsidRDefault="00D431B1" w:rsidP="00D431B1">
      <w:pPr>
        <w:jc w:val="right"/>
      </w:pPr>
    </w:p>
    <w:p w14:paraId="1CA1A9D9" w14:textId="77777777" w:rsidR="00D431B1" w:rsidRPr="000029C4" w:rsidRDefault="00D431B1" w:rsidP="00D431B1">
      <w:pPr>
        <w:jc w:val="right"/>
      </w:pPr>
    </w:p>
    <w:p w14:paraId="2A0D2B28" w14:textId="38307987" w:rsidR="00BC0DFE" w:rsidRPr="000029C4" w:rsidRDefault="00D431B1" w:rsidP="00FD49B5">
      <w:pPr>
        <w:jc w:val="right"/>
      </w:pPr>
      <w:r w:rsidRPr="000029C4">
        <w:t>H5937_H2456_6336_072022 accepted</w:t>
      </w:r>
    </w:p>
    <w:p w14:paraId="66BC8AAE" w14:textId="369A2718" w:rsidR="00BA1D41" w:rsidRPr="000029C4" w:rsidRDefault="000029C4" w:rsidP="00FD49B5">
      <w:pPr>
        <w:jc w:val="right"/>
      </w:pPr>
      <w:r>
        <w:rPr>
          <w:sz w:val="16"/>
          <w:szCs w:val="16"/>
        </w:rPr>
        <w:t>U</w:t>
      </w:r>
      <w:r w:rsidRPr="000029C4">
        <w:rPr>
          <w:sz w:val="16"/>
          <w:szCs w:val="16"/>
        </w:rPr>
        <w:t>14265</w:t>
      </w:r>
      <w:r>
        <w:rPr>
          <w:sz w:val="16"/>
          <w:szCs w:val="16"/>
        </w:rPr>
        <w:t xml:space="preserve"> Romanian (</w:t>
      </w:r>
      <w:r w:rsidR="00D431B1" w:rsidRPr="000029C4">
        <w:rPr>
          <w:sz w:val="16"/>
          <w:szCs w:val="16"/>
        </w:rPr>
        <w:t>U6336</w:t>
      </w:r>
      <w:r>
        <w:rPr>
          <w:sz w:val="16"/>
          <w:szCs w:val="16"/>
        </w:rPr>
        <w:t>)</w:t>
      </w:r>
      <w:r w:rsidR="00D431B1" w:rsidRPr="000029C4">
        <w:rPr>
          <w:sz w:val="16"/>
          <w:szCs w:val="16"/>
        </w:rPr>
        <w:t xml:space="preserve"> (06/2024)</w:t>
      </w:r>
    </w:p>
    <w:p w14:paraId="146D73D5" w14:textId="0E55246B" w:rsidR="00684F2B" w:rsidRPr="000029C4" w:rsidRDefault="00684F2B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4936DD2" w14:textId="4E174E3E" w:rsidR="00EE2625" w:rsidRPr="000029C4" w:rsidRDefault="00D450FB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  <w:r w:rsidRPr="000029C4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AEE977C" wp14:editId="6F2182D4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772400" cy="9747250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63251" w14:textId="77777777" w:rsidR="001363D1" w:rsidRPr="000029C4" w:rsidRDefault="001363D1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24A57BE" w14:textId="116440D1" w:rsidR="00684F2B" w:rsidRPr="000029C4" w:rsidRDefault="00684F2B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sz w:val="28"/>
          <w:szCs w:val="28"/>
        </w:rPr>
        <w:sectPr w:rsidR="00684F2B" w:rsidRPr="000029C4" w:rsidSect="00122955">
          <w:headerReference w:type="first" r:id="rId13"/>
          <w:footerReference w:type="firs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029C4">
        <w:rPr>
          <w:rFonts w:asciiTheme="minorHAnsi" w:hAnsiTheme="minorHAnsi"/>
          <w:szCs w:val="26"/>
        </w:rPr>
        <w:t xml:space="preserve">                </w:t>
      </w:r>
    </w:p>
    <w:p w14:paraId="0914E76C" w14:textId="77777777" w:rsidR="00684F2B" w:rsidRPr="000029C4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0029C4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0029C4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1EB874F3" wp14:editId="7C28DD99">
            <wp:simplePos x="0" y="0"/>
            <wp:positionH relativeFrom="page">
              <wp:posOffset>337625</wp:posOffset>
            </wp:positionH>
            <wp:positionV relativeFrom="margin">
              <wp:align>center</wp:align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415" w14:textId="77777777" w:rsidR="00684F2B" w:rsidRPr="000029C4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0029C4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0029C4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1ECEFA66" wp14:editId="3C0AB3F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E5CC" w14:textId="77777777" w:rsidR="00684F2B" w:rsidRPr="00047CC6" w:rsidRDefault="00684F2B" w:rsidP="00B43EE9">
      <w:pPr>
        <w:rPr>
          <w:color w:val="0000FF" w:themeColor="hyperlink"/>
          <w:u w:val="single"/>
        </w:rPr>
      </w:pPr>
      <w:r w:rsidRPr="000029C4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58241" behindDoc="0" locked="0" layoutInCell="1" allowOverlap="1" wp14:anchorId="249C3CFB" wp14:editId="6D832B95">
            <wp:simplePos x="0" y="0"/>
            <wp:positionH relativeFrom="margin">
              <wp:posOffset>-460814</wp:posOffset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0647" w14:textId="7EFF0B8C" w:rsidR="00573F2A" w:rsidRPr="00047CC6" w:rsidRDefault="00573F2A" w:rsidP="00573F2A"/>
    <w:sectPr w:rsidR="00573F2A" w:rsidRPr="00047CC6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17022" w14:textId="77777777" w:rsidR="00086CCE" w:rsidRDefault="00086CCE">
      <w:r>
        <w:separator/>
      </w:r>
    </w:p>
  </w:endnote>
  <w:endnote w:type="continuationSeparator" w:id="0">
    <w:p w14:paraId="58FB0685" w14:textId="77777777" w:rsidR="00086CCE" w:rsidRDefault="00086CCE">
      <w:r>
        <w:continuationSeparator/>
      </w:r>
    </w:p>
  </w:endnote>
  <w:endnote w:type="continuationNotice" w:id="1">
    <w:p w14:paraId="7EC3C79B" w14:textId="77777777" w:rsidR="00086CCE" w:rsidRDefault="00086C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D8FAB" w14:textId="77777777" w:rsidR="00086CCE" w:rsidRDefault="00086CCE">
      <w:r>
        <w:separator/>
      </w:r>
    </w:p>
  </w:footnote>
  <w:footnote w:type="continuationSeparator" w:id="0">
    <w:p w14:paraId="7408F69B" w14:textId="77777777" w:rsidR="00086CCE" w:rsidRDefault="00086CCE">
      <w:r>
        <w:continuationSeparator/>
      </w:r>
    </w:p>
  </w:footnote>
  <w:footnote w:type="continuationNotice" w:id="1">
    <w:p w14:paraId="1800289F" w14:textId="77777777" w:rsidR="00086CCE" w:rsidRDefault="00086CC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13018">
    <w:abstractNumId w:val="0"/>
  </w:num>
  <w:num w:numId="2" w16cid:durableId="1923949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C4"/>
    <w:rsid w:val="000029DC"/>
    <w:rsid w:val="00003A37"/>
    <w:rsid w:val="00004890"/>
    <w:rsid w:val="00006806"/>
    <w:rsid w:val="0001132B"/>
    <w:rsid w:val="0001461A"/>
    <w:rsid w:val="000163D4"/>
    <w:rsid w:val="000177B4"/>
    <w:rsid w:val="00021E06"/>
    <w:rsid w:val="000238AF"/>
    <w:rsid w:val="000276E0"/>
    <w:rsid w:val="000350B1"/>
    <w:rsid w:val="000363E4"/>
    <w:rsid w:val="00041E0F"/>
    <w:rsid w:val="00047CC6"/>
    <w:rsid w:val="00052AE6"/>
    <w:rsid w:val="00056B79"/>
    <w:rsid w:val="000571A8"/>
    <w:rsid w:val="000602D4"/>
    <w:rsid w:val="00060439"/>
    <w:rsid w:val="00060BD3"/>
    <w:rsid w:val="00064C56"/>
    <w:rsid w:val="00065802"/>
    <w:rsid w:val="00073C83"/>
    <w:rsid w:val="000746B7"/>
    <w:rsid w:val="00081948"/>
    <w:rsid w:val="00082F63"/>
    <w:rsid w:val="0008348E"/>
    <w:rsid w:val="00083D80"/>
    <w:rsid w:val="00085A43"/>
    <w:rsid w:val="00086CCE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3085"/>
    <w:rsid w:val="000B5A62"/>
    <w:rsid w:val="000C01CB"/>
    <w:rsid w:val="000C329C"/>
    <w:rsid w:val="000C32C9"/>
    <w:rsid w:val="000C407C"/>
    <w:rsid w:val="000C5831"/>
    <w:rsid w:val="000C5A25"/>
    <w:rsid w:val="000C78AC"/>
    <w:rsid w:val="000D2DE0"/>
    <w:rsid w:val="000D50A0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28AD"/>
    <w:rsid w:val="00122E75"/>
    <w:rsid w:val="00123B61"/>
    <w:rsid w:val="001247B3"/>
    <w:rsid w:val="0013233E"/>
    <w:rsid w:val="00133AF1"/>
    <w:rsid w:val="001363D1"/>
    <w:rsid w:val="00136CA3"/>
    <w:rsid w:val="00137E99"/>
    <w:rsid w:val="001402FA"/>
    <w:rsid w:val="00144002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66F66"/>
    <w:rsid w:val="00172BA3"/>
    <w:rsid w:val="00176139"/>
    <w:rsid w:val="0017749A"/>
    <w:rsid w:val="00181C56"/>
    <w:rsid w:val="001825A8"/>
    <w:rsid w:val="00182EB6"/>
    <w:rsid w:val="00183EC9"/>
    <w:rsid w:val="00192E6A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68A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8C4"/>
    <w:rsid w:val="00204D59"/>
    <w:rsid w:val="00205734"/>
    <w:rsid w:val="0020752E"/>
    <w:rsid w:val="0021158B"/>
    <w:rsid w:val="0021172D"/>
    <w:rsid w:val="00213269"/>
    <w:rsid w:val="00213673"/>
    <w:rsid w:val="00223D01"/>
    <w:rsid w:val="00236015"/>
    <w:rsid w:val="00243863"/>
    <w:rsid w:val="00243DC3"/>
    <w:rsid w:val="00247F84"/>
    <w:rsid w:val="002558EC"/>
    <w:rsid w:val="00255F70"/>
    <w:rsid w:val="00256A3E"/>
    <w:rsid w:val="00256C67"/>
    <w:rsid w:val="002577BE"/>
    <w:rsid w:val="00260FF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B4F85"/>
    <w:rsid w:val="002C1427"/>
    <w:rsid w:val="002C389D"/>
    <w:rsid w:val="002C685A"/>
    <w:rsid w:val="002D1DAB"/>
    <w:rsid w:val="002D2000"/>
    <w:rsid w:val="002D2EDB"/>
    <w:rsid w:val="002D766D"/>
    <w:rsid w:val="002E0E3E"/>
    <w:rsid w:val="002E6128"/>
    <w:rsid w:val="002F194C"/>
    <w:rsid w:val="002F47CD"/>
    <w:rsid w:val="003020F7"/>
    <w:rsid w:val="00302393"/>
    <w:rsid w:val="0030539C"/>
    <w:rsid w:val="00305BAE"/>
    <w:rsid w:val="003060AC"/>
    <w:rsid w:val="003071B8"/>
    <w:rsid w:val="00312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7560"/>
    <w:rsid w:val="00380BA9"/>
    <w:rsid w:val="00381CC6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1547"/>
    <w:rsid w:val="004866DD"/>
    <w:rsid w:val="004908A0"/>
    <w:rsid w:val="004913E4"/>
    <w:rsid w:val="004915A1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E0D3F"/>
    <w:rsid w:val="004E0F88"/>
    <w:rsid w:val="004E2B0E"/>
    <w:rsid w:val="004E57E7"/>
    <w:rsid w:val="004E79F7"/>
    <w:rsid w:val="004F5008"/>
    <w:rsid w:val="0050000F"/>
    <w:rsid w:val="00500200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B82"/>
    <w:rsid w:val="005433D1"/>
    <w:rsid w:val="005463C3"/>
    <w:rsid w:val="005479AB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7DE6"/>
    <w:rsid w:val="005B34DB"/>
    <w:rsid w:val="005B3788"/>
    <w:rsid w:val="005C101B"/>
    <w:rsid w:val="005C336B"/>
    <w:rsid w:val="005C3AE5"/>
    <w:rsid w:val="005D0086"/>
    <w:rsid w:val="005D139F"/>
    <w:rsid w:val="005D1D52"/>
    <w:rsid w:val="005E1954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1FCB"/>
    <w:rsid w:val="00684F2B"/>
    <w:rsid w:val="00686925"/>
    <w:rsid w:val="00690465"/>
    <w:rsid w:val="00694416"/>
    <w:rsid w:val="0069580C"/>
    <w:rsid w:val="0069588F"/>
    <w:rsid w:val="006A1D5B"/>
    <w:rsid w:val="006B2348"/>
    <w:rsid w:val="006B3564"/>
    <w:rsid w:val="006B415F"/>
    <w:rsid w:val="006B4247"/>
    <w:rsid w:val="006B674B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573EF"/>
    <w:rsid w:val="00760870"/>
    <w:rsid w:val="007610F0"/>
    <w:rsid w:val="007634FB"/>
    <w:rsid w:val="00764EDB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90138"/>
    <w:rsid w:val="00790EEE"/>
    <w:rsid w:val="00791AC2"/>
    <w:rsid w:val="0079249A"/>
    <w:rsid w:val="007930F1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23CA"/>
    <w:rsid w:val="00812A7E"/>
    <w:rsid w:val="00826048"/>
    <w:rsid w:val="00826F09"/>
    <w:rsid w:val="0082707B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A2C84"/>
    <w:rsid w:val="008A678F"/>
    <w:rsid w:val="008A690A"/>
    <w:rsid w:val="008B0F26"/>
    <w:rsid w:val="008B17FE"/>
    <w:rsid w:val="008B3337"/>
    <w:rsid w:val="008B4B70"/>
    <w:rsid w:val="008C1F5D"/>
    <w:rsid w:val="008C2DDB"/>
    <w:rsid w:val="008D0D46"/>
    <w:rsid w:val="008D2B61"/>
    <w:rsid w:val="008D311F"/>
    <w:rsid w:val="008D664C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36B68"/>
    <w:rsid w:val="00941F76"/>
    <w:rsid w:val="00942712"/>
    <w:rsid w:val="00951151"/>
    <w:rsid w:val="00956BD1"/>
    <w:rsid w:val="00957763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9703E"/>
    <w:rsid w:val="009A2029"/>
    <w:rsid w:val="009B0F52"/>
    <w:rsid w:val="009B1364"/>
    <w:rsid w:val="009B5EA9"/>
    <w:rsid w:val="009C1B6A"/>
    <w:rsid w:val="009C421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6E74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0D68"/>
    <w:rsid w:val="00AA38EB"/>
    <w:rsid w:val="00AA4FC0"/>
    <w:rsid w:val="00AB286E"/>
    <w:rsid w:val="00AB65AA"/>
    <w:rsid w:val="00AB70D1"/>
    <w:rsid w:val="00AB70FC"/>
    <w:rsid w:val="00AB7B03"/>
    <w:rsid w:val="00AC1791"/>
    <w:rsid w:val="00AC2B0A"/>
    <w:rsid w:val="00AC384A"/>
    <w:rsid w:val="00AC5C61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AF62CE"/>
    <w:rsid w:val="00B001FE"/>
    <w:rsid w:val="00B04FEF"/>
    <w:rsid w:val="00B0772C"/>
    <w:rsid w:val="00B10446"/>
    <w:rsid w:val="00B1584E"/>
    <w:rsid w:val="00B15EA3"/>
    <w:rsid w:val="00B20EBE"/>
    <w:rsid w:val="00B235C3"/>
    <w:rsid w:val="00B245B7"/>
    <w:rsid w:val="00B26907"/>
    <w:rsid w:val="00B27411"/>
    <w:rsid w:val="00B27927"/>
    <w:rsid w:val="00B3038B"/>
    <w:rsid w:val="00B347D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B08CC"/>
    <w:rsid w:val="00BB3491"/>
    <w:rsid w:val="00BB77EA"/>
    <w:rsid w:val="00BB7841"/>
    <w:rsid w:val="00BC0DFE"/>
    <w:rsid w:val="00BC1699"/>
    <w:rsid w:val="00BC5FE4"/>
    <w:rsid w:val="00BC69AD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467C"/>
    <w:rsid w:val="00C86C41"/>
    <w:rsid w:val="00C90B5F"/>
    <w:rsid w:val="00C94B12"/>
    <w:rsid w:val="00C95BD1"/>
    <w:rsid w:val="00C96308"/>
    <w:rsid w:val="00C9681E"/>
    <w:rsid w:val="00C97854"/>
    <w:rsid w:val="00CA17CA"/>
    <w:rsid w:val="00CA25AF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431B1"/>
    <w:rsid w:val="00D450FB"/>
    <w:rsid w:val="00D53B32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D168C"/>
    <w:rsid w:val="00DE252C"/>
    <w:rsid w:val="00DE3C75"/>
    <w:rsid w:val="00DE756B"/>
    <w:rsid w:val="00DE7B56"/>
    <w:rsid w:val="00DF4EDB"/>
    <w:rsid w:val="00DF6031"/>
    <w:rsid w:val="00E00522"/>
    <w:rsid w:val="00E02352"/>
    <w:rsid w:val="00E056F6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56C8"/>
    <w:rsid w:val="00E57B1C"/>
    <w:rsid w:val="00E6038F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9684C"/>
    <w:rsid w:val="00EA0298"/>
    <w:rsid w:val="00EA54DD"/>
    <w:rsid w:val="00EB2A3B"/>
    <w:rsid w:val="00EB6010"/>
    <w:rsid w:val="00EC0F32"/>
    <w:rsid w:val="00EC136E"/>
    <w:rsid w:val="00EC1E5E"/>
    <w:rsid w:val="00EC41F8"/>
    <w:rsid w:val="00ED0AB3"/>
    <w:rsid w:val="00ED73E4"/>
    <w:rsid w:val="00EE1247"/>
    <w:rsid w:val="00EE2625"/>
    <w:rsid w:val="00EE2D1F"/>
    <w:rsid w:val="00EF3E1C"/>
    <w:rsid w:val="00EF5F14"/>
    <w:rsid w:val="00EF6EAB"/>
    <w:rsid w:val="00F02078"/>
    <w:rsid w:val="00F032C5"/>
    <w:rsid w:val="00F055A5"/>
    <w:rsid w:val="00F065AF"/>
    <w:rsid w:val="00F07A40"/>
    <w:rsid w:val="00F07AE7"/>
    <w:rsid w:val="00F14BF7"/>
    <w:rsid w:val="00F15084"/>
    <w:rsid w:val="00F16CD8"/>
    <w:rsid w:val="00F17007"/>
    <w:rsid w:val="00F17BF1"/>
    <w:rsid w:val="00F2298C"/>
    <w:rsid w:val="00F24FB3"/>
    <w:rsid w:val="00F26690"/>
    <w:rsid w:val="00F26ECC"/>
    <w:rsid w:val="00F27874"/>
    <w:rsid w:val="00F34D60"/>
    <w:rsid w:val="00F378D2"/>
    <w:rsid w:val="00F46482"/>
    <w:rsid w:val="00F50C64"/>
    <w:rsid w:val="00F53712"/>
    <w:rsid w:val="00F53BDC"/>
    <w:rsid w:val="00F54176"/>
    <w:rsid w:val="00F557B8"/>
    <w:rsid w:val="00F57371"/>
    <w:rsid w:val="00F600A1"/>
    <w:rsid w:val="00F63135"/>
    <w:rsid w:val="00F651CF"/>
    <w:rsid w:val="00F66695"/>
    <w:rsid w:val="00F70613"/>
    <w:rsid w:val="00F716BC"/>
    <w:rsid w:val="00F73421"/>
    <w:rsid w:val="00F7422D"/>
    <w:rsid w:val="00F761DE"/>
    <w:rsid w:val="00F769D4"/>
    <w:rsid w:val="00F778BA"/>
    <w:rsid w:val="00F805B7"/>
    <w:rsid w:val="00F82147"/>
    <w:rsid w:val="00F825CE"/>
    <w:rsid w:val="00F878DE"/>
    <w:rsid w:val="00F962A5"/>
    <w:rsid w:val="00F96551"/>
    <w:rsid w:val="00F975F6"/>
    <w:rsid w:val="00FA641C"/>
    <w:rsid w:val="00FA67B8"/>
    <w:rsid w:val="00FB05BE"/>
    <w:rsid w:val="00FB1BD2"/>
    <w:rsid w:val="00FB20A8"/>
    <w:rsid w:val="00FB23F7"/>
    <w:rsid w:val="00FB27BE"/>
    <w:rsid w:val="00FB62BF"/>
    <w:rsid w:val="00FB6A85"/>
    <w:rsid w:val="00FC161C"/>
    <w:rsid w:val="00FC606E"/>
    <w:rsid w:val="00FC7056"/>
    <w:rsid w:val="00FD49B5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  <w:style w:type="paragraph" w:styleId="Revision">
    <w:name w:val="Revision"/>
    <w:hidden/>
    <w:uiPriority w:val="99"/>
    <w:semiHidden/>
    <w:rsid w:val="00D431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  <SharedWithUsers xmlns="9792340e-710e-4a62-8285-18c8d1cf75f6">
      <UserInfo>
        <DisplayName>Samantha Rue</DisplayName>
        <AccountId>13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0ADBA7-76EE-4B36-8C8E-2A9813CE76A7}">
  <ds:schemaRefs>
    <ds:schemaRef ds:uri="http://schemas.microsoft.com/office/2006/metadata/properties"/>
    <ds:schemaRef ds:uri="e908531e-9543-486d-9e86-16f8673deaa4"/>
    <ds:schemaRef ds:uri="http://schemas.microsoft.com/office/infopath/2007/PartnerControls"/>
    <ds:schemaRef ds:uri="9792340e-710e-4a62-8285-18c8d1cf75f6"/>
  </ds:schemaRefs>
</ds:datastoreItem>
</file>

<file path=customXml/itemProps3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098945-8EAB-4552-A13F-1E9719D91473}"/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2</TotalTime>
  <Pages>5</Pages>
  <Words>226</Words>
  <Characters>1268</Characters>
  <Application>Microsoft Office Word</Application>
  <DocSecurity>0</DocSecurity>
  <Lines>63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Jenn Redman</cp:lastModifiedBy>
  <cp:revision>4</cp:revision>
  <cp:lastPrinted>2025-07-04T12:24:00Z</cp:lastPrinted>
  <dcterms:created xsi:type="dcterms:W3CDTF">2025-07-08T13:01:00Z</dcterms:created>
  <dcterms:modified xsi:type="dcterms:W3CDTF">2025-07-08T13:02:00Z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  <property fmtid="{D5CDD505-2E9C-101B-9397-08002B2CF9AE}" pid="8" name="GrammarlyDocumentId">
    <vt:lpwstr>e7f7c7c11ad776eca635cd47de4191f8591f99eaefec831fab1bce794cb25bc1</vt:lpwstr>
  </property>
  <property fmtid="{D5CDD505-2E9C-101B-9397-08002B2CF9AE}" pid="9" name="MediaServiceImageTags">
    <vt:lpwstr/>
  </property>
</Properties>
</file>