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F8207" w14:textId="3BD72D9D" w:rsidR="00684F2B" w:rsidRPr="006543E0" w:rsidRDefault="00D431B1" w:rsidP="00FD49B5">
      <w:r w:rsidRPr="006543E0">
        <w:rPr>
          <w:noProof/>
        </w:rPr>
        <w:drawing>
          <wp:anchor distT="0" distB="0" distL="114300" distR="114300" simplePos="0" relativeHeight="251658244" behindDoc="1" locked="1" layoutInCell="1" allowOverlap="1" wp14:anchorId="57274267" wp14:editId="2E9DC7D2">
            <wp:simplePos x="0" y="0"/>
            <wp:positionH relativeFrom="page">
              <wp:align>right</wp:align>
            </wp:positionH>
            <wp:positionV relativeFrom="page">
              <wp:posOffset>13970</wp:posOffset>
            </wp:positionV>
            <wp:extent cx="7772400" cy="10057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05BD5B1" w14:textId="77777777" w:rsidR="00684F2B" w:rsidRPr="006543E0" w:rsidRDefault="00684F2B" w:rsidP="00B235C3">
      <w:pPr>
        <w:pStyle w:val="NoSpacing"/>
        <w:rPr>
          <w:rFonts w:ascii="Times New Roman" w:eastAsia="Times New Roman" w:hAnsi="Times New Roman"/>
          <w:sz w:val="24"/>
          <w:szCs w:val="24"/>
        </w:rPr>
      </w:pPr>
    </w:p>
    <w:p w14:paraId="21901BB7" w14:textId="5C81B66D" w:rsidR="00B235C3" w:rsidRPr="006543E0" w:rsidRDefault="00F57371" w:rsidP="00B235C3">
      <w:pPr>
        <w:pStyle w:val="NoSpacing"/>
        <w:rPr>
          <w:rFonts w:ascii="Times New Roman" w:eastAsia="Times New Roman" w:hAnsi="Times New Roman"/>
          <w:sz w:val="24"/>
          <w:szCs w:val="24"/>
        </w:rPr>
      </w:pPr>
      <w:r w:rsidRPr="006543E0">
        <w:rPr>
          <w:rFonts w:ascii="Times New Roman" w:eastAsia="Times New Roman" w:hAnsi="Times New Roman"/>
          <w:sz w:val="24"/>
          <w:szCs w:val="24"/>
        </w:rPr>
        <w:fldChar w:fldCharType="begin">
          <w:ffData>
            <w:name w:val="Text1"/>
            <w:enabled/>
            <w:calcOnExit w:val="0"/>
            <w:textInput>
              <w:default w:val="Date"/>
            </w:textInput>
          </w:ffData>
        </w:fldChar>
      </w:r>
      <w:r w:rsidRPr="006543E0">
        <w:rPr>
          <w:rFonts w:ascii="Times New Roman" w:eastAsia="Times New Roman" w:hAnsi="Times New Roman"/>
          <w:sz w:val="24"/>
          <w:szCs w:val="24"/>
        </w:rPr>
        <w:instrText xml:space="preserve"> FORMTEXT </w:instrText>
      </w:r>
      <w:r w:rsidRPr="006543E0">
        <w:rPr>
          <w:rFonts w:ascii="Times New Roman" w:eastAsia="Times New Roman" w:hAnsi="Times New Roman"/>
          <w:sz w:val="24"/>
          <w:szCs w:val="24"/>
        </w:rPr>
      </w:r>
      <w:r w:rsidRPr="006543E0">
        <w:rPr>
          <w:rFonts w:ascii="Times New Roman" w:eastAsia="Times New Roman" w:hAnsi="Times New Roman"/>
          <w:sz w:val="24"/>
          <w:szCs w:val="24"/>
        </w:rPr>
        <w:fldChar w:fldCharType="separate"/>
      </w:r>
      <w:r w:rsidRPr="006543E0">
        <w:rPr>
          <w:rFonts w:ascii="Times New Roman" w:hAnsi="Times New Roman"/>
          <w:sz w:val="24"/>
          <w:szCs w:val="24"/>
        </w:rPr>
        <w:t>Date</w:t>
      </w:r>
      <w:r w:rsidRPr="006543E0">
        <w:rPr>
          <w:rFonts w:ascii="Times New Roman" w:eastAsia="Times New Roman" w:hAnsi="Times New Roman"/>
          <w:sz w:val="24"/>
          <w:szCs w:val="24"/>
        </w:rPr>
        <w:fldChar w:fldCharType="end"/>
      </w:r>
    </w:p>
    <w:p w14:paraId="30840ECD" w14:textId="77777777" w:rsidR="00B235C3" w:rsidRPr="006543E0" w:rsidRDefault="00B235C3" w:rsidP="00B235C3">
      <w:pPr>
        <w:pStyle w:val="NoSpacing"/>
        <w:rPr>
          <w:rFonts w:ascii="Times New Roman" w:eastAsia="Times New Roman" w:hAnsi="Times New Roman"/>
          <w:sz w:val="24"/>
          <w:szCs w:val="24"/>
        </w:rPr>
      </w:pPr>
    </w:p>
    <w:p w14:paraId="5538A7B6" w14:textId="77777777" w:rsidR="00B235C3" w:rsidRPr="006543E0" w:rsidRDefault="00B235C3" w:rsidP="00B235C3">
      <w:pPr>
        <w:pStyle w:val="NoSpacing"/>
        <w:rPr>
          <w:rFonts w:ascii="Times New Roman" w:eastAsia="Times New Roman" w:hAnsi="Times New Roman"/>
          <w:sz w:val="24"/>
          <w:szCs w:val="24"/>
        </w:rPr>
      </w:pPr>
    </w:p>
    <w:p w14:paraId="7986D7C4" w14:textId="221DAB51" w:rsidR="00B235C3" w:rsidRPr="006543E0" w:rsidRDefault="00D0350D" w:rsidP="00B235C3">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Member Name"/>
            </w:textInput>
          </w:ffData>
        </w:fldChar>
      </w:r>
      <w:bookmarkStart w:id="0" w:name="Text2"/>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Member Name</w:t>
      </w:r>
      <w:r>
        <w:rPr>
          <w:rFonts w:ascii="Times New Roman" w:hAnsi="Times New Roman"/>
          <w:sz w:val="24"/>
          <w:szCs w:val="24"/>
        </w:rPr>
        <w:fldChar w:fldCharType="end"/>
      </w:r>
      <w:bookmarkEnd w:id="0"/>
    </w:p>
    <w:p w14:paraId="45107490" w14:textId="2BB991F2" w:rsidR="00B235C3" w:rsidRPr="006543E0" w:rsidRDefault="00D0350D" w:rsidP="00B235C3">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Member Address"/>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Member Address</w:t>
      </w:r>
      <w:r>
        <w:rPr>
          <w:rFonts w:ascii="Times New Roman" w:hAnsi="Times New Roman"/>
          <w:sz w:val="24"/>
          <w:szCs w:val="24"/>
        </w:rPr>
        <w:fldChar w:fldCharType="end"/>
      </w:r>
      <w:bookmarkEnd w:id="1"/>
    </w:p>
    <w:p w14:paraId="2354839E" w14:textId="6572E0B0" w:rsidR="00B235C3" w:rsidRPr="006543E0" w:rsidRDefault="00D0350D" w:rsidP="00B235C3">
      <w:r>
        <w:rPr>
          <w:rFonts w:eastAsia="Calibri"/>
        </w:rPr>
        <w:fldChar w:fldCharType="begin">
          <w:ffData>
            <w:name w:val="Text4"/>
            <w:enabled/>
            <w:calcOnExit w:val="0"/>
            <w:textInput>
              <w:default w:val="City, State ZIP"/>
            </w:textInput>
          </w:ffData>
        </w:fldChar>
      </w:r>
      <w:bookmarkStart w:id="2" w:name="Text4"/>
      <w:r>
        <w:rPr>
          <w:rFonts w:eastAsia="Calibri"/>
        </w:rPr>
        <w:instrText xml:space="preserve"> FORMTEXT </w:instrText>
      </w:r>
      <w:r>
        <w:rPr>
          <w:rFonts w:eastAsia="Calibri"/>
        </w:rPr>
      </w:r>
      <w:r>
        <w:rPr>
          <w:rFonts w:eastAsia="Calibri"/>
        </w:rPr>
        <w:fldChar w:fldCharType="separate"/>
      </w:r>
      <w:r>
        <w:rPr>
          <w:rFonts w:eastAsia="Calibri"/>
          <w:noProof/>
        </w:rPr>
        <w:t>City, State ZIP</w:t>
      </w:r>
      <w:r>
        <w:rPr>
          <w:rFonts w:eastAsia="Calibri"/>
        </w:rPr>
        <w:fldChar w:fldCharType="end"/>
      </w:r>
      <w:bookmarkEnd w:id="2"/>
    </w:p>
    <w:p w14:paraId="7C4A0CED" w14:textId="77777777" w:rsidR="00B235C3" w:rsidRPr="006543E0" w:rsidRDefault="00B235C3" w:rsidP="00B235C3">
      <w:pPr>
        <w:ind w:right="548"/>
      </w:pPr>
    </w:p>
    <w:p w14:paraId="3FDED9B5" w14:textId="77777777" w:rsidR="00B235C3" w:rsidRPr="006543E0" w:rsidRDefault="00B235C3" w:rsidP="00B235C3">
      <w:pPr>
        <w:ind w:right="548"/>
      </w:pPr>
    </w:p>
    <w:p w14:paraId="6352C719" w14:textId="5AD9A3CB" w:rsidR="00B235C3" w:rsidRPr="006543E0" w:rsidRDefault="00B235C3" w:rsidP="00B235C3">
      <w:pPr>
        <w:ind w:right="548"/>
      </w:pPr>
      <w:r w:rsidRPr="006543E0">
        <w:t xml:space="preserve">Kính gửi </w:t>
      </w:r>
      <w:r w:rsidR="00F778BA" w:rsidRPr="006543E0">
        <w:fldChar w:fldCharType="begin">
          <w:ffData>
            <w:name w:val="Text5"/>
            <w:enabled/>
            <w:calcOnExit w:val="0"/>
            <w:textInput>
              <w:default w:val="Member Name"/>
            </w:textInput>
          </w:ffData>
        </w:fldChar>
      </w:r>
      <w:r w:rsidR="00F778BA" w:rsidRPr="006543E0">
        <w:instrText xml:space="preserve"> FORMTEXT </w:instrText>
      </w:r>
      <w:r w:rsidR="00F778BA" w:rsidRPr="006543E0">
        <w:fldChar w:fldCharType="separate"/>
      </w:r>
      <w:r w:rsidR="00F778BA" w:rsidRPr="006543E0">
        <w:t>Member Name</w:t>
      </w:r>
      <w:r w:rsidR="00F778BA" w:rsidRPr="006543E0">
        <w:fldChar w:fldCharType="end"/>
      </w:r>
      <w:r w:rsidRPr="006543E0">
        <w:t>,</w:t>
      </w:r>
    </w:p>
    <w:p w14:paraId="79ACFBD2" w14:textId="77777777" w:rsidR="00192E6A" w:rsidRPr="006543E0" w:rsidRDefault="00192E6A" w:rsidP="00192E6A">
      <w:pPr>
        <w:autoSpaceDE w:val="0"/>
        <w:autoSpaceDN w:val="0"/>
        <w:adjustRightInd w:val="0"/>
      </w:pPr>
    </w:p>
    <w:p w14:paraId="7C459D26" w14:textId="20207063" w:rsidR="00337E44" w:rsidRPr="006543E0" w:rsidRDefault="006F3768" w:rsidP="00337E44">
      <w:r w:rsidRPr="006543E0">
        <w:t xml:space="preserve">Tại UCare, chúng tôi tận tâm cải thiện sức khỏe thể chất và </w:t>
      </w:r>
      <w:r w:rsidR="005936DB" w:rsidRPr="005936DB">
        <w:t>tinh thần</w:t>
      </w:r>
      <w:r w:rsidRPr="006543E0">
        <w:t xml:space="preserve"> của quý vị. Gửi kèm theo đây là </w:t>
      </w:r>
      <w:r w:rsidR="005936DB" w:rsidRPr="005936DB">
        <w:t>Kế hoạch</w:t>
      </w:r>
      <w:r w:rsidRPr="006543E0">
        <w:t xml:space="preserve"> Hỗ trợ đã </w:t>
      </w:r>
      <w:r w:rsidR="005936DB" w:rsidRPr="005936DB">
        <w:rPr>
          <w:rFonts w:hint="cs"/>
        </w:rPr>
        <w:t>đư</w:t>
      </w:r>
      <w:r w:rsidR="005936DB" w:rsidRPr="005936DB">
        <w:t>ợc lập</w:t>
      </w:r>
      <w:r w:rsidRPr="006543E0">
        <w:t xml:space="preserve"> với quý vị vào ngày </w:t>
      </w:r>
      <w:r w:rsidR="00F778BA" w:rsidRPr="006543E0">
        <w:fldChar w:fldCharType="begin">
          <w:ffData>
            <w:name w:val=""/>
            <w:enabled/>
            <w:calcOnExit w:val="0"/>
            <w:textInput>
              <w:default w:val="Date"/>
            </w:textInput>
          </w:ffData>
        </w:fldChar>
      </w:r>
      <w:r w:rsidR="00F778BA" w:rsidRPr="006543E0">
        <w:instrText xml:space="preserve"> FORMTEXT </w:instrText>
      </w:r>
      <w:r w:rsidR="00F778BA" w:rsidRPr="006543E0">
        <w:fldChar w:fldCharType="separate"/>
      </w:r>
      <w:r w:rsidR="009773E8" w:rsidRPr="009773E8">
        <w:t>Date</w:t>
      </w:r>
      <w:r w:rsidR="00F778BA" w:rsidRPr="006543E0">
        <w:fldChar w:fldCharType="end"/>
      </w:r>
      <w:r w:rsidRPr="006543E0">
        <w:t xml:space="preserve">. Vui lòng xem xét kỹ </w:t>
      </w:r>
      <w:r w:rsidR="005936DB" w:rsidRPr="005936DB">
        <w:t>Kế hoạch</w:t>
      </w:r>
      <w:r w:rsidRPr="006543E0">
        <w:t xml:space="preserve"> Hỗ trợ.</w:t>
      </w:r>
    </w:p>
    <w:p w14:paraId="15AAB05F" w14:textId="77777777" w:rsidR="006F3768" w:rsidRPr="006543E0" w:rsidRDefault="006F3768" w:rsidP="006F3768"/>
    <w:p w14:paraId="503CDFD6" w14:textId="5C998D45" w:rsidR="006F3768" w:rsidRPr="006543E0" w:rsidRDefault="006F3768" w:rsidP="00FD49B5">
      <w:pPr>
        <w:spacing w:after="120"/>
        <w:rPr>
          <w:b/>
          <w:bCs/>
        </w:rPr>
      </w:pPr>
      <w:r w:rsidRPr="006543E0">
        <w:rPr>
          <w:b/>
        </w:rPr>
        <w:t>Xin nhắc lại, trong buổi khám của quý vị, chúng ta đã nói về:</w:t>
      </w:r>
    </w:p>
    <w:p w14:paraId="34E0C3E9" w14:textId="11D71CD7" w:rsidR="00EE2625" w:rsidRPr="006543E0" w:rsidRDefault="008B3337" w:rsidP="006F3768">
      <w:pPr>
        <w:numPr>
          <w:ilvl w:val="0"/>
          <w:numId w:val="1"/>
        </w:numPr>
        <w:ind w:left="720"/>
      </w:pPr>
      <w:r w:rsidRPr="006543E0">
        <w:t>Cách chăm sóc sức khỏe thể chất và tinh thần của quý vị</w:t>
      </w:r>
    </w:p>
    <w:p w14:paraId="79345FBC" w14:textId="3C4CACD2" w:rsidR="006F3768" w:rsidRPr="006543E0" w:rsidRDefault="00EE2625" w:rsidP="006F3768">
      <w:pPr>
        <w:numPr>
          <w:ilvl w:val="0"/>
          <w:numId w:val="1"/>
        </w:numPr>
        <w:ind w:left="720"/>
      </w:pPr>
      <w:r w:rsidRPr="006543E0">
        <w:t xml:space="preserve">Việc sử dụng dịch vụ chăm sóc sức khỏe để duy trì và cải thiện sức khỏe của quý vị </w:t>
      </w:r>
    </w:p>
    <w:p w14:paraId="6949A322" w14:textId="5F51DC9A" w:rsidR="006F3768" w:rsidRPr="006543E0" w:rsidRDefault="00EE2625" w:rsidP="006F3768">
      <w:pPr>
        <w:numPr>
          <w:ilvl w:val="0"/>
          <w:numId w:val="1"/>
        </w:numPr>
        <w:ind w:left="720"/>
      </w:pPr>
      <w:r w:rsidRPr="006543E0">
        <w:t xml:space="preserve">Nhu cầu chăm sóc phòng ngừa của quý vị </w:t>
      </w:r>
    </w:p>
    <w:p w14:paraId="529F3A52" w14:textId="544ECCA5" w:rsidR="003446CF" w:rsidRPr="006543E0" w:rsidRDefault="00F778BA" w:rsidP="006F3768">
      <w:pPr>
        <w:numPr>
          <w:ilvl w:val="0"/>
          <w:numId w:val="1"/>
        </w:numPr>
        <w:ind w:left="720"/>
      </w:pPr>
      <w:r w:rsidRPr="006543E0">
        <w:fldChar w:fldCharType="begin">
          <w:ffData>
            <w:name w:val="Text10"/>
            <w:enabled/>
            <w:calcOnExit w:val="0"/>
            <w:textInput>
              <w:default w:val="Topic(s) discussed at visit"/>
            </w:textInput>
          </w:ffData>
        </w:fldChar>
      </w:r>
      <w:r w:rsidRPr="006543E0">
        <w:instrText xml:space="preserve"> FORMTEXT </w:instrText>
      </w:r>
      <w:r w:rsidRPr="006543E0">
        <w:fldChar w:fldCharType="separate"/>
      </w:r>
      <w:r w:rsidRPr="006543E0">
        <w:t>Topic(s) discussed at visit</w:t>
      </w:r>
      <w:r w:rsidRPr="006543E0">
        <w:fldChar w:fldCharType="end"/>
      </w:r>
    </w:p>
    <w:p w14:paraId="0C18FA62" w14:textId="77777777" w:rsidR="003446CF" w:rsidRPr="006543E0" w:rsidRDefault="003446CF" w:rsidP="00BA22A2"/>
    <w:p w14:paraId="44645828" w14:textId="005D367D" w:rsidR="006F3768" w:rsidRPr="006543E0" w:rsidRDefault="008B3337" w:rsidP="00FD49B5">
      <w:pPr>
        <w:spacing w:after="120"/>
        <w:rPr>
          <w:b/>
          <w:bCs/>
        </w:rPr>
      </w:pPr>
      <w:r w:rsidRPr="006543E0">
        <w:rPr>
          <w:b/>
        </w:rPr>
        <w:t>Hãy nhớ liên hệ với điều phối viên chăm sóc của quý vị nếu quý vị:</w:t>
      </w:r>
    </w:p>
    <w:p w14:paraId="5896CB6D" w14:textId="0851BA30" w:rsidR="006F3768" w:rsidRPr="006543E0" w:rsidRDefault="00EE2625" w:rsidP="006F3768">
      <w:pPr>
        <w:numPr>
          <w:ilvl w:val="0"/>
          <w:numId w:val="2"/>
        </w:numPr>
      </w:pPr>
      <w:r w:rsidRPr="006543E0">
        <w:t xml:space="preserve">Nhập viện hoặc có kế hoạch nhập viện </w:t>
      </w:r>
    </w:p>
    <w:p w14:paraId="2C06E6B8" w14:textId="4D339409" w:rsidR="006F3768" w:rsidRPr="006543E0" w:rsidRDefault="001363D1" w:rsidP="006F3768">
      <w:pPr>
        <w:numPr>
          <w:ilvl w:val="0"/>
          <w:numId w:val="2"/>
        </w:numPr>
      </w:pPr>
      <w:r w:rsidRPr="006543E0">
        <w:t xml:space="preserve">Bị ngã  </w:t>
      </w:r>
    </w:p>
    <w:p w14:paraId="1FCDFDAF" w14:textId="6968B1B4" w:rsidR="006F3768" w:rsidRPr="006543E0" w:rsidRDefault="00337E44" w:rsidP="006F3768">
      <w:pPr>
        <w:numPr>
          <w:ilvl w:val="0"/>
          <w:numId w:val="2"/>
        </w:numPr>
      </w:pPr>
      <w:r w:rsidRPr="006543E0">
        <w:t>Có sự thay đổi về sức khỏe thể chất hoặc tinh thần</w:t>
      </w:r>
    </w:p>
    <w:p w14:paraId="0F331EE8" w14:textId="6E4F845F" w:rsidR="006F3768" w:rsidRPr="006543E0" w:rsidRDefault="008B3337" w:rsidP="000D2DE0">
      <w:pPr>
        <w:pStyle w:val="ListParagraph"/>
        <w:numPr>
          <w:ilvl w:val="0"/>
          <w:numId w:val="2"/>
        </w:numPr>
      </w:pPr>
      <w:r w:rsidRPr="006543E0">
        <w:t>Cần trợ giúp tìm kiếm hỗ trợ hoặc dịch vụ</w:t>
      </w:r>
    </w:p>
    <w:p w14:paraId="1C2AA166" w14:textId="77777777" w:rsidR="00684F2B" w:rsidRPr="006543E0" w:rsidRDefault="00684F2B" w:rsidP="006F3768"/>
    <w:p w14:paraId="37356121" w14:textId="4B744E3A" w:rsidR="00BA1D41" w:rsidRPr="00EB4EF9" w:rsidRDefault="006F3768" w:rsidP="00EB4EF9">
      <w:pPr>
        <w:ind w:rightChars="-107" w:right="-257"/>
        <w:rPr>
          <w:spacing w:val="-2"/>
        </w:rPr>
      </w:pPr>
      <w:r w:rsidRPr="00EB4EF9">
        <w:rPr>
          <w:spacing w:val="-2"/>
        </w:rPr>
        <w:t xml:space="preserve">Nếu quý vị có thắc mắc hoặc không đồng ý với </w:t>
      </w:r>
      <w:r w:rsidR="00AA664E" w:rsidRPr="00EB4EF9">
        <w:rPr>
          <w:spacing w:val="-2"/>
        </w:rPr>
        <w:t>Kế hoạch</w:t>
      </w:r>
      <w:r w:rsidRPr="00EB4EF9">
        <w:rPr>
          <w:spacing w:val="-2"/>
        </w:rPr>
        <w:t xml:space="preserve"> Hỗ trợ của quý vị, vui lòng gọi cho tôi theo số </w:t>
      </w:r>
      <w:r w:rsidR="00F778BA" w:rsidRPr="00EB4EF9">
        <w:rPr>
          <w:spacing w:val="-2"/>
        </w:rPr>
        <w:fldChar w:fldCharType="begin">
          <w:ffData>
            <w:name w:val="Text7"/>
            <w:enabled/>
            <w:calcOnExit w:val="0"/>
            <w:textInput>
              <w:default w:val="Phone Number"/>
            </w:textInput>
          </w:ffData>
        </w:fldChar>
      </w:r>
      <w:r w:rsidR="00F778BA" w:rsidRPr="00EB4EF9">
        <w:rPr>
          <w:spacing w:val="-2"/>
        </w:rPr>
        <w:instrText xml:space="preserve"> FORMTEXT </w:instrText>
      </w:r>
      <w:r w:rsidR="00F778BA" w:rsidRPr="00EB4EF9">
        <w:rPr>
          <w:spacing w:val="-2"/>
        </w:rPr>
      </w:r>
      <w:r w:rsidR="00F778BA" w:rsidRPr="00EB4EF9">
        <w:rPr>
          <w:spacing w:val="-2"/>
        </w:rPr>
        <w:fldChar w:fldCharType="separate"/>
      </w:r>
      <w:r w:rsidR="00F778BA" w:rsidRPr="00EB4EF9">
        <w:rPr>
          <w:spacing w:val="-2"/>
        </w:rPr>
        <w:t>Phone Number</w:t>
      </w:r>
      <w:r w:rsidR="00F778BA" w:rsidRPr="00EB4EF9">
        <w:rPr>
          <w:spacing w:val="-2"/>
        </w:rPr>
        <w:fldChar w:fldCharType="end"/>
      </w:r>
      <w:r w:rsidRPr="00EB4EF9">
        <w:rPr>
          <w:spacing w:val="-2"/>
        </w:rPr>
        <w:t xml:space="preserve">. Quý vị cũng có thể gọi cho tôi nếu nhu cầu của quý vị thay đổi. Người dùng TTY gọi cho Dịch vụ Tiếp âm Minnesota (Minnesota Relay) theo số 711 hoặc 1-877-627-3848 (dịch vụ </w:t>
      </w:r>
      <w:r w:rsidR="00AA664E" w:rsidRPr="00EB4EF9">
        <w:rPr>
          <w:spacing w:val="-2"/>
        </w:rPr>
        <w:t>chuyển tiếp</w:t>
      </w:r>
      <w:r w:rsidRPr="00EB4EF9">
        <w:rPr>
          <w:spacing w:val="-2"/>
        </w:rPr>
        <w:t xml:space="preserve"> hội thoại sang hội thoại).</w:t>
      </w:r>
    </w:p>
    <w:p w14:paraId="15DC0755" w14:textId="77777777" w:rsidR="00BA1D41" w:rsidRPr="006543E0" w:rsidRDefault="00BA1D41" w:rsidP="00BA1D41">
      <w:pPr>
        <w:ind w:left="360" w:right="4"/>
      </w:pPr>
    </w:p>
    <w:p w14:paraId="0EC7B984" w14:textId="2B874D0A" w:rsidR="002E6128" w:rsidRPr="006543E0" w:rsidRDefault="00192E6A" w:rsidP="00432355">
      <w:pPr>
        <w:autoSpaceDE w:val="0"/>
        <w:autoSpaceDN w:val="0"/>
        <w:adjustRightInd w:val="0"/>
      </w:pPr>
      <w:r w:rsidRPr="006543E0">
        <w:t>Trân trọng!</w:t>
      </w:r>
    </w:p>
    <w:p w14:paraId="1F24C3B0" w14:textId="77777777" w:rsidR="00B235C3" w:rsidRPr="006543E0" w:rsidRDefault="00B235C3" w:rsidP="00B235C3">
      <w:pPr>
        <w:ind w:right="548"/>
      </w:pPr>
    </w:p>
    <w:p w14:paraId="6073FC65" w14:textId="0FB331A7" w:rsidR="00B235C3" w:rsidRPr="006543E0" w:rsidRDefault="00D0350D" w:rsidP="00B235C3">
      <w:r>
        <w:fldChar w:fldCharType="begin">
          <w:ffData>
            <w:name w:val="Text8"/>
            <w:enabled/>
            <w:calcOnExit w:val="0"/>
            <w:textInput>
              <w:default w:val="Care Coordinator Name"/>
            </w:textInput>
          </w:ffData>
        </w:fldChar>
      </w:r>
      <w:bookmarkStart w:id="3" w:name="Text8"/>
      <w:r>
        <w:instrText xml:space="preserve"> FORMTEXT </w:instrText>
      </w:r>
      <w:r>
        <w:fldChar w:fldCharType="separate"/>
      </w:r>
      <w:r>
        <w:rPr>
          <w:noProof/>
        </w:rPr>
        <w:t>Care Coordinator Name</w:t>
      </w:r>
      <w:r>
        <w:fldChar w:fldCharType="end"/>
      </w:r>
      <w:bookmarkEnd w:id="3"/>
    </w:p>
    <w:p w14:paraId="5CA69724" w14:textId="4E0E2A23" w:rsidR="00B235C3" w:rsidRPr="006543E0" w:rsidRDefault="00D0350D" w:rsidP="00B235C3">
      <w:r>
        <w:fldChar w:fldCharType="begin">
          <w:ffData>
            <w:name w:val="Text9"/>
            <w:enabled/>
            <w:calcOnExit w:val="0"/>
            <w:textInput>
              <w:default w:val="Care Coordinator Job Title"/>
            </w:textInput>
          </w:ffData>
        </w:fldChar>
      </w:r>
      <w:bookmarkStart w:id="4" w:name="Text9"/>
      <w:r>
        <w:instrText xml:space="preserve"> FORMTEXT </w:instrText>
      </w:r>
      <w:r>
        <w:fldChar w:fldCharType="separate"/>
      </w:r>
      <w:r>
        <w:rPr>
          <w:noProof/>
        </w:rPr>
        <w:t>Care Coordinator Job Title</w:t>
      </w:r>
      <w:r>
        <w:fldChar w:fldCharType="end"/>
      </w:r>
      <w:bookmarkEnd w:id="4"/>
    </w:p>
    <w:p w14:paraId="03454829" w14:textId="1E7A1968" w:rsidR="00BC0DFE" w:rsidRPr="006543E0" w:rsidRDefault="00D0350D" w:rsidP="00BC0DFE">
      <w:r>
        <w:fldChar w:fldCharType="begin">
          <w:ffData>
            <w:name w:val="Text10"/>
            <w:enabled/>
            <w:calcOnExit w:val="0"/>
            <w:textInput>
              <w:default w:val="County or Agency Name"/>
            </w:textInput>
          </w:ffData>
        </w:fldChar>
      </w:r>
      <w:bookmarkStart w:id="5" w:name="Text10"/>
      <w:r>
        <w:instrText xml:space="preserve"> FORMTEXT </w:instrText>
      </w:r>
      <w:r>
        <w:fldChar w:fldCharType="separate"/>
      </w:r>
      <w:r>
        <w:rPr>
          <w:noProof/>
        </w:rPr>
        <w:t>County or Agency Name</w:t>
      </w:r>
      <w:r>
        <w:fldChar w:fldCharType="end"/>
      </w:r>
      <w:bookmarkEnd w:id="5"/>
    </w:p>
    <w:p w14:paraId="13EDEF97" w14:textId="6401588B" w:rsidR="00BC0DFE" w:rsidRPr="006543E0" w:rsidRDefault="00D0350D" w:rsidP="00BC0DFE">
      <w:r>
        <w:fldChar w:fldCharType="begin">
          <w:ffData>
            <w:name w:val="Text11"/>
            <w:enabled/>
            <w:calcOnExit w:val="0"/>
            <w:textInput>
              <w:default w:val="Phone Number"/>
            </w:textInput>
          </w:ffData>
        </w:fldChar>
      </w:r>
      <w:bookmarkStart w:id="6" w:name="Text11"/>
      <w:r>
        <w:instrText xml:space="preserve"> FORMTEXT </w:instrText>
      </w:r>
      <w:r>
        <w:fldChar w:fldCharType="separate"/>
      </w:r>
      <w:r>
        <w:rPr>
          <w:noProof/>
        </w:rPr>
        <w:t>Phone Number</w:t>
      </w:r>
      <w:r>
        <w:fldChar w:fldCharType="end"/>
      </w:r>
      <w:bookmarkEnd w:id="6"/>
    </w:p>
    <w:p w14:paraId="1817825E" w14:textId="592ABB3B" w:rsidR="00D431B1" w:rsidRPr="006543E0" w:rsidRDefault="00D0350D" w:rsidP="00BC0DFE">
      <w:r>
        <w:fldChar w:fldCharType="begin">
          <w:ffData>
            <w:name w:val="Text12"/>
            <w:enabled/>
            <w:calcOnExit w:val="0"/>
            <w:textInput>
              <w:default w:val="Email Address"/>
            </w:textInput>
          </w:ffData>
        </w:fldChar>
      </w:r>
      <w:bookmarkStart w:id="7" w:name="Text12"/>
      <w:r>
        <w:instrText xml:space="preserve"> FORMTEXT </w:instrText>
      </w:r>
      <w:r>
        <w:fldChar w:fldCharType="separate"/>
      </w:r>
      <w:r>
        <w:rPr>
          <w:noProof/>
        </w:rPr>
        <w:t>Email Address</w:t>
      </w:r>
      <w:r>
        <w:fldChar w:fldCharType="end"/>
      </w:r>
      <w:bookmarkEnd w:id="7"/>
    </w:p>
    <w:p w14:paraId="3BF776CE" w14:textId="77777777" w:rsidR="00D431B1" w:rsidRPr="006543E0" w:rsidRDefault="00D431B1" w:rsidP="00BC0DFE"/>
    <w:p w14:paraId="166E8BC6" w14:textId="77777777" w:rsidR="00D431B1" w:rsidRPr="006543E0" w:rsidRDefault="00D431B1" w:rsidP="00D431B1">
      <w:pPr>
        <w:jc w:val="right"/>
      </w:pPr>
    </w:p>
    <w:p w14:paraId="1CA1A9D9" w14:textId="77777777" w:rsidR="00D431B1" w:rsidRPr="006543E0" w:rsidRDefault="00D431B1" w:rsidP="00D431B1">
      <w:pPr>
        <w:jc w:val="right"/>
      </w:pPr>
    </w:p>
    <w:p w14:paraId="2A0D2B28" w14:textId="2888A153" w:rsidR="00BC0DFE" w:rsidRPr="006543E0" w:rsidRDefault="00D431B1" w:rsidP="00FD49B5">
      <w:pPr>
        <w:jc w:val="right"/>
      </w:pPr>
      <w:r w:rsidRPr="006543E0">
        <w:t xml:space="preserve">H5937_H2456_6336_072022 được chấp nhận  </w:t>
      </w:r>
    </w:p>
    <w:p w14:paraId="66BC8AAE" w14:textId="7EAA89E1" w:rsidR="00BA1D41" w:rsidRPr="006543E0" w:rsidRDefault="00D431B1" w:rsidP="00FD49B5">
      <w:pPr>
        <w:jc w:val="right"/>
      </w:pPr>
      <w:r w:rsidRPr="006543E0">
        <w:rPr>
          <w:sz w:val="16"/>
        </w:rPr>
        <w:t>U14015</w:t>
      </w:r>
      <w:r w:rsidR="00F43C62">
        <w:rPr>
          <w:sz w:val="16"/>
          <w:lang w:val="en-US"/>
        </w:rPr>
        <w:t xml:space="preserve"> Vietnamese</w:t>
      </w:r>
      <w:r w:rsidRPr="006543E0">
        <w:rPr>
          <w:sz w:val="16"/>
        </w:rPr>
        <w:t xml:space="preserve"> (U6336) (06/2024)</w:t>
      </w:r>
    </w:p>
    <w:p w14:paraId="146D73D5" w14:textId="0E55246B" w:rsidR="00684F2B" w:rsidRPr="006543E0" w:rsidRDefault="00684F2B" w:rsidP="00684F2B">
      <w:pPr>
        <w:pStyle w:val="Footer"/>
        <w:ind w:hanging="1080"/>
        <w:jc w:val="center"/>
        <w:rPr>
          <w:rFonts w:asciiTheme="minorHAnsi" w:hAnsiTheme="minorHAnsi"/>
          <w:szCs w:val="26"/>
        </w:rPr>
      </w:pPr>
    </w:p>
    <w:p w14:paraId="54936DD2" w14:textId="77777777" w:rsidR="00EE2625" w:rsidRPr="006543E0" w:rsidRDefault="00EE2625" w:rsidP="00684F2B">
      <w:pPr>
        <w:pStyle w:val="Footer"/>
        <w:ind w:hanging="1080"/>
        <w:jc w:val="center"/>
        <w:rPr>
          <w:rFonts w:asciiTheme="minorHAnsi" w:hAnsiTheme="minorHAnsi"/>
          <w:szCs w:val="26"/>
        </w:rPr>
      </w:pPr>
    </w:p>
    <w:p w14:paraId="49563251" w14:textId="77777777" w:rsidR="001363D1" w:rsidRPr="006543E0" w:rsidRDefault="001363D1" w:rsidP="00684F2B">
      <w:pPr>
        <w:pStyle w:val="Footer"/>
        <w:ind w:hanging="1080"/>
        <w:jc w:val="center"/>
        <w:rPr>
          <w:rFonts w:asciiTheme="minorHAnsi" w:hAnsiTheme="minorHAnsi"/>
          <w:szCs w:val="26"/>
        </w:rPr>
      </w:pPr>
    </w:p>
    <w:p w14:paraId="524A57BE" w14:textId="79FD1F9E" w:rsidR="00684F2B" w:rsidRPr="006543E0" w:rsidRDefault="00684F2B" w:rsidP="00F778BA">
      <w:pPr>
        <w:pStyle w:val="Footer"/>
        <w:tabs>
          <w:tab w:val="clear" w:pos="4320"/>
          <w:tab w:val="clear" w:pos="8640"/>
          <w:tab w:val="center" w:pos="0"/>
          <w:tab w:val="right" w:pos="9810"/>
        </w:tabs>
        <w:ind w:right="36" w:hanging="1080"/>
        <w:jc w:val="center"/>
        <w:rPr>
          <w:b/>
          <w:sz w:val="28"/>
          <w:szCs w:val="28"/>
        </w:rPr>
        <w:sectPr w:rsidR="00684F2B" w:rsidRPr="006543E0" w:rsidSect="00122955">
          <w:headerReference w:type="first" r:id="rId12"/>
          <w:footerReference w:type="first" r:id="rId13"/>
          <w:pgSz w:w="12240" w:h="15840"/>
          <w:pgMar w:top="1440" w:right="1440" w:bottom="1440" w:left="1440" w:header="720" w:footer="720" w:gutter="0"/>
          <w:cols w:space="720"/>
          <w:docGrid w:linePitch="360"/>
        </w:sectPr>
      </w:pPr>
      <w:r w:rsidRPr="006543E0">
        <w:rPr>
          <w:rFonts w:asciiTheme="minorHAnsi" w:hAnsiTheme="minorHAnsi"/>
        </w:rPr>
        <w:t xml:space="preserve">                </w:t>
      </w:r>
      <w:r w:rsidRPr="006543E0">
        <w:rPr>
          <w:b/>
          <w:noProof/>
          <w:sz w:val="28"/>
          <w:szCs w:val="28"/>
        </w:rPr>
        <w:drawing>
          <wp:anchor distT="0" distB="0" distL="114300" distR="114300" simplePos="0" relativeHeight="251658240" behindDoc="1" locked="0" layoutInCell="1" allowOverlap="1" wp14:anchorId="2AEE977C" wp14:editId="129966B4">
            <wp:simplePos x="0" y="0"/>
            <wp:positionH relativeFrom="margin">
              <wp:posOffset>-906894</wp:posOffset>
            </wp:positionH>
            <wp:positionV relativeFrom="margin">
              <wp:align>center</wp:align>
            </wp:positionV>
            <wp:extent cx="7772400" cy="9747504"/>
            <wp:effectExtent l="0" t="0" r="0" b="635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0914E76C" w14:textId="77777777" w:rsidR="00684F2B" w:rsidRPr="006543E0" w:rsidRDefault="00684F2B" w:rsidP="00162A0C">
      <w:pPr>
        <w:tabs>
          <w:tab w:val="left" w:pos="8606"/>
          <w:tab w:val="left" w:pos="10114"/>
        </w:tabs>
        <w:rPr>
          <w:b/>
          <w:sz w:val="28"/>
          <w:szCs w:val="28"/>
        </w:rPr>
        <w:sectPr w:rsidR="00684F2B" w:rsidRPr="006543E0" w:rsidSect="00B43EE9">
          <w:pgSz w:w="12240" w:h="15840" w:code="1"/>
          <w:pgMar w:top="-270" w:right="360" w:bottom="810" w:left="450" w:header="144" w:footer="288" w:gutter="0"/>
          <w:cols w:space="720"/>
          <w:titlePg/>
          <w:docGrid w:linePitch="326"/>
        </w:sectPr>
      </w:pPr>
      <w:r w:rsidRPr="006543E0">
        <w:rPr>
          <w:b/>
          <w:noProof/>
          <w:sz w:val="28"/>
          <w:szCs w:val="28"/>
        </w:rPr>
        <w:lastRenderedPageBreak/>
        <w:drawing>
          <wp:anchor distT="0" distB="0" distL="114300" distR="114300" simplePos="0" relativeHeight="251658243" behindDoc="1" locked="0" layoutInCell="1" allowOverlap="1" wp14:anchorId="1EB874F3" wp14:editId="2205B95F">
            <wp:simplePos x="0" y="0"/>
            <wp:positionH relativeFrom="page">
              <wp:align>center</wp:align>
            </wp:positionH>
            <wp:positionV relativeFrom="page">
              <wp:posOffset>-195054</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01FED415" w14:textId="77777777" w:rsidR="00684F2B" w:rsidRPr="006543E0" w:rsidRDefault="00684F2B" w:rsidP="00162A0C">
      <w:pPr>
        <w:tabs>
          <w:tab w:val="left" w:pos="8606"/>
          <w:tab w:val="left" w:pos="10114"/>
        </w:tabs>
        <w:rPr>
          <w:b/>
          <w:sz w:val="28"/>
          <w:szCs w:val="28"/>
        </w:rPr>
        <w:sectPr w:rsidR="00684F2B" w:rsidRPr="006543E0" w:rsidSect="00B43EE9">
          <w:pgSz w:w="12240" w:h="15840" w:code="1"/>
          <w:pgMar w:top="-270" w:right="360" w:bottom="810" w:left="450" w:header="144" w:footer="288" w:gutter="0"/>
          <w:cols w:space="720"/>
          <w:titlePg/>
          <w:docGrid w:linePitch="326"/>
        </w:sectPr>
      </w:pPr>
      <w:r w:rsidRPr="006543E0">
        <w:rPr>
          <w:b/>
          <w:noProof/>
          <w:sz w:val="28"/>
          <w:szCs w:val="28"/>
        </w:rPr>
        <w:lastRenderedPageBreak/>
        <w:drawing>
          <wp:anchor distT="0" distB="0" distL="114300" distR="114300" simplePos="0" relativeHeight="251658242" behindDoc="1" locked="0" layoutInCell="1" allowOverlap="1" wp14:anchorId="1ECEFA66" wp14:editId="4949FDA5">
            <wp:simplePos x="0" y="0"/>
            <wp:positionH relativeFrom="margin">
              <wp:posOffset>130791</wp:posOffset>
            </wp:positionH>
            <wp:positionV relativeFrom="page">
              <wp:posOffset>-192678</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281AE5CC" w14:textId="77777777" w:rsidR="00684F2B" w:rsidRPr="006543E0" w:rsidRDefault="00684F2B" w:rsidP="00B43EE9">
      <w:pPr>
        <w:rPr>
          <w:color w:val="0000FF" w:themeColor="hyperlink"/>
          <w:u w:val="single"/>
        </w:rPr>
      </w:pPr>
      <w:r w:rsidRPr="006543E0">
        <w:rPr>
          <w:noProof/>
          <w:color w:val="0000FF" w:themeColor="hyperlink"/>
          <w:u w:val="single"/>
        </w:rPr>
        <w:lastRenderedPageBreak/>
        <w:drawing>
          <wp:anchor distT="0" distB="0" distL="114300" distR="114300" simplePos="0" relativeHeight="251658241" behindDoc="0" locked="0" layoutInCell="1" allowOverlap="1" wp14:anchorId="249C3CFB" wp14:editId="60EFE44D">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18920647" w14:textId="7EFF0B8C" w:rsidR="00573F2A" w:rsidRPr="006543E0" w:rsidRDefault="00573F2A" w:rsidP="00573F2A"/>
    <w:sectPr w:rsidR="00573F2A" w:rsidRPr="006543E0"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F82BC" w14:textId="77777777" w:rsidR="0034109C" w:rsidRDefault="0034109C">
      <w:r>
        <w:separator/>
      </w:r>
    </w:p>
  </w:endnote>
  <w:endnote w:type="continuationSeparator" w:id="0">
    <w:p w14:paraId="4903CE02" w14:textId="77777777" w:rsidR="0034109C" w:rsidRDefault="0034109C">
      <w:r>
        <w:continuationSeparator/>
      </w:r>
    </w:p>
  </w:endnote>
  <w:endnote w:type="continuationNotice" w:id="1">
    <w:p w14:paraId="35BD2E13" w14:textId="77777777" w:rsidR="0034109C" w:rsidRDefault="00341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B45A" w14:textId="711A7FA4" w:rsidR="00337E44" w:rsidRPr="009C4215" w:rsidRDefault="00337E44" w:rsidP="009C4215">
    <w:pPr>
      <w:pStyle w:val="Footer"/>
      <w:ind w:hanging="1080"/>
      <w:jc w:val="cen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0564" w14:textId="77777777" w:rsidR="0034109C" w:rsidRDefault="0034109C">
      <w:r>
        <w:separator/>
      </w:r>
    </w:p>
  </w:footnote>
  <w:footnote w:type="continuationSeparator" w:id="0">
    <w:p w14:paraId="2EC2C3D2" w14:textId="77777777" w:rsidR="0034109C" w:rsidRDefault="0034109C">
      <w:r>
        <w:continuationSeparator/>
      </w:r>
    </w:p>
  </w:footnote>
  <w:footnote w:type="continuationNotice" w:id="1">
    <w:p w14:paraId="082077DE" w14:textId="77777777" w:rsidR="0034109C" w:rsidRDefault="00341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6DCC" w14:textId="3C8A9F9D" w:rsidR="009C4215" w:rsidRDefault="009C4215" w:rsidP="00605944">
    <w:pPr>
      <w:pStyle w:val="Header"/>
      <w:ind w:left="-540"/>
    </w:pPr>
  </w:p>
  <w:p w14:paraId="38C39D31" w14:textId="3CEC315E" w:rsidR="00337E44" w:rsidRDefault="00337E44" w:rsidP="00E74C01">
    <w:pPr>
      <w:pStyle w:val="Header"/>
      <w:ind w:hanging="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A718A3"/>
    <w:multiLevelType w:val="hybridMultilevel"/>
    <w:tmpl w:val="1E72873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 w15:restartNumberingAfterBreak="0">
    <w:nsid w:val="60D802C0"/>
    <w:multiLevelType w:val="hybridMultilevel"/>
    <w:tmpl w:val="5524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7313018">
    <w:abstractNumId w:val="0"/>
  </w:num>
  <w:num w:numId="2" w16cid:durableId="1923949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6F6"/>
    <w:rsid w:val="00000EE8"/>
    <w:rsid w:val="00001867"/>
    <w:rsid w:val="000022EC"/>
    <w:rsid w:val="000029DC"/>
    <w:rsid w:val="00003A37"/>
    <w:rsid w:val="00004890"/>
    <w:rsid w:val="00006806"/>
    <w:rsid w:val="0001132B"/>
    <w:rsid w:val="000163D4"/>
    <w:rsid w:val="000177B4"/>
    <w:rsid w:val="00021E06"/>
    <w:rsid w:val="000238AF"/>
    <w:rsid w:val="000350B1"/>
    <w:rsid w:val="000363E4"/>
    <w:rsid w:val="00041E0F"/>
    <w:rsid w:val="00052AE6"/>
    <w:rsid w:val="00056B79"/>
    <w:rsid w:val="000571A8"/>
    <w:rsid w:val="000602D4"/>
    <w:rsid w:val="00060439"/>
    <w:rsid w:val="00064C56"/>
    <w:rsid w:val="00065802"/>
    <w:rsid w:val="00073C83"/>
    <w:rsid w:val="000746B7"/>
    <w:rsid w:val="00081948"/>
    <w:rsid w:val="0008348E"/>
    <w:rsid w:val="00083D80"/>
    <w:rsid w:val="00085A43"/>
    <w:rsid w:val="00087C1E"/>
    <w:rsid w:val="0009242B"/>
    <w:rsid w:val="0009450F"/>
    <w:rsid w:val="000A0378"/>
    <w:rsid w:val="000A05DF"/>
    <w:rsid w:val="000A1A10"/>
    <w:rsid w:val="000A3889"/>
    <w:rsid w:val="000A5C0A"/>
    <w:rsid w:val="000A5C91"/>
    <w:rsid w:val="000A6479"/>
    <w:rsid w:val="000B11E6"/>
    <w:rsid w:val="000B3085"/>
    <w:rsid w:val="000B5A62"/>
    <w:rsid w:val="000C01CB"/>
    <w:rsid w:val="000C329C"/>
    <w:rsid w:val="000C32C9"/>
    <w:rsid w:val="000C407C"/>
    <w:rsid w:val="000C5831"/>
    <w:rsid w:val="000C5A25"/>
    <w:rsid w:val="000C78AC"/>
    <w:rsid w:val="000D2DE0"/>
    <w:rsid w:val="000D50A0"/>
    <w:rsid w:val="000E2706"/>
    <w:rsid w:val="000E68F5"/>
    <w:rsid w:val="000F4AF6"/>
    <w:rsid w:val="000F6ED8"/>
    <w:rsid w:val="000F6F29"/>
    <w:rsid w:val="00100DA4"/>
    <w:rsid w:val="001030F1"/>
    <w:rsid w:val="00104B5E"/>
    <w:rsid w:val="00105265"/>
    <w:rsid w:val="00105B24"/>
    <w:rsid w:val="00110715"/>
    <w:rsid w:val="00114B9E"/>
    <w:rsid w:val="00114FF9"/>
    <w:rsid w:val="00116B4A"/>
    <w:rsid w:val="00120AE5"/>
    <w:rsid w:val="00120F03"/>
    <w:rsid w:val="001228AD"/>
    <w:rsid w:val="00122E75"/>
    <w:rsid w:val="00123B61"/>
    <w:rsid w:val="001247B3"/>
    <w:rsid w:val="00133AF1"/>
    <w:rsid w:val="001363D1"/>
    <w:rsid w:val="00136CA3"/>
    <w:rsid w:val="00137E99"/>
    <w:rsid w:val="001402FA"/>
    <w:rsid w:val="00144002"/>
    <w:rsid w:val="00144F23"/>
    <w:rsid w:val="001514B3"/>
    <w:rsid w:val="0015155A"/>
    <w:rsid w:val="00151F3A"/>
    <w:rsid w:val="001559E2"/>
    <w:rsid w:val="00157433"/>
    <w:rsid w:val="001605E9"/>
    <w:rsid w:val="00161197"/>
    <w:rsid w:val="00161553"/>
    <w:rsid w:val="0016166D"/>
    <w:rsid w:val="00163801"/>
    <w:rsid w:val="001645DA"/>
    <w:rsid w:val="00165E8D"/>
    <w:rsid w:val="00172BA3"/>
    <w:rsid w:val="00176139"/>
    <w:rsid w:val="0017749A"/>
    <w:rsid w:val="00181C56"/>
    <w:rsid w:val="001825A8"/>
    <w:rsid w:val="00182EB6"/>
    <w:rsid w:val="00183EC9"/>
    <w:rsid w:val="00192E6A"/>
    <w:rsid w:val="00193FA6"/>
    <w:rsid w:val="00195E2E"/>
    <w:rsid w:val="00197CA8"/>
    <w:rsid w:val="001A00E0"/>
    <w:rsid w:val="001A5B31"/>
    <w:rsid w:val="001A6ACE"/>
    <w:rsid w:val="001B3FDB"/>
    <w:rsid w:val="001B7623"/>
    <w:rsid w:val="001C0A15"/>
    <w:rsid w:val="001C4BFF"/>
    <w:rsid w:val="001C5C41"/>
    <w:rsid w:val="001C5F3D"/>
    <w:rsid w:val="001C6E2B"/>
    <w:rsid w:val="001D5329"/>
    <w:rsid w:val="001D6D0E"/>
    <w:rsid w:val="001D7DB9"/>
    <w:rsid w:val="001E0ACB"/>
    <w:rsid w:val="001E1877"/>
    <w:rsid w:val="001E2A5C"/>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23D01"/>
    <w:rsid w:val="0023601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B4F85"/>
    <w:rsid w:val="002C1427"/>
    <w:rsid w:val="002C389D"/>
    <w:rsid w:val="002C685A"/>
    <w:rsid w:val="002D1DAB"/>
    <w:rsid w:val="002D2000"/>
    <w:rsid w:val="002D2EDB"/>
    <w:rsid w:val="002D766D"/>
    <w:rsid w:val="002E0E3E"/>
    <w:rsid w:val="002E6128"/>
    <w:rsid w:val="002F194C"/>
    <w:rsid w:val="002F47CD"/>
    <w:rsid w:val="003020F7"/>
    <w:rsid w:val="00302393"/>
    <w:rsid w:val="0030539C"/>
    <w:rsid w:val="00305BAE"/>
    <w:rsid w:val="003060AC"/>
    <w:rsid w:val="003071B8"/>
    <w:rsid w:val="003121B8"/>
    <w:rsid w:val="003149C3"/>
    <w:rsid w:val="003171A2"/>
    <w:rsid w:val="00321B9A"/>
    <w:rsid w:val="0032518F"/>
    <w:rsid w:val="003252EE"/>
    <w:rsid w:val="003255D4"/>
    <w:rsid w:val="0033012F"/>
    <w:rsid w:val="0033244A"/>
    <w:rsid w:val="003375EC"/>
    <w:rsid w:val="00337601"/>
    <w:rsid w:val="00337E44"/>
    <w:rsid w:val="0034004B"/>
    <w:rsid w:val="00340F08"/>
    <w:rsid w:val="0034109C"/>
    <w:rsid w:val="00344187"/>
    <w:rsid w:val="003446CF"/>
    <w:rsid w:val="003449F6"/>
    <w:rsid w:val="00344CD3"/>
    <w:rsid w:val="0034606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2BA8"/>
    <w:rsid w:val="003B3D15"/>
    <w:rsid w:val="003B75AC"/>
    <w:rsid w:val="003C008F"/>
    <w:rsid w:val="003C4BD6"/>
    <w:rsid w:val="003C76E5"/>
    <w:rsid w:val="003C7772"/>
    <w:rsid w:val="003D0FEE"/>
    <w:rsid w:val="003D1313"/>
    <w:rsid w:val="003D1683"/>
    <w:rsid w:val="003E019A"/>
    <w:rsid w:val="003E0B15"/>
    <w:rsid w:val="003E0C35"/>
    <w:rsid w:val="003E17AD"/>
    <w:rsid w:val="003E329D"/>
    <w:rsid w:val="003F05B5"/>
    <w:rsid w:val="003F3CE2"/>
    <w:rsid w:val="003F3E32"/>
    <w:rsid w:val="003F5E74"/>
    <w:rsid w:val="0040148E"/>
    <w:rsid w:val="004048AB"/>
    <w:rsid w:val="00411231"/>
    <w:rsid w:val="00413912"/>
    <w:rsid w:val="00413EBA"/>
    <w:rsid w:val="00424C3C"/>
    <w:rsid w:val="0042513D"/>
    <w:rsid w:val="00427ACA"/>
    <w:rsid w:val="00432355"/>
    <w:rsid w:val="004324C6"/>
    <w:rsid w:val="004346F5"/>
    <w:rsid w:val="00434CD3"/>
    <w:rsid w:val="004353C4"/>
    <w:rsid w:val="004366EE"/>
    <w:rsid w:val="00441FEC"/>
    <w:rsid w:val="00443E42"/>
    <w:rsid w:val="0044488F"/>
    <w:rsid w:val="00450720"/>
    <w:rsid w:val="0045321E"/>
    <w:rsid w:val="00463FBC"/>
    <w:rsid w:val="00464D91"/>
    <w:rsid w:val="00470A22"/>
    <w:rsid w:val="004716B8"/>
    <w:rsid w:val="00471AC5"/>
    <w:rsid w:val="00471B39"/>
    <w:rsid w:val="00472DB4"/>
    <w:rsid w:val="00474249"/>
    <w:rsid w:val="00475953"/>
    <w:rsid w:val="004807C2"/>
    <w:rsid w:val="004866DD"/>
    <w:rsid w:val="004908A0"/>
    <w:rsid w:val="004913E4"/>
    <w:rsid w:val="004915A1"/>
    <w:rsid w:val="004953D8"/>
    <w:rsid w:val="00495BEC"/>
    <w:rsid w:val="00496350"/>
    <w:rsid w:val="004970E1"/>
    <w:rsid w:val="004A202E"/>
    <w:rsid w:val="004B1139"/>
    <w:rsid w:val="004B262F"/>
    <w:rsid w:val="004B3339"/>
    <w:rsid w:val="004D01D6"/>
    <w:rsid w:val="004D1AEE"/>
    <w:rsid w:val="004D26D2"/>
    <w:rsid w:val="004E0D3F"/>
    <w:rsid w:val="004E0F88"/>
    <w:rsid w:val="004E2B0E"/>
    <w:rsid w:val="004E57E7"/>
    <w:rsid w:val="004E79F7"/>
    <w:rsid w:val="004F5008"/>
    <w:rsid w:val="0050000F"/>
    <w:rsid w:val="00500200"/>
    <w:rsid w:val="005047B7"/>
    <w:rsid w:val="00510C54"/>
    <w:rsid w:val="00511678"/>
    <w:rsid w:val="005229DF"/>
    <w:rsid w:val="0052380A"/>
    <w:rsid w:val="00524999"/>
    <w:rsid w:val="00530BE4"/>
    <w:rsid w:val="005324BD"/>
    <w:rsid w:val="00533F99"/>
    <w:rsid w:val="00534704"/>
    <w:rsid w:val="00534A7F"/>
    <w:rsid w:val="00536B82"/>
    <w:rsid w:val="005433D1"/>
    <w:rsid w:val="005463C3"/>
    <w:rsid w:val="005479AB"/>
    <w:rsid w:val="00555148"/>
    <w:rsid w:val="00560037"/>
    <w:rsid w:val="00563BEA"/>
    <w:rsid w:val="00565AE0"/>
    <w:rsid w:val="005663BE"/>
    <w:rsid w:val="005667C2"/>
    <w:rsid w:val="005709EB"/>
    <w:rsid w:val="00572690"/>
    <w:rsid w:val="00572BCA"/>
    <w:rsid w:val="00572D62"/>
    <w:rsid w:val="00573F2A"/>
    <w:rsid w:val="00580E4F"/>
    <w:rsid w:val="00582737"/>
    <w:rsid w:val="00582752"/>
    <w:rsid w:val="00582D32"/>
    <w:rsid w:val="005845E5"/>
    <w:rsid w:val="0058798E"/>
    <w:rsid w:val="005879EE"/>
    <w:rsid w:val="00587A20"/>
    <w:rsid w:val="005925F1"/>
    <w:rsid w:val="005936DB"/>
    <w:rsid w:val="005969E4"/>
    <w:rsid w:val="00597CF5"/>
    <w:rsid w:val="005A292F"/>
    <w:rsid w:val="005A2C18"/>
    <w:rsid w:val="005A320C"/>
    <w:rsid w:val="005A496D"/>
    <w:rsid w:val="005A4C15"/>
    <w:rsid w:val="005A6C9C"/>
    <w:rsid w:val="005A6D5C"/>
    <w:rsid w:val="005A7DE6"/>
    <w:rsid w:val="005B34DB"/>
    <w:rsid w:val="005B3788"/>
    <w:rsid w:val="005C101B"/>
    <w:rsid w:val="005C336B"/>
    <w:rsid w:val="005C3AE5"/>
    <w:rsid w:val="005D0086"/>
    <w:rsid w:val="005D139F"/>
    <w:rsid w:val="005D1D52"/>
    <w:rsid w:val="005E1954"/>
    <w:rsid w:val="005E4184"/>
    <w:rsid w:val="005E4352"/>
    <w:rsid w:val="005E5F00"/>
    <w:rsid w:val="005E655C"/>
    <w:rsid w:val="005E66A9"/>
    <w:rsid w:val="005E6B14"/>
    <w:rsid w:val="005E75E2"/>
    <w:rsid w:val="005F0AD8"/>
    <w:rsid w:val="005F2F53"/>
    <w:rsid w:val="005F34BF"/>
    <w:rsid w:val="005F62CE"/>
    <w:rsid w:val="00600517"/>
    <w:rsid w:val="006009E3"/>
    <w:rsid w:val="006027E1"/>
    <w:rsid w:val="00603C65"/>
    <w:rsid w:val="00604065"/>
    <w:rsid w:val="00605694"/>
    <w:rsid w:val="00605944"/>
    <w:rsid w:val="00606935"/>
    <w:rsid w:val="00606D49"/>
    <w:rsid w:val="00611597"/>
    <w:rsid w:val="00611CBB"/>
    <w:rsid w:val="006133BF"/>
    <w:rsid w:val="0061351B"/>
    <w:rsid w:val="00613DFE"/>
    <w:rsid w:val="006200A9"/>
    <w:rsid w:val="006229FC"/>
    <w:rsid w:val="00626294"/>
    <w:rsid w:val="00627556"/>
    <w:rsid w:val="0063007C"/>
    <w:rsid w:val="00633073"/>
    <w:rsid w:val="00636996"/>
    <w:rsid w:val="0064739B"/>
    <w:rsid w:val="006477F7"/>
    <w:rsid w:val="006510A4"/>
    <w:rsid w:val="006513BE"/>
    <w:rsid w:val="00652837"/>
    <w:rsid w:val="006533C6"/>
    <w:rsid w:val="006543E0"/>
    <w:rsid w:val="006572C0"/>
    <w:rsid w:val="006576BA"/>
    <w:rsid w:val="006577E4"/>
    <w:rsid w:val="00660766"/>
    <w:rsid w:val="00660B43"/>
    <w:rsid w:val="00661A41"/>
    <w:rsid w:val="0067019B"/>
    <w:rsid w:val="00681FCB"/>
    <w:rsid w:val="00684F2B"/>
    <w:rsid w:val="00686925"/>
    <w:rsid w:val="00690465"/>
    <w:rsid w:val="00694416"/>
    <w:rsid w:val="0069580C"/>
    <w:rsid w:val="0069588F"/>
    <w:rsid w:val="006A1D5B"/>
    <w:rsid w:val="006B2348"/>
    <w:rsid w:val="006B3564"/>
    <w:rsid w:val="006B415F"/>
    <w:rsid w:val="006B4247"/>
    <w:rsid w:val="006B674B"/>
    <w:rsid w:val="006C2B4E"/>
    <w:rsid w:val="006C7008"/>
    <w:rsid w:val="006C7A6C"/>
    <w:rsid w:val="006D2720"/>
    <w:rsid w:val="006D2EC4"/>
    <w:rsid w:val="006D4363"/>
    <w:rsid w:val="006E21C5"/>
    <w:rsid w:val="006E6384"/>
    <w:rsid w:val="006E73A7"/>
    <w:rsid w:val="006E7C45"/>
    <w:rsid w:val="006F0495"/>
    <w:rsid w:val="006F0B88"/>
    <w:rsid w:val="006F2E08"/>
    <w:rsid w:val="006F3768"/>
    <w:rsid w:val="006F6609"/>
    <w:rsid w:val="007019E9"/>
    <w:rsid w:val="00701E0C"/>
    <w:rsid w:val="00704204"/>
    <w:rsid w:val="007042A5"/>
    <w:rsid w:val="007051AA"/>
    <w:rsid w:val="00711B42"/>
    <w:rsid w:val="00720C5C"/>
    <w:rsid w:val="0072417E"/>
    <w:rsid w:val="0072683B"/>
    <w:rsid w:val="00730C03"/>
    <w:rsid w:val="00730F39"/>
    <w:rsid w:val="007310A2"/>
    <w:rsid w:val="007315F5"/>
    <w:rsid w:val="007334C9"/>
    <w:rsid w:val="0073475A"/>
    <w:rsid w:val="00735A36"/>
    <w:rsid w:val="00741F04"/>
    <w:rsid w:val="00747DF3"/>
    <w:rsid w:val="00752F31"/>
    <w:rsid w:val="00755674"/>
    <w:rsid w:val="00755E0A"/>
    <w:rsid w:val="007573EF"/>
    <w:rsid w:val="00760870"/>
    <w:rsid w:val="007610F0"/>
    <w:rsid w:val="007634FB"/>
    <w:rsid w:val="00764EDB"/>
    <w:rsid w:val="00771746"/>
    <w:rsid w:val="00774486"/>
    <w:rsid w:val="007749D8"/>
    <w:rsid w:val="00780493"/>
    <w:rsid w:val="00780A46"/>
    <w:rsid w:val="007849EA"/>
    <w:rsid w:val="00784CE4"/>
    <w:rsid w:val="00784EAE"/>
    <w:rsid w:val="0078562D"/>
    <w:rsid w:val="00790138"/>
    <w:rsid w:val="00791AC2"/>
    <w:rsid w:val="0079249A"/>
    <w:rsid w:val="007930F1"/>
    <w:rsid w:val="00794546"/>
    <w:rsid w:val="007958F2"/>
    <w:rsid w:val="007A06CE"/>
    <w:rsid w:val="007A5ADB"/>
    <w:rsid w:val="007C19EF"/>
    <w:rsid w:val="007C3333"/>
    <w:rsid w:val="007D1365"/>
    <w:rsid w:val="007D3019"/>
    <w:rsid w:val="007D4A82"/>
    <w:rsid w:val="007D6A58"/>
    <w:rsid w:val="007D6B7E"/>
    <w:rsid w:val="007D7075"/>
    <w:rsid w:val="007F238A"/>
    <w:rsid w:val="007F2993"/>
    <w:rsid w:val="007F383E"/>
    <w:rsid w:val="007F3FEC"/>
    <w:rsid w:val="007F5F17"/>
    <w:rsid w:val="007F7A19"/>
    <w:rsid w:val="00801CC7"/>
    <w:rsid w:val="00804D13"/>
    <w:rsid w:val="00804DEC"/>
    <w:rsid w:val="008123CA"/>
    <w:rsid w:val="00812A7E"/>
    <w:rsid w:val="00826048"/>
    <w:rsid w:val="00826F09"/>
    <w:rsid w:val="0082707B"/>
    <w:rsid w:val="00827591"/>
    <w:rsid w:val="00827AE6"/>
    <w:rsid w:val="008303E2"/>
    <w:rsid w:val="008312BB"/>
    <w:rsid w:val="00832982"/>
    <w:rsid w:val="00836C1C"/>
    <w:rsid w:val="00843C3F"/>
    <w:rsid w:val="008447D3"/>
    <w:rsid w:val="008456FB"/>
    <w:rsid w:val="00854C6A"/>
    <w:rsid w:val="00855110"/>
    <w:rsid w:val="008570DA"/>
    <w:rsid w:val="008600E4"/>
    <w:rsid w:val="00863811"/>
    <w:rsid w:val="00865020"/>
    <w:rsid w:val="008679EB"/>
    <w:rsid w:val="00867F7F"/>
    <w:rsid w:val="008720FC"/>
    <w:rsid w:val="008738D5"/>
    <w:rsid w:val="00874844"/>
    <w:rsid w:val="00876E00"/>
    <w:rsid w:val="0088140F"/>
    <w:rsid w:val="00881EAB"/>
    <w:rsid w:val="00883C9C"/>
    <w:rsid w:val="00884FDE"/>
    <w:rsid w:val="008860BF"/>
    <w:rsid w:val="008A2C84"/>
    <w:rsid w:val="008A678F"/>
    <w:rsid w:val="008A690A"/>
    <w:rsid w:val="008B0F26"/>
    <w:rsid w:val="008B17FE"/>
    <w:rsid w:val="008B3337"/>
    <w:rsid w:val="008B4B70"/>
    <w:rsid w:val="008C1F5D"/>
    <w:rsid w:val="008D0D46"/>
    <w:rsid w:val="008D311F"/>
    <w:rsid w:val="008D664C"/>
    <w:rsid w:val="008E4A54"/>
    <w:rsid w:val="008F3E7D"/>
    <w:rsid w:val="008F444D"/>
    <w:rsid w:val="008F479A"/>
    <w:rsid w:val="0090011C"/>
    <w:rsid w:val="009020A8"/>
    <w:rsid w:val="00903C62"/>
    <w:rsid w:val="00904AB3"/>
    <w:rsid w:val="00904BF2"/>
    <w:rsid w:val="00906AF1"/>
    <w:rsid w:val="00914E43"/>
    <w:rsid w:val="009154FC"/>
    <w:rsid w:val="009201AD"/>
    <w:rsid w:val="00920639"/>
    <w:rsid w:val="00920FDE"/>
    <w:rsid w:val="00923545"/>
    <w:rsid w:val="009237FA"/>
    <w:rsid w:val="009239C1"/>
    <w:rsid w:val="00924B00"/>
    <w:rsid w:val="00925996"/>
    <w:rsid w:val="00933A2B"/>
    <w:rsid w:val="00936591"/>
    <w:rsid w:val="00941F76"/>
    <w:rsid w:val="00942712"/>
    <w:rsid w:val="00951151"/>
    <w:rsid w:val="00956BD1"/>
    <w:rsid w:val="00957763"/>
    <w:rsid w:val="00960D85"/>
    <w:rsid w:val="00962084"/>
    <w:rsid w:val="00963223"/>
    <w:rsid w:val="00963848"/>
    <w:rsid w:val="009704D8"/>
    <w:rsid w:val="00972822"/>
    <w:rsid w:val="00974101"/>
    <w:rsid w:val="0097660C"/>
    <w:rsid w:val="009773E8"/>
    <w:rsid w:val="00977C61"/>
    <w:rsid w:val="009810C8"/>
    <w:rsid w:val="009825FD"/>
    <w:rsid w:val="009856CA"/>
    <w:rsid w:val="009876F0"/>
    <w:rsid w:val="00992C28"/>
    <w:rsid w:val="00993DDE"/>
    <w:rsid w:val="00994717"/>
    <w:rsid w:val="00995138"/>
    <w:rsid w:val="00995918"/>
    <w:rsid w:val="0099703E"/>
    <w:rsid w:val="009A2029"/>
    <w:rsid w:val="009A25FA"/>
    <w:rsid w:val="009B0F52"/>
    <w:rsid w:val="009B1364"/>
    <w:rsid w:val="009B5EA9"/>
    <w:rsid w:val="009C1B6A"/>
    <w:rsid w:val="009C4215"/>
    <w:rsid w:val="009D1C5E"/>
    <w:rsid w:val="009D3FBE"/>
    <w:rsid w:val="009D593A"/>
    <w:rsid w:val="009D7941"/>
    <w:rsid w:val="009E0011"/>
    <w:rsid w:val="009E266B"/>
    <w:rsid w:val="009E346F"/>
    <w:rsid w:val="009E37C3"/>
    <w:rsid w:val="009E56B2"/>
    <w:rsid w:val="009F1B86"/>
    <w:rsid w:val="009F57AC"/>
    <w:rsid w:val="009F5F85"/>
    <w:rsid w:val="009F6E24"/>
    <w:rsid w:val="009F75E7"/>
    <w:rsid w:val="00A02043"/>
    <w:rsid w:val="00A0520A"/>
    <w:rsid w:val="00A10407"/>
    <w:rsid w:val="00A16C08"/>
    <w:rsid w:val="00A1729F"/>
    <w:rsid w:val="00A20BE4"/>
    <w:rsid w:val="00A221F2"/>
    <w:rsid w:val="00A2329D"/>
    <w:rsid w:val="00A33CB4"/>
    <w:rsid w:val="00A344ED"/>
    <w:rsid w:val="00A35237"/>
    <w:rsid w:val="00A37E45"/>
    <w:rsid w:val="00A4160F"/>
    <w:rsid w:val="00A43407"/>
    <w:rsid w:val="00A43876"/>
    <w:rsid w:val="00A450CB"/>
    <w:rsid w:val="00A456FD"/>
    <w:rsid w:val="00A45C3F"/>
    <w:rsid w:val="00A47083"/>
    <w:rsid w:val="00A47428"/>
    <w:rsid w:val="00A5120C"/>
    <w:rsid w:val="00A514B4"/>
    <w:rsid w:val="00A53DEF"/>
    <w:rsid w:val="00A55148"/>
    <w:rsid w:val="00A55FC1"/>
    <w:rsid w:val="00A6034F"/>
    <w:rsid w:val="00A609C5"/>
    <w:rsid w:val="00A62443"/>
    <w:rsid w:val="00A77188"/>
    <w:rsid w:val="00A81FEF"/>
    <w:rsid w:val="00A84B3D"/>
    <w:rsid w:val="00A86EFC"/>
    <w:rsid w:val="00A91AD7"/>
    <w:rsid w:val="00A92F30"/>
    <w:rsid w:val="00A9425F"/>
    <w:rsid w:val="00A94DE6"/>
    <w:rsid w:val="00A953C4"/>
    <w:rsid w:val="00AA0ACC"/>
    <w:rsid w:val="00AA38EB"/>
    <w:rsid w:val="00AA4FC0"/>
    <w:rsid w:val="00AA664E"/>
    <w:rsid w:val="00AB286E"/>
    <w:rsid w:val="00AB65AA"/>
    <w:rsid w:val="00AB70D1"/>
    <w:rsid w:val="00AB70FC"/>
    <w:rsid w:val="00AB7B03"/>
    <w:rsid w:val="00AC1791"/>
    <w:rsid w:val="00AC2B0A"/>
    <w:rsid w:val="00AC35EA"/>
    <w:rsid w:val="00AC384A"/>
    <w:rsid w:val="00AC5C61"/>
    <w:rsid w:val="00AD599C"/>
    <w:rsid w:val="00AD5E67"/>
    <w:rsid w:val="00AE07BE"/>
    <w:rsid w:val="00AE4884"/>
    <w:rsid w:val="00AE5ED2"/>
    <w:rsid w:val="00AE79FA"/>
    <w:rsid w:val="00AF0BEF"/>
    <w:rsid w:val="00AF2170"/>
    <w:rsid w:val="00AF3AE9"/>
    <w:rsid w:val="00AF62CE"/>
    <w:rsid w:val="00AF6512"/>
    <w:rsid w:val="00B001FE"/>
    <w:rsid w:val="00B04FEF"/>
    <w:rsid w:val="00B0772C"/>
    <w:rsid w:val="00B10446"/>
    <w:rsid w:val="00B1584E"/>
    <w:rsid w:val="00B15EA3"/>
    <w:rsid w:val="00B20EBE"/>
    <w:rsid w:val="00B235C3"/>
    <w:rsid w:val="00B245B7"/>
    <w:rsid w:val="00B26907"/>
    <w:rsid w:val="00B27411"/>
    <w:rsid w:val="00B27927"/>
    <w:rsid w:val="00B3038B"/>
    <w:rsid w:val="00B347DB"/>
    <w:rsid w:val="00B35C87"/>
    <w:rsid w:val="00B369DE"/>
    <w:rsid w:val="00B420D8"/>
    <w:rsid w:val="00B42DE9"/>
    <w:rsid w:val="00B444FF"/>
    <w:rsid w:val="00B47254"/>
    <w:rsid w:val="00B515A7"/>
    <w:rsid w:val="00B544A5"/>
    <w:rsid w:val="00B57B56"/>
    <w:rsid w:val="00B60D82"/>
    <w:rsid w:val="00B644AE"/>
    <w:rsid w:val="00B64CEE"/>
    <w:rsid w:val="00B7127E"/>
    <w:rsid w:val="00B83704"/>
    <w:rsid w:val="00B84F13"/>
    <w:rsid w:val="00B852D6"/>
    <w:rsid w:val="00B854D3"/>
    <w:rsid w:val="00B85DE4"/>
    <w:rsid w:val="00B927B2"/>
    <w:rsid w:val="00B93427"/>
    <w:rsid w:val="00B95A2B"/>
    <w:rsid w:val="00BA07A5"/>
    <w:rsid w:val="00BA0A90"/>
    <w:rsid w:val="00BA1D41"/>
    <w:rsid w:val="00BA22A2"/>
    <w:rsid w:val="00BA361D"/>
    <w:rsid w:val="00BB08CC"/>
    <w:rsid w:val="00BB3491"/>
    <w:rsid w:val="00BB77EA"/>
    <w:rsid w:val="00BB7841"/>
    <w:rsid w:val="00BC0DFE"/>
    <w:rsid w:val="00BC1699"/>
    <w:rsid w:val="00BC5FE4"/>
    <w:rsid w:val="00BC69AD"/>
    <w:rsid w:val="00BD25EB"/>
    <w:rsid w:val="00BD7DCC"/>
    <w:rsid w:val="00BE0DE5"/>
    <w:rsid w:val="00BE203B"/>
    <w:rsid w:val="00BE441B"/>
    <w:rsid w:val="00BE44BF"/>
    <w:rsid w:val="00BE620E"/>
    <w:rsid w:val="00BE6D0B"/>
    <w:rsid w:val="00BE74C6"/>
    <w:rsid w:val="00BF114D"/>
    <w:rsid w:val="00BF27D9"/>
    <w:rsid w:val="00BF6DE3"/>
    <w:rsid w:val="00BF7AD7"/>
    <w:rsid w:val="00C023F2"/>
    <w:rsid w:val="00C02C4A"/>
    <w:rsid w:val="00C05912"/>
    <w:rsid w:val="00C11671"/>
    <w:rsid w:val="00C12251"/>
    <w:rsid w:val="00C175AD"/>
    <w:rsid w:val="00C17A4F"/>
    <w:rsid w:val="00C215E3"/>
    <w:rsid w:val="00C24C49"/>
    <w:rsid w:val="00C25C88"/>
    <w:rsid w:val="00C262BD"/>
    <w:rsid w:val="00C3016D"/>
    <w:rsid w:val="00C31D11"/>
    <w:rsid w:val="00C339E6"/>
    <w:rsid w:val="00C348E9"/>
    <w:rsid w:val="00C40500"/>
    <w:rsid w:val="00C45125"/>
    <w:rsid w:val="00C45B6B"/>
    <w:rsid w:val="00C60BCD"/>
    <w:rsid w:val="00C62DC9"/>
    <w:rsid w:val="00C6441E"/>
    <w:rsid w:val="00C65D8F"/>
    <w:rsid w:val="00C667EE"/>
    <w:rsid w:val="00C66E32"/>
    <w:rsid w:val="00C674FC"/>
    <w:rsid w:val="00C73A74"/>
    <w:rsid w:val="00C7569E"/>
    <w:rsid w:val="00C8467C"/>
    <w:rsid w:val="00C86C41"/>
    <w:rsid w:val="00C90B5F"/>
    <w:rsid w:val="00C94B12"/>
    <w:rsid w:val="00C95BD1"/>
    <w:rsid w:val="00C96308"/>
    <w:rsid w:val="00C9681E"/>
    <w:rsid w:val="00C97854"/>
    <w:rsid w:val="00CA17CA"/>
    <w:rsid w:val="00CA25AF"/>
    <w:rsid w:val="00CA30CE"/>
    <w:rsid w:val="00CA31C9"/>
    <w:rsid w:val="00CA37A4"/>
    <w:rsid w:val="00CA42D7"/>
    <w:rsid w:val="00CA4667"/>
    <w:rsid w:val="00CA7826"/>
    <w:rsid w:val="00CB321F"/>
    <w:rsid w:val="00CB4DF9"/>
    <w:rsid w:val="00CB544F"/>
    <w:rsid w:val="00CB587A"/>
    <w:rsid w:val="00CB75B1"/>
    <w:rsid w:val="00CC3F24"/>
    <w:rsid w:val="00CD1C0C"/>
    <w:rsid w:val="00CD2BBD"/>
    <w:rsid w:val="00CD4459"/>
    <w:rsid w:val="00CD589A"/>
    <w:rsid w:val="00CD6D83"/>
    <w:rsid w:val="00CE37A3"/>
    <w:rsid w:val="00CE38B4"/>
    <w:rsid w:val="00CE4646"/>
    <w:rsid w:val="00CE6099"/>
    <w:rsid w:val="00CE6312"/>
    <w:rsid w:val="00CE6A3D"/>
    <w:rsid w:val="00CE71EC"/>
    <w:rsid w:val="00CF3195"/>
    <w:rsid w:val="00CF5C27"/>
    <w:rsid w:val="00CF5E71"/>
    <w:rsid w:val="00CF67D5"/>
    <w:rsid w:val="00CF7129"/>
    <w:rsid w:val="00CF7CF0"/>
    <w:rsid w:val="00D003C0"/>
    <w:rsid w:val="00D0350D"/>
    <w:rsid w:val="00D0709E"/>
    <w:rsid w:val="00D07F9F"/>
    <w:rsid w:val="00D112AC"/>
    <w:rsid w:val="00D165A2"/>
    <w:rsid w:val="00D20680"/>
    <w:rsid w:val="00D22250"/>
    <w:rsid w:val="00D23B64"/>
    <w:rsid w:val="00D3038A"/>
    <w:rsid w:val="00D31E4D"/>
    <w:rsid w:val="00D32FC8"/>
    <w:rsid w:val="00D34689"/>
    <w:rsid w:val="00D40397"/>
    <w:rsid w:val="00D40832"/>
    <w:rsid w:val="00D40A40"/>
    <w:rsid w:val="00D4243C"/>
    <w:rsid w:val="00D431B1"/>
    <w:rsid w:val="00D63374"/>
    <w:rsid w:val="00D635FF"/>
    <w:rsid w:val="00D64D9B"/>
    <w:rsid w:val="00D664F3"/>
    <w:rsid w:val="00D67565"/>
    <w:rsid w:val="00D74866"/>
    <w:rsid w:val="00D7486D"/>
    <w:rsid w:val="00D7604E"/>
    <w:rsid w:val="00D7629C"/>
    <w:rsid w:val="00D8021D"/>
    <w:rsid w:val="00D82832"/>
    <w:rsid w:val="00D85E4D"/>
    <w:rsid w:val="00D86F5A"/>
    <w:rsid w:val="00D9133D"/>
    <w:rsid w:val="00D94DC6"/>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56F6"/>
    <w:rsid w:val="00E0601D"/>
    <w:rsid w:val="00E0695A"/>
    <w:rsid w:val="00E121F6"/>
    <w:rsid w:val="00E21A46"/>
    <w:rsid w:val="00E23405"/>
    <w:rsid w:val="00E30163"/>
    <w:rsid w:val="00E30F06"/>
    <w:rsid w:val="00E327DD"/>
    <w:rsid w:val="00E354BF"/>
    <w:rsid w:val="00E36BE3"/>
    <w:rsid w:val="00E4491B"/>
    <w:rsid w:val="00E46BA8"/>
    <w:rsid w:val="00E47581"/>
    <w:rsid w:val="00E47D0E"/>
    <w:rsid w:val="00E51416"/>
    <w:rsid w:val="00E52924"/>
    <w:rsid w:val="00E556C8"/>
    <w:rsid w:val="00E57B1C"/>
    <w:rsid w:val="00E6038F"/>
    <w:rsid w:val="00E60F39"/>
    <w:rsid w:val="00E63C47"/>
    <w:rsid w:val="00E675C2"/>
    <w:rsid w:val="00E720C1"/>
    <w:rsid w:val="00E723CC"/>
    <w:rsid w:val="00E72ED8"/>
    <w:rsid w:val="00E74C01"/>
    <w:rsid w:val="00E75DEC"/>
    <w:rsid w:val="00E77EF9"/>
    <w:rsid w:val="00E8240A"/>
    <w:rsid w:val="00E9134D"/>
    <w:rsid w:val="00E928DB"/>
    <w:rsid w:val="00E94038"/>
    <w:rsid w:val="00E9553A"/>
    <w:rsid w:val="00E95B42"/>
    <w:rsid w:val="00E9616E"/>
    <w:rsid w:val="00EA0298"/>
    <w:rsid w:val="00EA54DD"/>
    <w:rsid w:val="00EB2A3B"/>
    <w:rsid w:val="00EB4EF9"/>
    <w:rsid w:val="00EB6010"/>
    <w:rsid w:val="00EC0F32"/>
    <w:rsid w:val="00EC136E"/>
    <w:rsid w:val="00EC1E5E"/>
    <w:rsid w:val="00EC41F8"/>
    <w:rsid w:val="00ED0AB3"/>
    <w:rsid w:val="00ED73E4"/>
    <w:rsid w:val="00EE1247"/>
    <w:rsid w:val="00EE2625"/>
    <w:rsid w:val="00EE2D1F"/>
    <w:rsid w:val="00EF3E1C"/>
    <w:rsid w:val="00EF5F14"/>
    <w:rsid w:val="00EF6EAB"/>
    <w:rsid w:val="00F02078"/>
    <w:rsid w:val="00F032C5"/>
    <w:rsid w:val="00F055A5"/>
    <w:rsid w:val="00F065AF"/>
    <w:rsid w:val="00F07A40"/>
    <w:rsid w:val="00F07AE7"/>
    <w:rsid w:val="00F14BF7"/>
    <w:rsid w:val="00F15084"/>
    <w:rsid w:val="00F16CD8"/>
    <w:rsid w:val="00F17007"/>
    <w:rsid w:val="00F17BF1"/>
    <w:rsid w:val="00F2298C"/>
    <w:rsid w:val="00F24FB3"/>
    <w:rsid w:val="00F26690"/>
    <w:rsid w:val="00F26ECC"/>
    <w:rsid w:val="00F27874"/>
    <w:rsid w:val="00F34D60"/>
    <w:rsid w:val="00F378D2"/>
    <w:rsid w:val="00F43C62"/>
    <w:rsid w:val="00F46482"/>
    <w:rsid w:val="00F50C64"/>
    <w:rsid w:val="00F53712"/>
    <w:rsid w:val="00F53BDC"/>
    <w:rsid w:val="00F54176"/>
    <w:rsid w:val="00F557B8"/>
    <w:rsid w:val="00F5602A"/>
    <w:rsid w:val="00F57371"/>
    <w:rsid w:val="00F600A1"/>
    <w:rsid w:val="00F63135"/>
    <w:rsid w:val="00F651CF"/>
    <w:rsid w:val="00F66695"/>
    <w:rsid w:val="00F70613"/>
    <w:rsid w:val="00F73421"/>
    <w:rsid w:val="00F7422D"/>
    <w:rsid w:val="00F761DE"/>
    <w:rsid w:val="00F778BA"/>
    <w:rsid w:val="00F805B7"/>
    <w:rsid w:val="00F82147"/>
    <w:rsid w:val="00F825CE"/>
    <w:rsid w:val="00F878DE"/>
    <w:rsid w:val="00F962A5"/>
    <w:rsid w:val="00F96551"/>
    <w:rsid w:val="00F975F6"/>
    <w:rsid w:val="00FA641C"/>
    <w:rsid w:val="00FA67B8"/>
    <w:rsid w:val="00FA7E57"/>
    <w:rsid w:val="00FB05BE"/>
    <w:rsid w:val="00FB1BD2"/>
    <w:rsid w:val="00FB20A8"/>
    <w:rsid w:val="00FB27BE"/>
    <w:rsid w:val="00FB62BF"/>
    <w:rsid w:val="00FB6A85"/>
    <w:rsid w:val="00FC161C"/>
    <w:rsid w:val="00FC606E"/>
    <w:rsid w:val="00FC7056"/>
    <w:rsid w:val="00FD49B5"/>
    <w:rsid w:val="00FD5192"/>
    <w:rsid w:val="00FD5A03"/>
    <w:rsid w:val="00FD5C0C"/>
    <w:rsid w:val="00FD5F2A"/>
    <w:rsid w:val="00FD5F33"/>
    <w:rsid w:val="00FE25E3"/>
    <w:rsid w:val="00FF000B"/>
    <w:rsid w:val="00FF3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39FC9"/>
  <w15:docId w15:val="{1B5CEBD2-A2C9-4F80-B5E0-C806398D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vi-VN"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56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paragraph" w:styleId="BalloonText">
    <w:name w:val="Balloon Text"/>
    <w:basedOn w:val="Normal"/>
    <w:link w:val="BalloonTextChar"/>
    <w:rsid w:val="008F479A"/>
    <w:rPr>
      <w:rFonts w:ascii="Tahoma" w:hAnsi="Tahoma" w:cs="Tahoma"/>
      <w:sz w:val="16"/>
      <w:szCs w:val="16"/>
    </w:rPr>
  </w:style>
  <w:style w:type="character" w:customStyle="1" w:styleId="BalloonTextChar">
    <w:name w:val="Balloon Text Char"/>
    <w:basedOn w:val="DefaultParagraphFont"/>
    <w:link w:val="BalloonText"/>
    <w:rsid w:val="008F479A"/>
    <w:rPr>
      <w:rFonts w:ascii="Tahoma" w:hAnsi="Tahoma" w:cs="Tahoma"/>
      <w:sz w:val="16"/>
      <w:szCs w:val="16"/>
    </w:rPr>
  </w:style>
  <w:style w:type="paragraph" w:styleId="CommentText">
    <w:name w:val="annotation text"/>
    <w:basedOn w:val="Normal"/>
    <w:link w:val="CommentTextChar"/>
    <w:unhideWhenUsed/>
    <w:rsid w:val="006F3768"/>
    <w:rPr>
      <w:sz w:val="20"/>
      <w:szCs w:val="20"/>
    </w:rPr>
  </w:style>
  <w:style w:type="character" w:customStyle="1" w:styleId="CommentTextChar">
    <w:name w:val="Comment Text Char"/>
    <w:basedOn w:val="DefaultParagraphFont"/>
    <w:link w:val="CommentText"/>
    <w:rsid w:val="006F3768"/>
  </w:style>
  <w:style w:type="character" w:styleId="CommentReference">
    <w:name w:val="annotation reference"/>
    <w:unhideWhenUsed/>
    <w:rsid w:val="006F3768"/>
    <w:rPr>
      <w:sz w:val="16"/>
      <w:szCs w:val="16"/>
    </w:rPr>
  </w:style>
  <w:style w:type="paragraph" w:styleId="CommentSubject">
    <w:name w:val="annotation subject"/>
    <w:basedOn w:val="CommentText"/>
    <w:next w:val="CommentText"/>
    <w:link w:val="CommentSubjectChar"/>
    <w:rsid w:val="00941F76"/>
    <w:rPr>
      <w:b/>
      <w:bCs/>
    </w:rPr>
  </w:style>
  <w:style w:type="character" w:customStyle="1" w:styleId="CommentSubjectChar">
    <w:name w:val="Comment Subject Char"/>
    <w:basedOn w:val="CommentTextChar"/>
    <w:link w:val="CommentSubject"/>
    <w:rsid w:val="00941F76"/>
    <w:rPr>
      <w:b/>
      <w:bCs/>
    </w:rPr>
  </w:style>
  <w:style w:type="paragraph" w:styleId="NoSpacing">
    <w:name w:val="No Spacing"/>
    <w:uiPriority w:val="1"/>
    <w:qFormat/>
    <w:rsid w:val="00B235C3"/>
    <w:rPr>
      <w:rFonts w:ascii="Calibri" w:eastAsia="Calibri" w:hAnsi="Calibri"/>
      <w:sz w:val="22"/>
      <w:szCs w:val="22"/>
    </w:rPr>
  </w:style>
  <w:style w:type="character" w:customStyle="1" w:styleId="xdtextbox1">
    <w:name w:val="xdtextbox1"/>
    <w:basedOn w:val="DefaultParagraphFont"/>
    <w:rsid w:val="00FF3C9C"/>
    <w:rPr>
      <w:color w:val="auto"/>
      <w:bdr w:val="single" w:sz="8" w:space="1" w:color="DCDCDC" w:frame="1"/>
      <w:shd w:val="clear" w:color="auto" w:fill="FFFFFF"/>
    </w:rPr>
  </w:style>
  <w:style w:type="paragraph" w:styleId="ListParagraph">
    <w:name w:val="List Paragraph"/>
    <w:basedOn w:val="Normal"/>
    <w:uiPriority w:val="34"/>
    <w:qFormat/>
    <w:rsid w:val="00684F2B"/>
    <w:pPr>
      <w:ind w:left="720"/>
      <w:contextualSpacing/>
    </w:pPr>
  </w:style>
  <w:style w:type="paragraph" w:styleId="Revision">
    <w:name w:val="Revision"/>
    <w:hidden/>
    <w:uiPriority w:val="99"/>
    <w:semiHidden/>
    <w:rsid w:val="00D431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01559">
      <w:bodyDiv w:val="1"/>
      <w:marLeft w:val="0"/>
      <w:marRight w:val="0"/>
      <w:marTop w:val="0"/>
      <w:marBottom w:val="0"/>
      <w:divBdr>
        <w:top w:val="none" w:sz="0" w:space="0" w:color="auto"/>
        <w:left w:val="none" w:sz="0" w:space="0" w:color="auto"/>
        <w:bottom w:val="none" w:sz="0" w:space="0" w:color="auto"/>
        <w:right w:val="none" w:sz="0" w:space="0" w:color="auto"/>
      </w:divBdr>
    </w:div>
    <w:div w:id="190895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Greeley\Local%20Settings\Temporary%20Internet%20Files\Content.Outlook\JHD4DLQD\U1801%20-%20Letterhead%20Template%20-%20BW-LB_2010%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SharedWithUsers xmlns="9792340e-710e-4a62-8285-18c8d1cf75f6">
      <UserInfo>
        <DisplayName>Samantha Rue</DisplayName>
        <AccountId>13</AccountId>
        <AccountType/>
      </UserInfo>
    </SharedWithUsers>
  </documentManagement>
</p:properties>
</file>

<file path=customXml/itemProps1.xml><?xml version="1.0" encoding="utf-8"?>
<ds:datastoreItem xmlns:ds="http://schemas.openxmlformats.org/officeDocument/2006/customXml" ds:itemID="{9D1A593C-CC67-480C-8477-523E57948C57}">
  <ds:schemaRefs>
    <ds:schemaRef ds:uri="http://schemas.openxmlformats.org/officeDocument/2006/bibliography"/>
  </ds:schemaRefs>
</ds:datastoreItem>
</file>

<file path=customXml/itemProps2.xml><?xml version="1.0" encoding="utf-8"?>
<ds:datastoreItem xmlns:ds="http://schemas.openxmlformats.org/officeDocument/2006/customXml" ds:itemID="{EC56D5FF-8AC1-4DD8-B14E-195DCF897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98B8A-71FE-4C79-B8BC-A7FB5FFA1050}">
  <ds:schemaRefs>
    <ds:schemaRef ds:uri="http://schemas.microsoft.com/sharepoint/v3/contenttype/forms"/>
  </ds:schemaRefs>
</ds:datastoreItem>
</file>

<file path=customXml/itemProps4.xml><?xml version="1.0" encoding="utf-8"?>
<ds:datastoreItem xmlns:ds="http://schemas.openxmlformats.org/officeDocument/2006/customXml" ds:itemID="{C90ADBA7-76EE-4B36-8C8E-2A9813CE76A7}">
  <ds:schemaRefs>
    <ds:schemaRef ds:uri="http://schemas.microsoft.com/office/2006/metadata/properties"/>
    <ds:schemaRef ds:uri="e908531e-9543-486d-9e86-16f8673deaa4"/>
    <ds:schemaRef ds:uri="http://schemas.microsoft.com/office/infopath/2007/PartnerControls"/>
    <ds:schemaRef ds:uri="9792340e-710e-4a62-8285-18c8d1cf75f6"/>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U1801 - Letterhead Template - BW-LB_2010 (2).dot</Template>
  <TotalTime>7</TotalTime>
  <Pages>5</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U6336 Care Plan Letter</vt:lpstr>
    </vt:vector>
  </TitlesOfParts>
  <Company>UCare MN</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U6336 Care Plan Letter</dc:title>
  <dc:creator>MGreeley</dc:creator>
  <cp:lastModifiedBy>Jenn Redman</cp:lastModifiedBy>
  <cp:revision>13</cp:revision>
  <cp:lastPrinted>2015-02-10T20:28:00Z</cp:lastPrinted>
  <dcterms:created xsi:type="dcterms:W3CDTF">2024-07-08T17:53:00Z</dcterms:created>
  <dcterms:modified xsi:type="dcterms:W3CDTF">2024-07-26T14:16:00Z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Departments">
    <vt:lpwstr>18</vt:lpwstr>
  </property>
  <property fmtid="{D5CDD505-2E9C-101B-9397-08002B2CF9AE}" pid="4" name="Owner Contact">
    <vt:lpwstr>Cynthia Ramsey1338</vt:lpwstr>
  </property>
  <property fmtid="{D5CDD505-2E9C-101B-9397-08002B2CF9AE}" pid="5" name="Web Part">
    <vt:lpwstr>36</vt:lpwstr>
  </property>
  <property fmtid="{D5CDD505-2E9C-101B-9397-08002B2CF9AE}" pid="6" name="UCare Doc Types">
    <vt:lpwstr>12</vt:lpwstr>
  </property>
  <property fmtid="{D5CDD505-2E9C-101B-9397-08002B2CF9AE}" pid="7" name="Order">
    <vt:r8>1237900</vt:r8>
  </property>
  <property fmtid="{D5CDD505-2E9C-101B-9397-08002B2CF9AE}" pid="8" name="GrammarlyDocumentId">
    <vt:lpwstr>e7f7c7c11ad776eca635cd47de4191f8591f99eaefec831fab1bce794cb25bc1</vt:lpwstr>
  </property>
  <property fmtid="{D5CDD505-2E9C-101B-9397-08002B2CF9AE}" pid="9" name="MediaServiceImageTags">
    <vt:lpwstr/>
  </property>
</Properties>
</file>