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F8207" w14:textId="6AF5728B" w:rsidR="00684F2B" w:rsidRPr="00394E65" w:rsidRDefault="009D1EA3" w:rsidP="00FD49B5">
      <w:r>
        <w:rPr>
          <w:noProof/>
        </w:rPr>
        <w:drawing>
          <wp:anchor distT="0" distB="0" distL="114300" distR="114300" simplePos="0" relativeHeight="251662339" behindDoc="1" locked="1" layoutInCell="1" allowOverlap="1" wp14:anchorId="653824C5" wp14:editId="41EF27E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44155" cy="10151110"/>
            <wp:effectExtent l="0" t="0" r="0" b="0"/>
            <wp:wrapNone/>
            <wp:docPr id="796275090" name="Picture 79627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394E65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394E65" w:rsidRDefault="00F5737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394E65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 w:rsidRPr="00394E65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394E65">
        <w:rPr>
          <w:rFonts w:ascii="Times New Roman" w:eastAsia="Times New Roman" w:hAnsi="Times New Roman"/>
          <w:sz w:val="24"/>
          <w:szCs w:val="24"/>
        </w:rPr>
      </w:r>
      <w:r w:rsidRPr="00394E65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394E65">
        <w:rPr>
          <w:rFonts w:ascii="Times New Roman" w:eastAsia="Times New Roman" w:hAnsi="Times New Roman"/>
          <w:noProof/>
          <w:sz w:val="24"/>
          <w:szCs w:val="24"/>
        </w:rPr>
        <w:t>Date</w:t>
      </w:r>
      <w:r w:rsidRPr="00394E65"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30840ECD" w14:textId="77777777" w:rsidR="00B235C3" w:rsidRPr="00394E65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394E65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394E65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394E65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 w:rsidRPr="00394E65">
        <w:rPr>
          <w:rFonts w:ascii="Times New Roman" w:hAnsi="Times New Roman"/>
          <w:sz w:val="24"/>
          <w:szCs w:val="24"/>
        </w:rPr>
        <w:instrText xml:space="preserve"> FORMTEXT </w:instrText>
      </w:r>
      <w:r w:rsidRPr="00394E65">
        <w:rPr>
          <w:rFonts w:ascii="Times New Roman" w:hAnsi="Times New Roman"/>
          <w:sz w:val="24"/>
          <w:szCs w:val="24"/>
        </w:rPr>
      </w:r>
      <w:r w:rsidRPr="00394E65">
        <w:rPr>
          <w:rFonts w:ascii="Times New Roman" w:hAnsi="Times New Roman"/>
          <w:sz w:val="24"/>
          <w:szCs w:val="24"/>
        </w:rPr>
        <w:fldChar w:fldCharType="separate"/>
      </w:r>
      <w:r w:rsidRPr="00394E65">
        <w:rPr>
          <w:rFonts w:ascii="Times New Roman" w:hAnsi="Times New Roman"/>
          <w:noProof/>
          <w:sz w:val="24"/>
          <w:szCs w:val="24"/>
        </w:rPr>
        <w:t>&lt;Member Name&gt;</w:t>
      </w:r>
      <w:r w:rsidRPr="00394E65"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45107490" w14:textId="77777777" w:rsidR="00B235C3" w:rsidRPr="00394E65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394E65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 w:rsidRPr="00394E65">
        <w:rPr>
          <w:rFonts w:ascii="Times New Roman" w:hAnsi="Times New Roman"/>
          <w:sz w:val="24"/>
          <w:szCs w:val="24"/>
        </w:rPr>
        <w:instrText xml:space="preserve"> FORMTEXT </w:instrText>
      </w:r>
      <w:r w:rsidRPr="00394E65">
        <w:rPr>
          <w:rFonts w:ascii="Times New Roman" w:hAnsi="Times New Roman"/>
          <w:sz w:val="24"/>
          <w:szCs w:val="24"/>
        </w:rPr>
      </w:r>
      <w:r w:rsidRPr="00394E65">
        <w:rPr>
          <w:rFonts w:ascii="Times New Roman" w:hAnsi="Times New Roman"/>
          <w:sz w:val="24"/>
          <w:szCs w:val="24"/>
        </w:rPr>
        <w:fldChar w:fldCharType="separate"/>
      </w:r>
      <w:r w:rsidRPr="00394E65">
        <w:rPr>
          <w:rFonts w:ascii="Times New Roman" w:hAnsi="Times New Roman"/>
          <w:noProof/>
          <w:sz w:val="24"/>
          <w:szCs w:val="24"/>
        </w:rPr>
        <w:t>&lt;Member Address&gt;</w:t>
      </w:r>
      <w:r w:rsidRPr="00394E65"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2354839E" w14:textId="390EC025" w:rsidR="00B235C3" w:rsidRPr="00394E65" w:rsidRDefault="00684F2B" w:rsidP="00B235C3">
      <w:r w:rsidRPr="00394E65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bookmarkStart w:id="3" w:name="Text4"/>
      <w:r w:rsidRPr="00394E65">
        <w:rPr>
          <w:rFonts w:eastAsia="Calibri"/>
        </w:rPr>
        <w:instrText xml:space="preserve"> FORMTEXT </w:instrText>
      </w:r>
      <w:r w:rsidRPr="00394E65">
        <w:rPr>
          <w:rFonts w:eastAsia="Calibri"/>
        </w:rPr>
      </w:r>
      <w:r w:rsidRPr="00394E65">
        <w:rPr>
          <w:rFonts w:eastAsia="Calibri"/>
        </w:rPr>
        <w:fldChar w:fldCharType="separate"/>
      </w:r>
      <w:r w:rsidRPr="00394E65">
        <w:rPr>
          <w:rFonts w:eastAsia="Calibri"/>
          <w:noProof/>
        </w:rPr>
        <w:t>&lt;City, State ZIP&gt;</w:t>
      </w:r>
      <w:r w:rsidRPr="00394E65">
        <w:rPr>
          <w:rFonts w:eastAsia="Calibri"/>
        </w:rPr>
        <w:fldChar w:fldCharType="end"/>
      </w:r>
      <w:bookmarkEnd w:id="3"/>
    </w:p>
    <w:p w14:paraId="7C4A0CED" w14:textId="77777777" w:rsidR="00B235C3" w:rsidRPr="00394E65" w:rsidRDefault="00B235C3" w:rsidP="00B235C3">
      <w:pPr>
        <w:ind w:right="548"/>
      </w:pPr>
    </w:p>
    <w:p w14:paraId="3FDED9B5" w14:textId="77777777" w:rsidR="00B235C3" w:rsidRPr="00394E65" w:rsidRDefault="00B235C3" w:rsidP="00B235C3">
      <w:pPr>
        <w:ind w:right="548"/>
      </w:pPr>
    </w:p>
    <w:p w14:paraId="6352C719" w14:textId="5AD9A3CB" w:rsidR="00B235C3" w:rsidRPr="00394E65" w:rsidRDefault="00B235C3" w:rsidP="00B235C3">
      <w:pPr>
        <w:ind w:right="548"/>
      </w:pPr>
      <w:r w:rsidRPr="00394E65">
        <w:t xml:space="preserve">Шановний клієнте, </w:t>
      </w:r>
      <w:r w:rsidR="00F778BA" w:rsidRPr="00394E65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F778BA" w:rsidRPr="00394E65">
        <w:instrText xml:space="preserve"> FORMTEXT </w:instrText>
      </w:r>
      <w:r w:rsidR="00F778BA" w:rsidRPr="00394E65">
        <w:fldChar w:fldCharType="separate"/>
      </w:r>
      <w:r w:rsidR="00F778BA" w:rsidRPr="00394E65">
        <w:rPr>
          <w:noProof/>
        </w:rPr>
        <w:t>Member Name</w:t>
      </w:r>
      <w:r w:rsidR="00F778BA" w:rsidRPr="00394E65">
        <w:fldChar w:fldCharType="end"/>
      </w:r>
      <w:bookmarkEnd w:id="4"/>
      <w:r w:rsidRPr="00394E65">
        <w:t>!</w:t>
      </w:r>
    </w:p>
    <w:p w14:paraId="79ACFBD2" w14:textId="77777777" w:rsidR="00192E6A" w:rsidRPr="00394E65" w:rsidRDefault="00192E6A" w:rsidP="00192E6A">
      <w:pPr>
        <w:autoSpaceDE w:val="0"/>
        <w:autoSpaceDN w:val="0"/>
        <w:adjustRightInd w:val="0"/>
      </w:pPr>
    </w:p>
    <w:p w14:paraId="7C459D26" w14:textId="264D793A" w:rsidR="00337E44" w:rsidRPr="00394E65" w:rsidRDefault="006F3768" w:rsidP="00337E44">
      <w:r w:rsidRPr="00394E65">
        <w:t xml:space="preserve">В UCare ми прагнемо покращити ваше здоров’я та самопочуття. До цього додається План підтримки, розроблений разом із вами на </w:t>
      </w:r>
      <w:r w:rsidR="00F778BA" w:rsidRPr="00394E65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394E65">
        <w:instrText xml:space="preserve"> FORMTEXT </w:instrText>
      </w:r>
      <w:r w:rsidR="00F778BA" w:rsidRPr="00394E65">
        <w:fldChar w:fldCharType="separate"/>
      </w:r>
      <w:r w:rsidR="00F778BA" w:rsidRPr="00394E65">
        <w:rPr>
          <w:noProof/>
        </w:rPr>
        <w:t>Date</w:t>
      </w:r>
      <w:r w:rsidR="00F778BA" w:rsidRPr="00394E65">
        <w:fldChar w:fldCharType="end"/>
      </w:r>
      <w:r w:rsidRPr="00394E65">
        <w:t>. Уважно ознайомтеся з Планом підтримки.</w:t>
      </w:r>
    </w:p>
    <w:p w14:paraId="15AAB05F" w14:textId="77777777" w:rsidR="006F3768" w:rsidRPr="00394E65" w:rsidRDefault="006F3768" w:rsidP="006F3768"/>
    <w:p w14:paraId="503CDFD6" w14:textId="5C998D45" w:rsidR="006F3768" w:rsidRPr="00394E65" w:rsidRDefault="006F3768" w:rsidP="00FD49B5">
      <w:pPr>
        <w:spacing w:after="120"/>
        <w:rPr>
          <w:b/>
          <w:bCs/>
        </w:rPr>
      </w:pPr>
      <w:r w:rsidRPr="00394E65">
        <w:rPr>
          <w:b/>
          <w:bCs/>
        </w:rPr>
        <w:t>Нагадаємо, що під час вашого візиту ми обговорювали такі теми:</w:t>
      </w:r>
    </w:p>
    <w:p w14:paraId="34E0C3E9" w14:textId="11D71CD7" w:rsidR="00EE2625" w:rsidRPr="00394E65" w:rsidRDefault="008B3337" w:rsidP="006F3768">
      <w:pPr>
        <w:numPr>
          <w:ilvl w:val="0"/>
          <w:numId w:val="1"/>
        </w:numPr>
      </w:pPr>
      <w:r w:rsidRPr="00394E65">
        <w:t>Як керувати своїм фізичним і психічним здоров’ям</w:t>
      </w:r>
    </w:p>
    <w:p w14:paraId="79345FBC" w14:textId="3C4CACD2" w:rsidR="006F3768" w:rsidRPr="00394E65" w:rsidRDefault="00EE2625" w:rsidP="006F3768">
      <w:pPr>
        <w:numPr>
          <w:ilvl w:val="0"/>
          <w:numId w:val="1"/>
        </w:numPr>
      </w:pPr>
      <w:r w:rsidRPr="00394E65">
        <w:t xml:space="preserve">Використання медичної допомоги для підтримки й покращення здоров’я </w:t>
      </w:r>
    </w:p>
    <w:p w14:paraId="6949A322" w14:textId="5F51DC9A" w:rsidR="006F3768" w:rsidRPr="00394E65" w:rsidRDefault="00EE2625" w:rsidP="006F3768">
      <w:pPr>
        <w:numPr>
          <w:ilvl w:val="0"/>
          <w:numId w:val="1"/>
        </w:numPr>
      </w:pPr>
      <w:r w:rsidRPr="00394E65">
        <w:t xml:space="preserve">Ваші потреби в профілактиці </w:t>
      </w:r>
    </w:p>
    <w:p w14:paraId="529F3A52" w14:textId="544ECCA5" w:rsidR="003446CF" w:rsidRPr="00394E65" w:rsidRDefault="00F778BA" w:rsidP="006F3768">
      <w:pPr>
        <w:numPr>
          <w:ilvl w:val="0"/>
          <w:numId w:val="1"/>
        </w:numPr>
      </w:pPr>
      <w:r w:rsidRPr="00394E65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bookmarkStart w:id="5" w:name="Text10"/>
      <w:r w:rsidRPr="00394E65">
        <w:instrText xml:space="preserve"> FORMTEXT </w:instrText>
      </w:r>
      <w:r w:rsidRPr="00394E65">
        <w:fldChar w:fldCharType="separate"/>
      </w:r>
      <w:r w:rsidRPr="00394E65">
        <w:rPr>
          <w:noProof/>
        </w:rPr>
        <w:t>Topic(s) discussed at visit</w:t>
      </w:r>
      <w:r w:rsidRPr="00394E65">
        <w:fldChar w:fldCharType="end"/>
      </w:r>
      <w:bookmarkEnd w:id="5"/>
    </w:p>
    <w:p w14:paraId="0C18FA62" w14:textId="77777777" w:rsidR="003446CF" w:rsidRPr="00394E65" w:rsidRDefault="003446CF" w:rsidP="00BA22A2"/>
    <w:p w14:paraId="44645828" w14:textId="775A2A92" w:rsidR="006F3768" w:rsidRPr="00394E65" w:rsidRDefault="008B3337" w:rsidP="00FD49B5">
      <w:pPr>
        <w:spacing w:after="120"/>
        <w:rPr>
          <w:b/>
          <w:bCs/>
        </w:rPr>
      </w:pPr>
      <w:r w:rsidRPr="00394E65">
        <w:rPr>
          <w:b/>
          <w:bCs/>
        </w:rPr>
        <w:t xml:space="preserve">Не забувайте зв’язуватися зі своїм </w:t>
      </w:r>
      <w:r w:rsidR="00B67EF7" w:rsidRPr="00394E65">
        <w:rPr>
          <w:b/>
          <w:bCs/>
        </w:rPr>
        <w:t>Care Coordinator (</w:t>
      </w:r>
      <w:r w:rsidRPr="00394E65">
        <w:rPr>
          <w:b/>
          <w:bCs/>
        </w:rPr>
        <w:t>координатором медичної допомоги</w:t>
      </w:r>
      <w:r w:rsidR="00B67EF7" w:rsidRPr="00394E65">
        <w:rPr>
          <w:b/>
          <w:bCs/>
        </w:rPr>
        <w:t>)</w:t>
      </w:r>
      <w:r w:rsidRPr="00394E65">
        <w:rPr>
          <w:b/>
          <w:bCs/>
        </w:rPr>
        <w:t>, якщо ви:</w:t>
      </w:r>
    </w:p>
    <w:p w14:paraId="5896CB6D" w14:textId="0851BA30" w:rsidR="006F3768" w:rsidRPr="00394E65" w:rsidRDefault="00EE2625" w:rsidP="006F3768">
      <w:pPr>
        <w:numPr>
          <w:ilvl w:val="0"/>
          <w:numId w:val="2"/>
        </w:numPr>
      </w:pPr>
      <w:r w:rsidRPr="00394E65">
        <w:t xml:space="preserve">Госпіталізовані або планується госпіталізація </w:t>
      </w:r>
    </w:p>
    <w:p w14:paraId="2C06E6B8" w14:textId="4D339409" w:rsidR="006F3768" w:rsidRPr="00394E65" w:rsidRDefault="001363D1" w:rsidP="006F3768">
      <w:pPr>
        <w:numPr>
          <w:ilvl w:val="0"/>
          <w:numId w:val="2"/>
        </w:numPr>
      </w:pPr>
      <w:r w:rsidRPr="00394E65">
        <w:t xml:space="preserve">Упали  </w:t>
      </w:r>
    </w:p>
    <w:p w14:paraId="1FCDFDAF" w14:textId="6968B1B4" w:rsidR="006F3768" w:rsidRPr="00394E65" w:rsidRDefault="00337E44" w:rsidP="006F3768">
      <w:pPr>
        <w:numPr>
          <w:ilvl w:val="0"/>
          <w:numId w:val="2"/>
        </w:numPr>
      </w:pPr>
      <w:r w:rsidRPr="00394E65">
        <w:t>Маєте зміни у фізичному або психічному здоров’ї</w:t>
      </w:r>
    </w:p>
    <w:p w14:paraId="0F331EE8" w14:textId="6E4F845F" w:rsidR="006F3768" w:rsidRPr="00394E65" w:rsidRDefault="008B3337" w:rsidP="000D2DE0">
      <w:pPr>
        <w:pStyle w:val="ListParagraph"/>
        <w:numPr>
          <w:ilvl w:val="0"/>
          <w:numId w:val="2"/>
        </w:numPr>
      </w:pPr>
      <w:r w:rsidRPr="00394E65">
        <w:t>Потребуєте допомоги в пошуку підтримки чи послуг</w:t>
      </w:r>
    </w:p>
    <w:p w14:paraId="1C2AA166" w14:textId="77777777" w:rsidR="00684F2B" w:rsidRPr="00394E65" w:rsidRDefault="00684F2B" w:rsidP="006F3768"/>
    <w:p w14:paraId="37356121" w14:textId="007FBAF6" w:rsidR="00BA1D41" w:rsidRPr="00394E65" w:rsidRDefault="006F3768" w:rsidP="006F3768">
      <w:r w:rsidRPr="00394E65">
        <w:t xml:space="preserve">Якщо у вас є питання або ви не згодні з вашим Планом підтримки, зателефонуйте мені за номером </w:t>
      </w:r>
      <w:r w:rsidR="00F778BA" w:rsidRPr="00394E65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F778BA" w:rsidRPr="00394E65">
        <w:instrText xml:space="preserve"> FORMTEXT </w:instrText>
      </w:r>
      <w:r w:rsidR="00F778BA" w:rsidRPr="00394E65">
        <w:fldChar w:fldCharType="separate"/>
      </w:r>
      <w:r w:rsidR="00F778BA" w:rsidRPr="00394E65">
        <w:rPr>
          <w:noProof/>
        </w:rPr>
        <w:t>Phone Number</w:t>
      </w:r>
      <w:r w:rsidR="00F778BA" w:rsidRPr="00394E65">
        <w:fldChar w:fldCharType="end"/>
      </w:r>
      <w:bookmarkEnd w:id="6"/>
      <w:r w:rsidRPr="00394E65">
        <w:t xml:space="preserve">. Ви також можете зателефонувати мені, якщо ваші потреби зміняться. Користувачі TTY телефонують </w:t>
      </w:r>
      <w:r w:rsidR="00FB20A8" w:rsidRPr="00394E65">
        <w:t xml:space="preserve">Minnesota Relay </w:t>
      </w:r>
      <w:r w:rsidRPr="00394E65">
        <w:t>за номером 711 або 1-877-627-3848 (служба ретрансляції мовлення).</w:t>
      </w:r>
    </w:p>
    <w:p w14:paraId="15DC0755" w14:textId="77777777" w:rsidR="00BA1D41" w:rsidRPr="00394E65" w:rsidRDefault="00BA1D41" w:rsidP="00BA1D41">
      <w:pPr>
        <w:ind w:left="360" w:right="4"/>
      </w:pPr>
    </w:p>
    <w:p w14:paraId="0EC7B984" w14:textId="2B874D0A" w:rsidR="002E6128" w:rsidRPr="00394E65" w:rsidRDefault="00192E6A" w:rsidP="00432355">
      <w:pPr>
        <w:autoSpaceDE w:val="0"/>
        <w:autoSpaceDN w:val="0"/>
        <w:adjustRightInd w:val="0"/>
      </w:pPr>
      <w:r w:rsidRPr="00394E65">
        <w:t>З повагою,</w:t>
      </w:r>
    </w:p>
    <w:p w14:paraId="1F24C3B0" w14:textId="77777777" w:rsidR="00B235C3" w:rsidRPr="00394E65" w:rsidRDefault="00B235C3" w:rsidP="00B235C3">
      <w:pPr>
        <w:ind w:right="548"/>
      </w:pPr>
    </w:p>
    <w:p w14:paraId="6073FC65" w14:textId="4DE0E75E" w:rsidR="00B235C3" w:rsidRPr="00394E65" w:rsidRDefault="00854C6A" w:rsidP="00B235C3">
      <w:r w:rsidRPr="00394E65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394E65">
        <w:instrText xml:space="preserve"> </w:instrText>
      </w:r>
      <w:bookmarkStart w:id="7" w:name="Text8"/>
      <w:r w:rsidRPr="00394E65">
        <w:instrText xml:space="preserve">FORMTEXT </w:instrText>
      </w:r>
      <w:r w:rsidRPr="00394E65">
        <w:fldChar w:fldCharType="separate"/>
      </w:r>
      <w:r w:rsidRPr="00394E65">
        <w:rPr>
          <w:noProof/>
        </w:rPr>
        <w:t>&lt;Care Coordinator Name&gt;</w:t>
      </w:r>
      <w:r w:rsidRPr="00394E65">
        <w:fldChar w:fldCharType="end"/>
      </w:r>
      <w:bookmarkEnd w:id="7"/>
    </w:p>
    <w:p w14:paraId="5CA69724" w14:textId="4077FE9A" w:rsidR="00B235C3" w:rsidRPr="00394E65" w:rsidRDefault="00854C6A" w:rsidP="00B235C3">
      <w:r w:rsidRPr="00394E65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394E65">
        <w:instrText xml:space="preserve"> </w:instrText>
      </w:r>
      <w:bookmarkStart w:id="8" w:name="Text9"/>
      <w:r w:rsidRPr="00394E65">
        <w:instrText xml:space="preserve">FORMTEXT </w:instrText>
      </w:r>
      <w:r w:rsidRPr="00394E65">
        <w:fldChar w:fldCharType="separate"/>
      </w:r>
      <w:r w:rsidRPr="00394E65">
        <w:rPr>
          <w:noProof/>
        </w:rPr>
        <w:t>&lt;Care Coordinator Job Title&gt;</w:t>
      </w:r>
      <w:r w:rsidRPr="00394E65">
        <w:fldChar w:fldCharType="end"/>
      </w:r>
      <w:bookmarkEnd w:id="8"/>
    </w:p>
    <w:p w14:paraId="03454829" w14:textId="77777777" w:rsidR="00BC0DFE" w:rsidRPr="00394E65" w:rsidRDefault="00BC0DFE" w:rsidP="00BC0DFE">
      <w:r w:rsidRPr="00394E65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394E65">
        <w:instrText xml:space="preserve"> FORMTEXT </w:instrText>
      </w:r>
      <w:r w:rsidRPr="00394E65">
        <w:fldChar w:fldCharType="separate"/>
      </w:r>
      <w:r w:rsidRPr="00394E65">
        <w:rPr>
          <w:noProof/>
        </w:rPr>
        <w:t>&lt;County or Agency Name&gt;</w:t>
      </w:r>
      <w:r w:rsidRPr="00394E65">
        <w:fldChar w:fldCharType="end"/>
      </w:r>
    </w:p>
    <w:p w14:paraId="13EDEF97" w14:textId="77777777" w:rsidR="00BC0DFE" w:rsidRPr="00394E65" w:rsidRDefault="00BC0DFE" w:rsidP="00BC0DFE">
      <w:r w:rsidRPr="00394E65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394E65">
        <w:instrText xml:space="preserve"> FORMTEXT </w:instrText>
      </w:r>
      <w:r w:rsidRPr="00394E65">
        <w:fldChar w:fldCharType="separate"/>
      </w:r>
      <w:r w:rsidRPr="00394E65">
        <w:rPr>
          <w:noProof/>
        </w:rPr>
        <w:t>&lt;Phone Number&gt;</w:t>
      </w:r>
      <w:r w:rsidRPr="00394E65">
        <w:fldChar w:fldCharType="end"/>
      </w:r>
    </w:p>
    <w:p w14:paraId="1817825E" w14:textId="138BCA0C" w:rsidR="00D431B1" w:rsidRPr="00394E65" w:rsidRDefault="001363D1" w:rsidP="00BC0DFE">
      <w:r w:rsidRPr="00394E65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394E65">
        <w:instrText xml:space="preserve"> </w:instrText>
      </w:r>
      <w:bookmarkStart w:id="9" w:name="Text12"/>
      <w:r w:rsidRPr="00394E65">
        <w:instrText xml:space="preserve">FORMTEXT </w:instrText>
      </w:r>
      <w:r w:rsidRPr="00394E65">
        <w:fldChar w:fldCharType="separate"/>
      </w:r>
      <w:r w:rsidRPr="00394E65">
        <w:rPr>
          <w:noProof/>
        </w:rPr>
        <w:t>&lt;Email Address&gt;</w:t>
      </w:r>
      <w:r w:rsidRPr="00394E65">
        <w:fldChar w:fldCharType="end"/>
      </w:r>
      <w:bookmarkEnd w:id="9"/>
    </w:p>
    <w:p w14:paraId="3BF776CE" w14:textId="77777777" w:rsidR="00D431B1" w:rsidRPr="00394E65" w:rsidRDefault="00D431B1" w:rsidP="00BC0DFE"/>
    <w:p w14:paraId="505FB054" w14:textId="77777777" w:rsidR="00D431B1" w:rsidRPr="00394E65" w:rsidRDefault="00D431B1" w:rsidP="00D431B1">
      <w:pPr>
        <w:jc w:val="right"/>
      </w:pPr>
    </w:p>
    <w:p w14:paraId="1CA1A9D9" w14:textId="77777777" w:rsidR="00D431B1" w:rsidRPr="00394E65" w:rsidRDefault="00D431B1" w:rsidP="00394E65"/>
    <w:p w14:paraId="2A0D2B28" w14:textId="2888A153" w:rsidR="00BC0DFE" w:rsidRPr="00394E65" w:rsidRDefault="00D431B1" w:rsidP="00FD49B5">
      <w:pPr>
        <w:jc w:val="right"/>
      </w:pPr>
      <w:r w:rsidRPr="00394E65">
        <w:t>H5937_H2456_6336_072022 accepted</w:t>
      </w:r>
      <w:r w:rsidR="00BC0DFE" w:rsidRPr="00394E65">
        <w:t xml:space="preserve">  </w:t>
      </w:r>
    </w:p>
    <w:p w14:paraId="66BC8AAE" w14:textId="007CD73B" w:rsidR="00BA1D41" w:rsidRPr="00394E65" w:rsidRDefault="00C36FBC" w:rsidP="00FD49B5">
      <w:pPr>
        <w:jc w:val="right"/>
      </w:pPr>
      <w:r>
        <w:rPr>
          <w:sz w:val="16"/>
          <w:szCs w:val="16"/>
        </w:rPr>
        <w:t>U</w:t>
      </w:r>
      <w:r w:rsidRPr="00C36FBC">
        <w:rPr>
          <w:sz w:val="16"/>
          <w:szCs w:val="16"/>
        </w:rPr>
        <w:t>14265</w:t>
      </w:r>
      <w:r>
        <w:rPr>
          <w:sz w:val="16"/>
          <w:szCs w:val="16"/>
        </w:rPr>
        <w:t xml:space="preserve"> Ukrainian (</w:t>
      </w:r>
      <w:r w:rsidR="00D431B1" w:rsidRPr="00394E65">
        <w:rPr>
          <w:sz w:val="16"/>
          <w:szCs w:val="16"/>
        </w:rPr>
        <w:t>U6336</w:t>
      </w:r>
      <w:r>
        <w:rPr>
          <w:sz w:val="16"/>
          <w:szCs w:val="16"/>
        </w:rPr>
        <w:t>)</w:t>
      </w:r>
      <w:r w:rsidR="00D431B1" w:rsidRPr="00394E65">
        <w:rPr>
          <w:sz w:val="16"/>
          <w:szCs w:val="16"/>
        </w:rPr>
        <w:t xml:space="preserve"> (06/2024)</w:t>
      </w:r>
    </w:p>
    <w:p w14:paraId="146D73D5" w14:textId="0E55246B" w:rsidR="00684F2B" w:rsidRPr="00394E65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Pr="00394E65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77777777" w:rsidR="001363D1" w:rsidRPr="00394E65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BEB0274" w14:textId="77777777" w:rsidR="00B67EF7" w:rsidRPr="00394E65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noProof/>
          <w:sz w:val="28"/>
          <w:szCs w:val="28"/>
        </w:rPr>
      </w:pPr>
      <w:r w:rsidRPr="00394E65">
        <w:rPr>
          <w:rFonts w:asciiTheme="minorHAnsi" w:hAnsiTheme="minorHAnsi"/>
          <w:szCs w:val="26"/>
        </w:rPr>
        <w:t xml:space="preserve">                </w:t>
      </w:r>
    </w:p>
    <w:p w14:paraId="0A9CFA09" w14:textId="77777777" w:rsidR="00684F2B" w:rsidRPr="00394E65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noProof/>
          <w:sz w:val="28"/>
          <w:szCs w:val="28"/>
        </w:rPr>
      </w:pPr>
    </w:p>
    <w:p w14:paraId="375C419A" w14:textId="77777777" w:rsidR="00B67EF7" w:rsidRPr="00394E65" w:rsidRDefault="00B67EF7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noProof/>
          <w:sz w:val="28"/>
          <w:szCs w:val="28"/>
        </w:rPr>
      </w:pPr>
    </w:p>
    <w:p w14:paraId="5CE968AD" w14:textId="77777777" w:rsidR="00B67EF7" w:rsidRPr="00394E65" w:rsidRDefault="00B67EF7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noProof/>
          <w:sz w:val="28"/>
          <w:szCs w:val="28"/>
        </w:rPr>
      </w:pPr>
    </w:p>
    <w:p w14:paraId="181BB70F" w14:textId="77777777" w:rsidR="00B67EF7" w:rsidRPr="00394E65" w:rsidRDefault="00B67EF7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noProof/>
          <w:sz w:val="28"/>
          <w:szCs w:val="28"/>
        </w:rPr>
      </w:pPr>
    </w:p>
    <w:p w14:paraId="15C6AA7F" w14:textId="77777777" w:rsidR="00B67EF7" w:rsidRPr="00394E65" w:rsidRDefault="00B67EF7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noProof/>
          <w:sz w:val="28"/>
          <w:szCs w:val="28"/>
        </w:rPr>
      </w:pPr>
    </w:p>
    <w:p w14:paraId="4771B01E" w14:textId="77777777" w:rsidR="00B67EF7" w:rsidRPr="00394E65" w:rsidRDefault="00B67EF7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noProof/>
          <w:sz w:val="28"/>
          <w:szCs w:val="28"/>
        </w:rPr>
      </w:pPr>
    </w:p>
    <w:p w14:paraId="5CE6FEB5" w14:textId="77777777" w:rsidR="00B67EF7" w:rsidRPr="00394E65" w:rsidRDefault="00B67EF7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noProof/>
          <w:sz w:val="28"/>
          <w:szCs w:val="28"/>
        </w:rPr>
      </w:pPr>
    </w:p>
    <w:p w14:paraId="642C3FC5" w14:textId="77777777" w:rsidR="00B67EF7" w:rsidRPr="00394E65" w:rsidRDefault="00B67EF7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noProof/>
          <w:sz w:val="28"/>
          <w:szCs w:val="28"/>
        </w:rPr>
      </w:pPr>
    </w:p>
    <w:p w14:paraId="1711D37D" w14:textId="77777777" w:rsidR="00B67EF7" w:rsidRPr="00394E65" w:rsidRDefault="00B67EF7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noProof/>
          <w:sz w:val="28"/>
          <w:szCs w:val="28"/>
        </w:rPr>
      </w:pPr>
    </w:p>
    <w:p w14:paraId="524A57BE" w14:textId="21EB24B9" w:rsidR="00B67EF7" w:rsidRPr="00394E65" w:rsidRDefault="00B67EF7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B67EF7" w:rsidRPr="00394E65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94E65">
        <w:rPr>
          <w:b/>
          <w:noProof/>
          <w:sz w:val="28"/>
          <w:szCs w:val="28"/>
        </w:rPr>
        <w:drawing>
          <wp:anchor distT="0" distB="0" distL="114300" distR="114300" simplePos="0" relativeHeight="251660291" behindDoc="1" locked="0" layoutInCell="1" allowOverlap="1" wp14:anchorId="54EC9D87" wp14:editId="307AB51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394E65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394E65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394E6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394E65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394E65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394E6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CA2E41" w:rsidRDefault="00684F2B" w:rsidP="00B43EE9">
      <w:pPr>
        <w:rPr>
          <w:color w:val="0000FF" w:themeColor="hyperlink"/>
          <w:u w:val="single"/>
        </w:rPr>
      </w:pPr>
      <w:r w:rsidRPr="00394E65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Pr="00CA2E41" w:rsidRDefault="00573F2A" w:rsidP="00573F2A"/>
    <w:sectPr w:rsidR="00573F2A" w:rsidRPr="00CA2E41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6AEC7" w14:textId="77777777" w:rsidR="00676C5E" w:rsidRDefault="00676C5E">
      <w:r>
        <w:separator/>
      </w:r>
    </w:p>
  </w:endnote>
  <w:endnote w:type="continuationSeparator" w:id="0">
    <w:p w14:paraId="554A415D" w14:textId="77777777" w:rsidR="00676C5E" w:rsidRDefault="00676C5E">
      <w:r>
        <w:continuationSeparator/>
      </w:r>
    </w:p>
  </w:endnote>
  <w:endnote w:type="continuationNotice" w:id="1">
    <w:p w14:paraId="3A4148C8" w14:textId="77777777" w:rsidR="00676C5E" w:rsidRDefault="00676C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5D279" w14:textId="77777777" w:rsidR="00676C5E" w:rsidRDefault="00676C5E">
      <w:r>
        <w:separator/>
      </w:r>
    </w:p>
  </w:footnote>
  <w:footnote w:type="continuationSeparator" w:id="0">
    <w:p w14:paraId="37D9C27E" w14:textId="77777777" w:rsidR="00676C5E" w:rsidRDefault="00676C5E">
      <w:r>
        <w:continuationSeparator/>
      </w:r>
    </w:p>
  </w:footnote>
  <w:footnote w:type="continuationNotice" w:id="1">
    <w:p w14:paraId="0408C318" w14:textId="77777777" w:rsidR="00676C5E" w:rsidRDefault="00676C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0B03"/>
    <w:rsid w:val="00192E6A"/>
    <w:rsid w:val="00193FA6"/>
    <w:rsid w:val="00195E2E"/>
    <w:rsid w:val="00197CA8"/>
    <w:rsid w:val="001A00E0"/>
    <w:rsid w:val="001A5B31"/>
    <w:rsid w:val="001A6ACE"/>
    <w:rsid w:val="001B3FDB"/>
    <w:rsid w:val="001B457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364F9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4E65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1763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A6B72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4E43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76C5E"/>
    <w:rsid w:val="00681FCB"/>
    <w:rsid w:val="00684F2B"/>
    <w:rsid w:val="00686925"/>
    <w:rsid w:val="00690465"/>
    <w:rsid w:val="00694416"/>
    <w:rsid w:val="0069580C"/>
    <w:rsid w:val="0069588F"/>
    <w:rsid w:val="00696F4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D7092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4C52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16715"/>
    <w:rsid w:val="009201AD"/>
    <w:rsid w:val="00920639"/>
    <w:rsid w:val="00920FDE"/>
    <w:rsid w:val="00923545"/>
    <w:rsid w:val="009237FA"/>
    <w:rsid w:val="009239C1"/>
    <w:rsid w:val="00924B00"/>
    <w:rsid w:val="00925996"/>
    <w:rsid w:val="00926F3D"/>
    <w:rsid w:val="00933A2B"/>
    <w:rsid w:val="00936591"/>
    <w:rsid w:val="00941F76"/>
    <w:rsid w:val="00942712"/>
    <w:rsid w:val="00951151"/>
    <w:rsid w:val="00956BD1"/>
    <w:rsid w:val="009574E9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1EA3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999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206F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048A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67EF7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5446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36FBC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2E41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1FD0"/>
    <w:rsid w:val="00D0709E"/>
    <w:rsid w:val="00D07F9F"/>
    <w:rsid w:val="00D112AC"/>
    <w:rsid w:val="00D165A2"/>
    <w:rsid w:val="00D20680"/>
    <w:rsid w:val="00D21265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7B8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07A0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08F1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18468B-04D1-4215-94A4-924038CF8243}"/>
</file>

<file path=customXml/itemProps3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3</TotalTime>
  <Pages>5</Pages>
  <Words>165</Words>
  <Characters>1283</Characters>
  <Application>Microsoft Office Word</Application>
  <DocSecurity>0</DocSecurity>
  <Lines>80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Jessica Anderson Swenson</cp:lastModifiedBy>
  <cp:revision>4</cp:revision>
  <cp:lastPrinted>2015-02-10T20:28:00Z</cp:lastPrinted>
  <dcterms:created xsi:type="dcterms:W3CDTF">2025-08-18T14:29:00Z</dcterms:created>
  <dcterms:modified xsi:type="dcterms:W3CDTF">2025-08-18T14:33:00Z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