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1FEA" w14:textId="1B80ACB8" w:rsidR="00B235C3" w:rsidRPr="00BD5534" w:rsidRDefault="00684F2B" w:rsidP="00B235C3">
      <w:r w:rsidRPr="00BD5534">
        <w:rPr>
          <w:noProof/>
        </w:rPr>
        <w:drawing>
          <wp:anchor distT="0" distB="0" distL="114300" distR="114300" simplePos="0" relativeHeight="251676672" behindDoc="1" locked="0" layoutInCell="1" allowOverlap="1" wp14:anchorId="326ED713" wp14:editId="200DE285">
            <wp:simplePos x="0" y="0"/>
            <wp:positionH relativeFrom="column">
              <wp:posOffset>-458944</wp:posOffset>
            </wp:positionH>
            <wp:positionV relativeFrom="paragraph">
              <wp:posOffset>76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7B2AB" w14:textId="77777777" w:rsidR="00684F2B" w:rsidRPr="00BD5534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F2F8207" w14:textId="77777777" w:rsidR="00684F2B" w:rsidRPr="00BD5534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05BD5B1" w14:textId="77777777" w:rsidR="00684F2B" w:rsidRPr="00BD5534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28991606" w:rsidR="00B235C3" w:rsidRPr="00BD5534" w:rsidRDefault="00E4182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BD5534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BD5534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BD5534">
        <w:rPr>
          <w:rFonts w:ascii="Times New Roman" w:eastAsia="Times New Roman" w:hAnsi="Times New Roman"/>
          <w:sz w:val="24"/>
          <w:szCs w:val="24"/>
        </w:rPr>
      </w:r>
      <w:r w:rsidRPr="00BD5534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BD5534">
        <w:rPr>
          <w:rFonts w:ascii="Times New Roman" w:hAnsi="Times New Roman"/>
          <w:sz w:val="24"/>
          <w:szCs w:val="24"/>
        </w:rPr>
        <w:t>Date</w:t>
      </w:r>
      <w:r w:rsidRPr="00BD5534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30840ECD" w14:textId="77777777" w:rsidR="00B235C3" w:rsidRPr="00BD5534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BD5534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217892F0" w:rsidR="00B235C3" w:rsidRPr="00BD5534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BD5534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BD5534">
        <w:rPr>
          <w:rFonts w:ascii="Times New Roman" w:hAnsi="Times New Roman"/>
          <w:sz w:val="24"/>
          <w:szCs w:val="24"/>
        </w:rPr>
        <w:instrText xml:space="preserve"> FORMTEXT </w:instrText>
      </w:r>
      <w:r w:rsidRPr="00BD5534">
        <w:rPr>
          <w:rFonts w:ascii="Times New Roman" w:hAnsi="Times New Roman"/>
          <w:sz w:val="24"/>
          <w:szCs w:val="24"/>
        </w:rPr>
      </w:r>
      <w:r w:rsidRPr="00BD5534">
        <w:rPr>
          <w:rFonts w:ascii="Times New Roman" w:hAnsi="Times New Roman"/>
          <w:sz w:val="24"/>
          <w:szCs w:val="24"/>
        </w:rPr>
        <w:fldChar w:fldCharType="separate"/>
      </w:r>
      <w:r w:rsidRPr="00BD5534">
        <w:rPr>
          <w:rFonts w:ascii="Times New Roman" w:hAnsi="Times New Roman"/>
          <w:sz w:val="24"/>
          <w:szCs w:val="24"/>
        </w:rPr>
        <w:t>Member Name</w:t>
      </w:r>
      <w:r w:rsidRPr="00BD5534">
        <w:rPr>
          <w:rFonts w:ascii="Times New Roman" w:hAnsi="Times New Roman"/>
          <w:sz w:val="24"/>
          <w:szCs w:val="24"/>
        </w:rPr>
        <w:fldChar w:fldCharType="end"/>
      </w:r>
    </w:p>
    <w:p w14:paraId="45107490" w14:textId="2FB0841C" w:rsidR="00B235C3" w:rsidRPr="00BD5534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BD5534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r w:rsidRPr="00BD5534">
        <w:rPr>
          <w:rFonts w:ascii="Times New Roman" w:hAnsi="Times New Roman"/>
          <w:sz w:val="24"/>
          <w:szCs w:val="24"/>
        </w:rPr>
        <w:instrText xml:space="preserve"> FORMTEXT </w:instrText>
      </w:r>
      <w:r w:rsidRPr="00BD5534">
        <w:rPr>
          <w:rFonts w:ascii="Times New Roman" w:hAnsi="Times New Roman"/>
          <w:sz w:val="24"/>
          <w:szCs w:val="24"/>
        </w:rPr>
      </w:r>
      <w:r w:rsidRPr="00BD5534">
        <w:rPr>
          <w:rFonts w:ascii="Times New Roman" w:hAnsi="Times New Roman"/>
          <w:sz w:val="24"/>
          <w:szCs w:val="24"/>
        </w:rPr>
        <w:fldChar w:fldCharType="separate"/>
      </w:r>
      <w:r w:rsidRPr="00BD5534">
        <w:rPr>
          <w:rFonts w:ascii="Times New Roman" w:hAnsi="Times New Roman"/>
          <w:sz w:val="24"/>
          <w:szCs w:val="24"/>
        </w:rPr>
        <w:t>Member Address</w:t>
      </w:r>
      <w:r w:rsidRPr="00BD5534">
        <w:rPr>
          <w:rFonts w:ascii="Times New Roman" w:hAnsi="Times New Roman"/>
          <w:sz w:val="24"/>
          <w:szCs w:val="24"/>
        </w:rPr>
        <w:fldChar w:fldCharType="end"/>
      </w:r>
    </w:p>
    <w:p w14:paraId="2354839E" w14:textId="5007F792" w:rsidR="00B235C3" w:rsidRPr="00BD5534" w:rsidRDefault="00E41821" w:rsidP="00B235C3">
      <w:r w:rsidRPr="00BD5534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City, State ZIP"/>
            </w:textInput>
          </w:ffData>
        </w:fldChar>
      </w:r>
      <w:r w:rsidRPr="00BD5534">
        <w:rPr>
          <w:rFonts w:eastAsia="Calibri"/>
        </w:rPr>
        <w:instrText xml:space="preserve"> FORMTEXT </w:instrText>
      </w:r>
      <w:r w:rsidRPr="00BD5534">
        <w:rPr>
          <w:rFonts w:eastAsia="Calibri"/>
        </w:rPr>
      </w:r>
      <w:r w:rsidRPr="00BD5534">
        <w:rPr>
          <w:rFonts w:eastAsia="Calibri"/>
        </w:rPr>
        <w:fldChar w:fldCharType="separate"/>
      </w:r>
      <w:r w:rsidRPr="00BD5534">
        <w:t>City, State ZIP</w:t>
      </w:r>
      <w:r w:rsidRPr="00BD5534">
        <w:rPr>
          <w:rFonts w:eastAsia="Calibri"/>
        </w:rPr>
        <w:fldChar w:fldCharType="end"/>
      </w:r>
    </w:p>
    <w:p w14:paraId="7C4A0CED" w14:textId="77777777" w:rsidR="00B235C3" w:rsidRPr="00BD5534" w:rsidRDefault="00B235C3" w:rsidP="00B235C3">
      <w:pPr>
        <w:ind w:right="548"/>
      </w:pPr>
    </w:p>
    <w:p w14:paraId="3FDED9B5" w14:textId="77777777" w:rsidR="00B235C3" w:rsidRPr="00BD5534" w:rsidRDefault="00B235C3" w:rsidP="00B235C3">
      <w:pPr>
        <w:ind w:right="548"/>
      </w:pPr>
    </w:p>
    <w:p w14:paraId="6352C719" w14:textId="3587813D" w:rsidR="00B235C3" w:rsidRPr="00BD5534" w:rsidRDefault="00B235C3" w:rsidP="00B235C3">
      <w:pPr>
        <w:ind w:right="548"/>
      </w:pPr>
      <w:r w:rsidRPr="00BD5534">
        <w:t xml:space="preserve">Estimado(a) </w:t>
      </w:r>
      <w:r w:rsidR="00E41821" w:rsidRPr="00BD5534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E41821" w:rsidRPr="00BD5534">
        <w:instrText xml:space="preserve"> FORMTEXT </w:instrText>
      </w:r>
      <w:r w:rsidR="00E41821" w:rsidRPr="00BD5534">
        <w:fldChar w:fldCharType="separate"/>
      </w:r>
      <w:r w:rsidR="00E41821" w:rsidRPr="00BD5534">
        <w:t>Member Name</w:t>
      </w:r>
      <w:r w:rsidR="00E41821" w:rsidRPr="00BD5534">
        <w:fldChar w:fldCharType="end"/>
      </w:r>
      <w:r w:rsidR="00D8149D">
        <w:t>,</w:t>
      </w:r>
    </w:p>
    <w:p w14:paraId="79ACFBD2" w14:textId="77777777" w:rsidR="00192E6A" w:rsidRPr="00BD5534" w:rsidRDefault="00192E6A" w:rsidP="00192E6A">
      <w:pPr>
        <w:autoSpaceDE w:val="0"/>
        <w:autoSpaceDN w:val="0"/>
        <w:adjustRightInd w:val="0"/>
      </w:pPr>
    </w:p>
    <w:p w14:paraId="7C459D26" w14:textId="16374070" w:rsidR="00337E44" w:rsidRPr="00BD5534" w:rsidRDefault="006F3768" w:rsidP="00337E44">
      <w:r w:rsidRPr="00BD5534">
        <w:t xml:space="preserve">En UCare, nos dedicamos a mejorar su salud y bienestar. Se adjunta el Plan de </w:t>
      </w:r>
      <w:r w:rsidR="00721F10">
        <w:t>apoyo</w:t>
      </w:r>
      <w:r w:rsidR="00721F10" w:rsidRPr="00BD5534">
        <w:t xml:space="preserve"> </w:t>
      </w:r>
      <w:r w:rsidRPr="00BD5534">
        <w:t xml:space="preserve">desarrollado con usted el </w:t>
      </w:r>
      <w:r w:rsidR="00E41821" w:rsidRPr="00BD5534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E41821" w:rsidRPr="00BD5534">
        <w:instrText xml:space="preserve"> FORMTEXT </w:instrText>
      </w:r>
      <w:r w:rsidR="00E41821" w:rsidRPr="00BD5534">
        <w:fldChar w:fldCharType="separate"/>
      </w:r>
      <w:r w:rsidR="00E41821" w:rsidRPr="00BD5534">
        <w:t>Date</w:t>
      </w:r>
      <w:r w:rsidR="00E41821" w:rsidRPr="00BD5534">
        <w:fldChar w:fldCharType="end"/>
      </w:r>
      <w:r w:rsidRPr="00BD5534">
        <w:t>. Por favor, revíselo atentamente.</w:t>
      </w:r>
    </w:p>
    <w:p w14:paraId="15AAB05F" w14:textId="77777777" w:rsidR="006F3768" w:rsidRPr="00BD5534" w:rsidRDefault="006F3768" w:rsidP="006F3768"/>
    <w:p w14:paraId="503CDFD6" w14:textId="5C998D45" w:rsidR="006F3768" w:rsidRPr="00BD5534" w:rsidRDefault="006F3768" w:rsidP="00C667EE">
      <w:pPr>
        <w:rPr>
          <w:b/>
          <w:bCs/>
        </w:rPr>
      </w:pPr>
      <w:r w:rsidRPr="00BD5534">
        <w:rPr>
          <w:b/>
        </w:rPr>
        <w:t>A modo de recordatorio, durante su visita hablamos de:</w:t>
      </w:r>
    </w:p>
    <w:p w14:paraId="34E0C3E9" w14:textId="11D71CD7" w:rsidR="00EE2625" w:rsidRPr="00BD5534" w:rsidRDefault="008B3337" w:rsidP="006F3768">
      <w:pPr>
        <w:numPr>
          <w:ilvl w:val="0"/>
          <w:numId w:val="1"/>
        </w:numPr>
        <w:ind w:left="720"/>
      </w:pPr>
      <w:r w:rsidRPr="00BD5534">
        <w:t>Formas de controlar su salud física y mental</w:t>
      </w:r>
    </w:p>
    <w:p w14:paraId="79345FBC" w14:textId="3C4CACD2" w:rsidR="006F3768" w:rsidRPr="00BD5534" w:rsidRDefault="00EE2625" w:rsidP="006F3768">
      <w:pPr>
        <w:numPr>
          <w:ilvl w:val="0"/>
          <w:numId w:val="1"/>
        </w:numPr>
        <w:ind w:left="720"/>
      </w:pPr>
      <w:r w:rsidRPr="00BD5534">
        <w:t xml:space="preserve">Usar la atención médica para mantener y mejorar su salud </w:t>
      </w:r>
    </w:p>
    <w:p w14:paraId="6949A322" w14:textId="5F51DC9A" w:rsidR="006F3768" w:rsidRPr="00BD5534" w:rsidRDefault="00EE2625" w:rsidP="006F3768">
      <w:pPr>
        <w:numPr>
          <w:ilvl w:val="0"/>
          <w:numId w:val="1"/>
        </w:numPr>
        <w:ind w:left="720"/>
      </w:pPr>
      <w:r w:rsidRPr="00BD5534">
        <w:t xml:space="preserve">Sus necesidades de atención preventiva </w:t>
      </w:r>
    </w:p>
    <w:p w14:paraId="529F3A52" w14:textId="61646164" w:rsidR="003446CF" w:rsidRPr="00BD5534" w:rsidRDefault="00E41821" w:rsidP="006F3768">
      <w:pPr>
        <w:numPr>
          <w:ilvl w:val="0"/>
          <w:numId w:val="1"/>
        </w:numPr>
        <w:ind w:left="720"/>
      </w:pPr>
      <w:r w:rsidRPr="00BD5534">
        <w:fldChar w:fldCharType="begin">
          <w:ffData>
            <w:name w:val="Text10"/>
            <w:enabled/>
            <w:calcOnExit w:val="0"/>
            <w:textInput/>
          </w:ffData>
        </w:fldChar>
      </w:r>
      <w:r w:rsidRPr="00BD5534">
        <w:instrText xml:space="preserve"> FORMTEXT </w:instrText>
      </w:r>
      <w:r w:rsidRPr="00BD5534">
        <w:fldChar w:fldCharType="separate"/>
      </w:r>
      <w:r w:rsidRPr="00BD5534">
        <w:t>     </w:t>
      </w:r>
      <w:r w:rsidRPr="00BD5534">
        <w:fldChar w:fldCharType="end"/>
      </w:r>
    </w:p>
    <w:p w14:paraId="0C18FA62" w14:textId="77777777" w:rsidR="003446CF" w:rsidRPr="00BD5534" w:rsidRDefault="003446CF" w:rsidP="00BA22A2"/>
    <w:p w14:paraId="44645828" w14:textId="005D367D" w:rsidR="006F3768" w:rsidRPr="00BD5534" w:rsidRDefault="008B3337" w:rsidP="00C667EE">
      <w:pPr>
        <w:rPr>
          <w:b/>
          <w:bCs/>
        </w:rPr>
      </w:pPr>
      <w:r w:rsidRPr="00BD5534">
        <w:rPr>
          <w:b/>
        </w:rPr>
        <w:t>Recuerde comunicarse con su coordinador de atención si:</w:t>
      </w:r>
    </w:p>
    <w:p w14:paraId="5896CB6D" w14:textId="74D980C5" w:rsidR="006F3768" w:rsidRPr="00BD5534" w:rsidRDefault="00EE2625" w:rsidP="006F3768">
      <w:pPr>
        <w:numPr>
          <w:ilvl w:val="0"/>
          <w:numId w:val="2"/>
        </w:numPr>
      </w:pPr>
      <w:r w:rsidRPr="00BD5534">
        <w:t xml:space="preserve">Está hospitalizado o planea ser hospitalizado </w:t>
      </w:r>
    </w:p>
    <w:p w14:paraId="2C06E6B8" w14:textId="4D339409" w:rsidR="006F3768" w:rsidRPr="00BD5534" w:rsidRDefault="001363D1" w:rsidP="006F3768">
      <w:pPr>
        <w:numPr>
          <w:ilvl w:val="0"/>
          <w:numId w:val="2"/>
        </w:numPr>
      </w:pPr>
      <w:r w:rsidRPr="00BD5534">
        <w:t xml:space="preserve">Tiene una caída  </w:t>
      </w:r>
    </w:p>
    <w:p w14:paraId="1FCDFDAF" w14:textId="6968B1B4" w:rsidR="006F3768" w:rsidRPr="00BD5534" w:rsidRDefault="00337E44" w:rsidP="006F3768">
      <w:pPr>
        <w:numPr>
          <w:ilvl w:val="0"/>
          <w:numId w:val="2"/>
        </w:numPr>
      </w:pPr>
      <w:r w:rsidRPr="00BD5534">
        <w:t>Tiene un cambio en su salud física o mental</w:t>
      </w:r>
    </w:p>
    <w:p w14:paraId="0F331EE8" w14:textId="6E4F845F" w:rsidR="006F3768" w:rsidRPr="00BD5534" w:rsidRDefault="008B3337" w:rsidP="000D2DE0">
      <w:pPr>
        <w:pStyle w:val="ListParagraph"/>
        <w:numPr>
          <w:ilvl w:val="0"/>
          <w:numId w:val="2"/>
        </w:numPr>
      </w:pPr>
      <w:r w:rsidRPr="00BD5534">
        <w:t>Necesita ayuda para encontrar apoyos o servicios</w:t>
      </w:r>
    </w:p>
    <w:p w14:paraId="1C2AA166" w14:textId="77777777" w:rsidR="00684F2B" w:rsidRPr="00BD5534" w:rsidRDefault="00684F2B" w:rsidP="006F3768"/>
    <w:p w14:paraId="37356121" w14:textId="53A3E878" w:rsidR="00BA1D41" w:rsidRPr="00BD5534" w:rsidRDefault="006F3768" w:rsidP="006F3768">
      <w:r w:rsidRPr="00BD5534">
        <w:t xml:space="preserve">Si tiene preguntas o no está de acuerdo con su </w:t>
      </w:r>
      <w:r w:rsidR="00721F10">
        <w:t>P</w:t>
      </w:r>
      <w:r w:rsidR="00721F10" w:rsidRPr="00BD5534">
        <w:t xml:space="preserve">lan </w:t>
      </w:r>
      <w:r w:rsidRPr="00BD5534">
        <w:t xml:space="preserve">de </w:t>
      </w:r>
      <w:r w:rsidR="00721F10">
        <w:t>apoyo</w:t>
      </w:r>
      <w:r w:rsidRPr="00BD5534">
        <w:t xml:space="preserve">, llámeme al </w:t>
      </w:r>
      <w:r w:rsidR="00E41821" w:rsidRPr="00BD5534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E41821" w:rsidRPr="00BD5534">
        <w:instrText xml:space="preserve"> FORMTEXT </w:instrText>
      </w:r>
      <w:r w:rsidR="00E41821" w:rsidRPr="00BD5534">
        <w:fldChar w:fldCharType="separate"/>
      </w:r>
      <w:r w:rsidR="00E41821" w:rsidRPr="00BD5534">
        <w:t>phone number</w:t>
      </w:r>
      <w:r w:rsidR="00E41821" w:rsidRPr="00BD5534">
        <w:fldChar w:fldCharType="end"/>
      </w:r>
      <w:r w:rsidRPr="00BD5534">
        <w:t>. También puede llamarme si sus necesidades cambian. Los usuarios de TTY pueden llamar a Minnesota Relay al (711) o al 1-877-627-3848 (servicio de retransmisión de voz a voz).</w:t>
      </w:r>
    </w:p>
    <w:p w14:paraId="15DC0755" w14:textId="77777777" w:rsidR="00BA1D41" w:rsidRPr="00BD5534" w:rsidRDefault="00BA1D41" w:rsidP="00BA1D41">
      <w:pPr>
        <w:ind w:left="360" w:right="4"/>
      </w:pPr>
    </w:p>
    <w:p w14:paraId="0EC7B984" w14:textId="6595D031" w:rsidR="002E6128" w:rsidRPr="00BD5534" w:rsidRDefault="00E41821" w:rsidP="00432355">
      <w:pPr>
        <w:autoSpaceDE w:val="0"/>
        <w:autoSpaceDN w:val="0"/>
        <w:adjustRightInd w:val="0"/>
      </w:pPr>
      <w:r w:rsidRPr="00BD5534">
        <w:t>Atentamente,</w:t>
      </w:r>
    </w:p>
    <w:p w14:paraId="1F24C3B0" w14:textId="77777777" w:rsidR="00B235C3" w:rsidRPr="00BD5534" w:rsidRDefault="00B235C3" w:rsidP="00B235C3">
      <w:pPr>
        <w:ind w:right="548"/>
      </w:pPr>
    </w:p>
    <w:p w14:paraId="6073FC65" w14:textId="0DF0CB87" w:rsidR="00B235C3" w:rsidRPr="00BD5534" w:rsidRDefault="00E41821" w:rsidP="00B235C3">
      <w:r w:rsidRPr="00BD5534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r w:rsidRPr="00BD5534">
        <w:instrText xml:space="preserve"> FORMTEXT </w:instrText>
      </w:r>
      <w:r w:rsidRPr="00BD5534">
        <w:fldChar w:fldCharType="separate"/>
      </w:r>
      <w:r w:rsidRPr="00BD5534">
        <w:t>Care Coordinator Name</w:t>
      </w:r>
      <w:r w:rsidRPr="00BD5534">
        <w:fldChar w:fldCharType="end"/>
      </w:r>
    </w:p>
    <w:p w14:paraId="5CA69724" w14:textId="1DBDEA7D" w:rsidR="00B235C3" w:rsidRPr="00BD5534" w:rsidRDefault="00E41821" w:rsidP="00B235C3">
      <w:r w:rsidRPr="00BD5534">
        <w:fldChar w:fldCharType="begin">
          <w:ffData>
            <w:name w:val="Text9"/>
            <w:enabled/>
            <w:calcOnExit w:val="0"/>
            <w:textInput>
              <w:default w:val="Care Coordinator Job Title"/>
            </w:textInput>
          </w:ffData>
        </w:fldChar>
      </w:r>
      <w:r w:rsidRPr="00BD5534">
        <w:instrText xml:space="preserve"> FORMTEXT </w:instrText>
      </w:r>
      <w:r w:rsidRPr="00BD5534">
        <w:fldChar w:fldCharType="separate"/>
      </w:r>
      <w:r w:rsidRPr="00BD5534">
        <w:t>Care Coordinator Job Title</w:t>
      </w:r>
      <w:r w:rsidRPr="00BD5534">
        <w:fldChar w:fldCharType="end"/>
      </w:r>
    </w:p>
    <w:p w14:paraId="03454829" w14:textId="164C2D5E" w:rsidR="00BC0DFE" w:rsidRPr="00BD5534" w:rsidRDefault="00E41821" w:rsidP="00BC0DFE">
      <w:r w:rsidRPr="00BD5534">
        <w:fldChar w:fldCharType="begin">
          <w:ffData>
            <w:name w:val=""/>
            <w:enabled/>
            <w:calcOnExit w:val="0"/>
            <w:textInput>
              <w:default w:val="County or Agency Name"/>
            </w:textInput>
          </w:ffData>
        </w:fldChar>
      </w:r>
      <w:r w:rsidRPr="00BD5534">
        <w:instrText xml:space="preserve"> FORMTEXT </w:instrText>
      </w:r>
      <w:r w:rsidRPr="00BD5534">
        <w:fldChar w:fldCharType="separate"/>
      </w:r>
      <w:r w:rsidRPr="00BD5534">
        <w:t>County or Agency Name</w:t>
      </w:r>
      <w:r w:rsidRPr="00BD5534">
        <w:fldChar w:fldCharType="end"/>
      </w:r>
    </w:p>
    <w:p w14:paraId="13EDEF97" w14:textId="17B418D9" w:rsidR="00BC0DFE" w:rsidRPr="00BD5534" w:rsidRDefault="00E41821" w:rsidP="00BC0DFE">
      <w:r w:rsidRPr="00BD5534"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r w:rsidRPr="00BD5534">
        <w:instrText xml:space="preserve"> FORMTEXT </w:instrText>
      </w:r>
      <w:r w:rsidRPr="00BD5534">
        <w:fldChar w:fldCharType="separate"/>
      </w:r>
      <w:r w:rsidRPr="00BD5534">
        <w:t>Phone Number</w:t>
      </w:r>
      <w:r w:rsidRPr="00BD5534">
        <w:fldChar w:fldCharType="end"/>
      </w:r>
    </w:p>
    <w:p w14:paraId="2A0D2B28" w14:textId="64EE4163" w:rsidR="00BC0DFE" w:rsidRPr="00BD5534" w:rsidRDefault="00E41821" w:rsidP="00BC0DFE">
      <w:r w:rsidRPr="00BD5534"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r w:rsidRPr="00BD5534">
        <w:instrText xml:space="preserve"> FORMTEXT </w:instrText>
      </w:r>
      <w:r w:rsidRPr="00BD5534">
        <w:fldChar w:fldCharType="separate"/>
      </w:r>
      <w:r w:rsidRPr="00BD5534">
        <w:t>Email Address</w:t>
      </w:r>
      <w:r w:rsidRPr="00BD5534">
        <w:fldChar w:fldCharType="end"/>
      </w:r>
      <w:r w:rsidR="00BC0DFE" w:rsidRPr="00BD5534">
        <w:t xml:space="preserve">  </w:t>
      </w:r>
    </w:p>
    <w:p w14:paraId="66BC8AAE" w14:textId="77777777" w:rsidR="00BA1D41" w:rsidRPr="00BD5534" w:rsidRDefault="00BA1D41" w:rsidP="00790138"/>
    <w:p w14:paraId="21E3A8FD" w14:textId="77777777" w:rsidR="003E02A2" w:rsidRPr="00BD5534" w:rsidRDefault="003E02A2" w:rsidP="003E02A2">
      <w:r w:rsidRPr="00BD5534">
        <w:t>H5937_H2456_6336_072022 accepted</w:t>
      </w:r>
      <w:r w:rsidRPr="00BD5534">
        <w:tab/>
      </w:r>
      <w:r w:rsidRPr="00BD5534">
        <w:tab/>
      </w:r>
      <w:r w:rsidRPr="00BD5534">
        <w:tab/>
      </w:r>
      <w:r w:rsidRPr="00BD5534">
        <w:tab/>
      </w:r>
      <w:r w:rsidRPr="00BD5534">
        <w:tab/>
      </w:r>
      <w:r>
        <w:rPr>
          <w:sz w:val="16"/>
          <w:szCs w:val="16"/>
        </w:rPr>
        <w:t>U</w:t>
      </w:r>
      <w:r w:rsidRPr="006519AC">
        <w:rPr>
          <w:sz w:val="16"/>
          <w:szCs w:val="16"/>
        </w:rPr>
        <w:t>14015</w:t>
      </w:r>
      <w:r>
        <w:rPr>
          <w:sz w:val="16"/>
          <w:szCs w:val="16"/>
        </w:rPr>
        <w:t>A</w:t>
      </w:r>
      <w:r w:rsidRPr="006519A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Spanish </w:t>
      </w:r>
      <w:r w:rsidRPr="006519AC">
        <w:rPr>
          <w:sz w:val="16"/>
          <w:szCs w:val="16"/>
        </w:rPr>
        <w:t>(</w:t>
      </w:r>
      <w:r w:rsidRPr="00BD5534">
        <w:rPr>
          <w:sz w:val="16"/>
        </w:rPr>
        <w:t>U6336</w:t>
      </w:r>
      <w:r>
        <w:rPr>
          <w:sz w:val="16"/>
        </w:rPr>
        <w:t>A)</w:t>
      </w:r>
      <w:r w:rsidRPr="00BD5534">
        <w:rPr>
          <w:sz w:val="16"/>
        </w:rPr>
        <w:t xml:space="preserve"> (07/2022)</w:t>
      </w:r>
    </w:p>
    <w:p w14:paraId="54936DD2" w14:textId="77777777" w:rsidR="00EE2625" w:rsidRPr="00BD5534" w:rsidRDefault="00EE2625" w:rsidP="003E02A2">
      <w:pPr>
        <w:pStyle w:val="Footer"/>
        <w:rPr>
          <w:rFonts w:asciiTheme="minorHAnsi" w:hAnsiTheme="minorHAnsi"/>
          <w:szCs w:val="26"/>
        </w:rPr>
      </w:pPr>
    </w:p>
    <w:p w14:paraId="49563251" w14:textId="77777777" w:rsidR="001363D1" w:rsidRPr="00BD5534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21C5BE60" w14:textId="55241297" w:rsidR="00573F2A" w:rsidRPr="003E02A2" w:rsidRDefault="00684F2B" w:rsidP="003E02A2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i/>
          <w:iCs/>
        </w:rPr>
      </w:pPr>
      <w:r w:rsidRPr="00BD5534">
        <w:rPr>
          <w:rFonts w:asciiTheme="minorHAnsi" w:hAnsiTheme="minorHAnsi"/>
        </w:rPr>
        <w:t xml:space="preserve">                  500 Stinson Blvd NE, Minneapolis, MN 55413 | 612-676-6500 | fax 612-676-6501 | </w:t>
      </w:r>
      <w:r w:rsidRPr="00BD5534">
        <w:rPr>
          <w:rFonts w:asciiTheme="minorHAnsi" w:hAnsiTheme="minorHAnsi"/>
          <w:b/>
        </w:rPr>
        <w:t>ucare.org</w:t>
      </w:r>
    </w:p>
    <w:p w14:paraId="196B0813" w14:textId="77777777" w:rsidR="00573F2A" w:rsidRPr="00BD5534" w:rsidRDefault="00573F2A" w:rsidP="00573F2A">
      <w:pPr>
        <w:sectPr w:rsidR="00573F2A" w:rsidRPr="00BD5534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524A57BE" w14:textId="77777777" w:rsidR="00684F2B" w:rsidRPr="00BD5534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BD5534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D553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BD5534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BD553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BD553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BD5534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BD553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BD553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BD5534" w:rsidRDefault="00684F2B" w:rsidP="00B43EE9">
      <w:pPr>
        <w:rPr>
          <w:color w:val="0000FF" w:themeColor="hyperlink"/>
          <w:u w:val="single"/>
        </w:rPr>
      </w:pPr>
      <w:r w:rsidRPr="00BD5534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Pr="00BD5534" w:rsidRDefault="00573F2A" w:rsidP="00573F2A"/>
    <w:sectPr w:rsidR="00573F2A" w:rsidRPr="00BD553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24FA9" w14:textId="77777777" w:rsidR="0020716F" w:rsidRDefault="0020716F">
      <w:r>
        <w:separator/>
      </w:r>
    </w:p>
  </w:endnote>
  <w:endnote w:type="continuationSeparator" w:id="0">
    <w:p w14:paraId="28A45C12" w14:textId="77777777" w:rsidR="0020716F" w:rsidRDefault="00207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5BF8D" w14:textId="77777777" w:rsidR="0020716F" w:rsidRDefault="0020716F">
      <w:r>
        <w:separator/>
      </w:r>
    </w:p>
  </w:footnote>
  <w:footnote w:type="continuationSeparator" w:id="0">
    <w:p w14:paraId="77B86AD1" w14:textId="77777777" w:rsidR="0020716F" w:rsidRDefault="00207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244411">
    <w:abstractNumId w:val="0"/>
  </w:num>
  <w:num w:numId="2" w16cid:durableId="1434859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48"/>
    <w:rsid w:val="000A05DF"/>
    <w:rsid w:val="000A1A10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16F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1165"/>
    <w:rsid w:val="002B47AF"/>
    <w:rsid w:val="002B4F85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6CCB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2A2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5342"/>
    <w:rsid w:val="005A6C9C"/>
    <w:rsid w:val="005A6D5C"/>
    <w:rsid w:val="005A6E19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19AC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1F10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0474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E09C6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43CC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5534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7CA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149D"/>
    <w:rsid w:val="00D82832"/>
    <w:rsid w:val="00D848C6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6516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23990"/>
    <w:rsid w:val="00E30F06"/>
    <w:rsid w:val="00E327DD"/>
    <w:rsid w:val="00E354BF"/>
    <w:rsid w:val="00E36BE3"/>
    <w:rsid w:val="00E41821"/>
    <w:rsid w:val="00E4491B"/>
    <w:rsid w:val="00E46BA8"/>
    <w:rsid w:val="00E47581"/>
    <w:rsid w:val="00E47D0E"/>
    <w:rsid w:val="00E51416"/>
    <w:rsid w:val="00E52924"/>
    <w:rsid w:val="00E556C8"/>
    <w:rsid w:val="00E57B1C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48F8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600A1"/>
    <w:rsid w:val="00F63135"/>
    <w:rsid w:val="00F651CF"/>
    <w:rsid w:val="00F66695"/>
    <w:rsid w:val="00F70613"/>
    <w:rsid w:val="00F73421"/>
    <w:rsid w:val="00F7422D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419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721F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892A63-A0DC-46D8-BB0D-E6CC642CC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27</TotalTime>
  <Pages>5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6</cp:revision>
  <cp:lastPrinted>2024-07-17T13:41:00Z</cp:lastPrinted>
  <dcterms:created xsi:type="dcterms:W3CDTF">2024-03-25T21:01:00Z</dcterms:created>
  <dcterms:modified xsi:type="dcterms:W3CDTF">2024-07-26T14:11:00Z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c1349eecb30c3024fad64e92b889023b741bbca36a01a280eb642c49e9f338bc</vt:lpwstr>
  </property>
  <property fmtid="{D5CDD505-2E9C-101B-9397-08002B2CF9AE}" pid="9" name="MediaServiceImageTags">
    <vt:lpwstr/>
  </property>
</Properties>
</file>