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1FEA" w14:textId="1B80ACB8" w:rsidR="00B235C3" w:rsidRPr="006B52D8" w:rsidRDefault="00684F2B" w:rsidP="00B235C3">
      <w:r w:rsidRPr="006B52D8">
        <w:rPr>
          <w:noProof/>
        </w:rPr>
        <w:drawing>
          <wp:anchor distT="0" distB="0" distL="114300" distR="114300" simplePos="0" relativeHeight="251676672" behindDoc="1" locked="0" layoutInCell="1" allowOverlap="1" wp14:anchorId="326ED713" wp14:editId="200DE285">
            <wp:simplePos x="0" y="0"/>
            <wp:positionH relativeFrom="column">
              <wp:posOffset>-458944</wp:posOffset>
            </wp:positionH>
            <wp:positionV relativeFrom="paragraph">
              <wp:posOffset>76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B2AB" w14:textId="77777777" w:rsidR="00684F2B" w:rsidRPr="006B52D8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F2F8207" w14:textId="77777777" w:rsidR="00684F2B" w:rsidRPr="006B52D8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05BD5B1" w14:textId="77777777" w:rsidR="00684F2B" w:rsidRPr="006B52D8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28991606" w:rsidR="00B235C3" w:rsidRPr="006B52D8" w:rsidRDefault="00E4182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6B52D8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6B52D8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6B52D8">
        <w:rPr>
          <w:rFonts w:ascii="Times New Roman" w:eastAsia="Times New Roman" w:hAnsi="Times New Roman"/>
          <w:sz w:val="24"/>
          <w:szCs w:val="24"/>
        </w:rPr>
      </w:r>
      <w:r w:rsidRPr="006B52D8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6B52D8">
        <w:rPr>
          <w:rFonts w:ascii="Times New Roman" w:hAnsi="Times New Roman"/>
          <w:sz w:val="24"/>
          <w:szCs w:val="24"/>
        </w:rPr>
        <w:t>Date</w:t>
      </w:r>
      <w:r w:rsidRPr="006B52D8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30840ECD" w14:textId="77777777" w:rsidR="00B235C3" w:rsidRPr="006B52D8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6B52D8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217892F0" w:rsidR="00B235C3" w:rsidRPr="006B52D8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6B52D8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6B52D8">
        <w:rPr>
          <w:rFonts w:ascii="Times New Roman" w:hAnsi="Times New Roman"/>
          <w:sz w:val="24"/>
          <w:szCs w:val="24"/>
        </w:rPr>
        <w:instrText xml:space="preserve"> FORMTEXT </w:instrText>
      </w:r>
      <w:r w:rsidRPr="006B52D8">
        <w:rPr>
          <w:rFonts w:ascii="Times New Roman" w:hAnsi="Times New Roman"/>
          <w:sz w:val="24"/>
          <w:szCs w:val="24"/>
        </w:rPr>
      </w:r>
      <w:r w:rsidRPr="006B52D8">
        <w:rPr>
          <w:rFonts w:ascii="Times New Roman" w:hAnsi="Times New Roman"/>
          <w:sz w:val="24"/>
          <w:szCs w:val="24"/>
        </w:rPr>
        <w:fldChar w:fldCharType="separate"/>
      </w:r>
      <w:r w:rsidRPr="006B52D8">
        <w:rPr>
          <w:rFonts w:ascii="Times New Roman" w:hAnsi="Times New Roman"/>
          <w:sz w:val="24"/>
          <w:szCs w:val="24"/>
        </w:rPr>
        <w:t>Member Name</w:t>
      </w:r>
      <w:r w:rsidRPr="006B52D8">
        <w:rPr>
          <w:rFonts w:ascii="Times New Roman" w:hAnsi="Times New Roman"/>
          <w:sz w:val="24"/>
          <w:szCs w:val="24"/>
        </w:rPr>
        <w:fldChar w:fldCharType="end"/>
      </w:r>
    </w:p>
    <w:p w14:paraId="45107490" w14:textId="2FB0841C" w:rsidR="00B235C3" w:rsidRPr="006B52D8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6B52D8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r w:rsidRPr="006B52D8">
        <w:rPr>
          <w:rFonts w:ascii="Times New Roman" w:hAnsi="Times New Roman"/>
          <w:sz w:val="24"/>
          <w:szCs w:val="24"/>
        </w:rPr>
        <w:instrText xml:space="preserve"> FORMTEXT </w:instrText>
      </w:r>
      <w:r w:rsidRPr="006B52D8">
        <w:rPr>
          <w:rFonts w:ascii="Times New Roman" w:hAnsi="Times New Roman"/>
          <w:sz w:val="24"/>
          <w:szCs w:val="24"/>
        </w:rPr>
      </w:r>
      <w:r w:rsidRPr="006B52D8">
        <w:rPr>
          <w:rFonts w:ascii="Times New Roman" w:hAnsi="Times New Roman"/>
          <w:sz w:val="24"/>
          <w:szCs w:val="24"/>
        </w:rPr>
        <w:fldChar w:fldCharType="separate"/>
      </w:r>
      <w:r w:rsidRPr="006B52D8">
        <w:rPr>
          <w:rFonts w:ascii="Times New Roman" w:hAnsi="Times New Roman"/>
          <w:sz w:val="24"/>
          <w:szCs w:val="24"/>
        </w:rPr>
        <w:t>Member Address</w:t>
      </w:r>
      <w:r w:rsidRPr="006B52D8">
        <w:rPr>
          <w:rFonts w:ascii="Times New Roman" w:hAnsi="Times New Roman"/>
          <w:sz w:val="24"/>
          <w:szCs w:val="24"/>
        </w:rPr>
        <w:fldChar w:fldCharType="end"/>
      </w:r>
    </w:p>
    <w:p w14:paraId="2354839E" w14:textId="5007F792" w:rsidR="00B235C3" w:rsidRPr="006B52D8" w:rsidRDefault="00E41821" w:rsidP="00B235C3">
      <w:r w:rsidRPr="006B52D8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r w:rsidRPr="006B52D8">
        <w:rPr>
          <w:rFonts w:eastAsia="Calibri"/>
        </w:rPr>
        <w:instrText xml:space="preserve"> FORMTEXT </w:instrText>
      </w:r>
      <w:r w:rsidRPr="006B52D8">
        <w:rPr>
          <w:rFonts w:eastAsia="Calibri"/>
        </w:rPr>
      </w:r>
      <w:r w:rsidRPr="006B52D8">
        <w:rPr>
          <w:rFonts w:eastAsia="Calibri"/>
        </w:rPr>
        <w:fldChar w:fldCharType="separate"/>
      </w:r>
      <w:r w:rsidRPr="006B52D8">
        <w:t>City, State ZIP</w:t>
      </w:r>
      <w:r w:rsidRPr="006B52D8">
        <w:rPr>
          <w:rFonts w:eastAsia="Calibri"/>
        </w:rPr>
        <w:fldChar w:fldCharType="end"/>
      </w:r>
    </w:p>
    <w:p w14:paraId="7C4A0CED" w14:textId="77777777" w:rsidR="00B235C3" w:rsidRPr="006B52D8" w:rsidRDefault="00B235C3" w:rsidP="00B235C3">
      <w:pPr>
        <w:ind w:right="548"/>
      </w:pPr>
    </w:p>
    <w:p w14:paraId="3FDED9B5" w14:textId="77777777" w:rsidR="00B235C3" w:rsidRPr="006B52D8" w:rsidRDefault="00B235C3" w:rsidP="00B235C3">
      <w:pPr>
        <w:ind w:right="548"/>
      </w:pPr>
    </w:p>
    <w:p w14:paraId="6352C719" w14:textId="637DA33A" w:rsidR="00B235C3" w:rsidRPr="006B52D8" w:rsidRDefault="00B235C3" w:rsidP="00B235C3">
      <w:pPr>
        <w:ind w:right="548"/>
      </w:pPr>
      <w:r w:rsidRPr="006B52D8">
        <w:t xml:space="preserve">Gacaliye </w:t>
      </w:r>
      <w:r w:rsidR="00E41821" w:rsidRPr="006B52D8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E41821" w:rsidRPr="006B52D8">
        <w:instrText xml:space="preserve"> FORMTEXT </w:instrText>
      </w:r>
      <w:r w:rsidR="00E41821" w:rsidRPr="006B52D8">
        <w:fldChar w:fldCharType="separate"/>
      </w:r>
      <w:r w:rsidR="00E41821" w:rsidRPr="006B52D8">
        <w:t>Member Name</w:t>
      </w:r>
      <w:r w:rsidR="00E41821" w:rsidRPr="006B52D8">
        <w:fldChar w:fldCharType="end"/>
      </w:r>
      <w:r w:rsidR="006C207E">
        <w:t>,</w:t>
      </w:r>
    </w:p>
    <w:p w14:paraId="79ACFBD2" w14:textId="77777777" w:rsidR="00192E6A" w:rsidRPr="006B52D8" w:rsidRDefault="00192E6A" w:rsidP="00192E6A">
      <w:pPr>
        <w:autoSpaceDE w:val="0"/>
        <w:autoSpaceDN w:val="0"/>
        <w:adjustRightInd w:val="0"/>
      </w:pPr>
    </w:p>
    <w:p w14:paraId="7C459D26" w14:textId="30DE66C7" w:rsidR="00337E44" w:rsidRPr="006B52D8" w:rsidRDefault="006F3768" w:rsidP="00337E44">
      <w:r w:rsidRPr="006B52D8">
        <w:t xml:space="preserve">Xarumaha UCare, waxaan u heellannahay horumarinta caafimaadkaaga iyo badqabkaaga. Waxaa halkan ku lifaaqan Qorshaha </w:t>
      </w:r>
      <w:r w:rsidR="0061155D">
        <w:t>Taageerada</w:t>
      </w:r>
      <w:r w:rsidRPr="006B52D8">
        <w:t xml:space="preserve"> ee aan adiga kula sameeynay </w:t>
      </w:r>
      <w:r w:rsidR="00E41821" w:rsidRPr="006B52D8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E41821" w:rsidRPr="006B52D8">
        <w:instrText xml:space="preserve"> FORMTEXT </w:instrText>
      </w:r>
      <w:r w:rsidR="00E41821" w:rsidRPr="006B52D8">
        <w:fldChar w:fldCharType="separate"/>
      </w:r>
      <w:r w:rsidR="00E41821" w:rsidRPr="006B52D8">
        <w:t>Date</w:t>
      </w:r>
      <w:r w:rsidR="00E41821" w:rsidRPr="006B52D8">
        <w:fldChar w:fldCharType="end"/>
      </w:r>
      <w:r w:rsidRPr="006B52D8">
        <w:t>. Fadlan si taxad</w:t>
      </w:r>
      <w:r w:rsidR="0061155D">
        <w:t>d</w:t>
      </w:r>
      <w:r w:rsidRPr="006B52D8">
        <w:t xml:space="preserve">ar leh u eeg Qorshaha </w:t>
      </w:r>
      <w:r w:rsidR="0061155D">
        <w:t>Taageerada</w:t>
      </w:r>
      <w:r w:rsidRPr="006B52D8">
        <w:t>.</w:t>
      </w:r>
    </w:p>
    <w:p w14:paraId="15AAB05F" w14:textId="77777777" w:rsidR="006F3768" w:rsidRPr="006B52D8" w:rsidRDefault="006F3768" w:rsidP="006F3768"/>
    <w:p w14:paraId="503CDFD6" w14:textId="5C998D45" w:rsidR="006F3768" w:rsidRPr="006B52D8" w:rsidRDefault="006F3768" w:rsidP="00C667EE">
      <w:pPr>
        <w:rPr>
          <w:b/>
          <w:bCs/>
        </w:rPr>
      </w:pPr>
      <w:r w:rsidRPr="006B52D8">
        <w:rPr>
          <w:b/>
        </w:rPr>
        <w:t>Ka xusuusin ahaan, intii lagu guda jirey booqashadaada waxaan ka wada hadalnay:</w:t>
      </w:r>
    </w:p>
    <w:p w14:paraId="34E0C3E9" w14:textId="11D71CD7" w:rsidR="00EE2625" w:rsidRPr="006B52D8" w:rsidRDefault="008B3337" w:rsidP="006F3768">
      <w:pPr>
        <w:numPr>
          <w:ilvl w:val="0"/>
          <w:numId w:val="1"/>
        </w:numPr>
        <w:ind w:left="720"/>
      </w:pPr>
      <w:r w:rsidRPr="006B52D8">
        <w:t>Siyaabaha loo maareyn karo caafimaadkaaga jireed iyo maskaxeed</w:t>
      </w:r>
    </w:p>
    <w:p w14:paraId="79345FBC" w14:textId="3C4CACD2" w:rsidR="006F3768" w:rsidRPr="006B52D8" w:rsidRDefault="00EE2625" w:rsidP="006F3768">
      <w:pPr>
        <w:numPr>
          <w:ilvl w:val="0"/>
          <w:numId w:val="1"/>
        </w:numPr>
        <w:ind w:left="720"/>
      </w:pPr>
      <w:r w:rsidRPr="006B52D8">
        <w:t xml:space="preserve">Isticmaalka daryeelka caafimaadka si loo ilaaliyo loona kobciyo caafimaadkaaga </w:t>
      </w:r>
    </w:p>
    <w:p w14:paraId="6949A322" w14:textId="5F51DC9A" w:rsidR="006F3768" w:rsidRPr="006B52D8" w:rsidRDefault="00EE2625" w:rsidP="006F3768">
      <w:pPr>
        <w:numPr>
          <w:ilvl w:val="0"/>
          <w:numId w:val="1"/>
        </w:numPr>
        <w:ind w:left="720"/>
      </w:pPr>
      <w:r w:rsidRPr="006B52D8">
        <w:t xml:space="preserve">Baahiyahaaga daryeelka ka hortagga ah </w:t>
      </w:r>
    </w:p>
    <w:p w14:paraId="529F3A52" w14:textId="61646164" w:rsidR="003446CF" w:rsidRPr="006B52D8" w:rsidRDefault="00E41821" w:rsidP="006F3768">
      <w:pPr>
        <w:numPr>
          <w:ilvl w:val="0"/>
          <w:numId w:val="1"/>
        </w:numPr>
        <w:ind w:left="720"/>
      </w:pPr>
      <w:r w:rsidRPr="006B52D8">
        <w:fldChar w:fldCharType="begin">
          <w:ffData>
            <w:name w:val="Text10"/>
            <w:enabled/>
            <w:calcOnExit w:val="0"/>
            <w:textInput/>
          </w:ffData>
        </w:fldChar>
      </w:r>
      <w:r w:rsidRPr="006B52D8">
        <w:instrText xml:space="preserve"> FORMTEXT </w:instrText>
      </w:r>
      <w:r w:rsidRPr="006B52D8">
        <w:fldChar w:fldCharType="separate"/>
      </w:r>
      <w:r w:rsidRPr="006B52D8">
        <w:t>     </w:t>
      </w:r>
      <w:r w:rsidRPr="006B52D8">
        <w:fldChar w:fldCharType="end"/>
      </w:r>
    </w:p>
    <w:p w14:paraId="0C18FA62" w14:textId="77777777" w:rsidR="003446CF" w:rsidRPr="006B52D8" w:rsidRDefault="003446CF" w:rsidP="00BA22A2"/>
    <w:p w14:paraId="44645828" w14:textId="5F19AD2B" w:rsidR="006F3768" w:rsidRPr="006B52D8" w:rsidRDefault="008B3337" w:rsidP="00C667EE">
      <w:pPr>
        <w:rPr>
          <w:b/>
          <w:bCs/>
        </w:rPr>
      </w:pPr>
      <w:r w:rsidRPr="006B52D8">
        <w:rPr>
          <w:b/>
        </w:rPr>
        <w:t>Xusuusnow inaad la xiriirto iskuduwaha daryeelkaaga haddii:</w:t>
      </w:r>
    </w:p>
    <w:p w14:paraId="5896CB6D" w14:textId="74D980C5" w:rsidR="006F3768" w:rsidRPr="006B52D8" w:rsidRDefault="00EE2625" w:rsidP="006F3768">
      <w:pPr>
        <w:numPr>
          <w:ilvl w:val="0"/>
          <w:numId w:val="2"/>
        </w:numPr>
      </w:pPr>
      <w:r w:rsidRPr="006B52D8">
        <w:t xml:space="preserve">Isbitaal lagu dhigo, ama aad qorshaynayso inaad isbitaal gasho </w:t>
      </w:r>
    </w:p>
    <w:p w14:paraId="2C06E6B8" w14:textId="4D339409" w:rsidR="006F3768" w:rsidRPr="006B52D8" w:rsidRDefault="001363D1" w:rsidP="006F3768">
      <w:pPr>
        <w:numPr>
          <w:ilvl w:val="0"/>
          <w:numId w:val="2"/>
        </w:numPr>
      </w:pPr>
      <w:r w:rsidRPr="006B52D8">
        <w:t xml:space="preserve">Aad dhacdo  </w:t>
      </w:r>
    </w:p>
    <w:p w14:paraId="1FCDFDAF" w14:textId="6968B1B4" w:rsidR="006F3768" w:rsidRPr="006B52D8" w:rsidRDefault="00337E44" w:rsidP="006F3768">
      <w:pPr>
        <w:numPr>
          <w:ilvl w:val="0"/>
          <w:numId w:val="2"/>
        </w:numPr>
      </w:pPr>
      <w:r w:rsidRPr="006B52D8">
        <w:t>Isbeddel ku yimaado caafimaadkaaga jireed ama maskaxeed</w:t>
      </w:r>
    </w:p>
    <w:p w14:paraId="0F331EE8" w14:textId="6E4F845F" w:rsidR="006F3768" w:rsidRPr="006B52D8" w:rsidRDefault="008B3337" w:rsidP="000D2DE0">
      <w:pPr>
        <w:pStyle w:val="ListParagraph"/>
        <w:numPr>
          <w:ilvl w:val="0"/>
          <w:numId w:val="2"/>
        </w:numPr>
      </w:pPr>
      <w:r w:rsidRPr="006B52D8">
        <w:t>Aad u baahan tahay caawimaad ku aadan helitaanka taageero ama adeegyo</w:t>
      </w:r>
    </w:p>
    <w:p w14:paraId="1C2AA166" w14:textId="77777777" w:rsidR="00684F2B" w:rsidRPr="006B52D8" w:rsidRDefault="00684F2B" w:rsidP="006F3768"/>
    <w:p w14:paraId="37356121" w14:textId="77153265" w:rsidR="00BA1D41" w:rsidRPr="006B52D8" w:rsidRDefault="006F3768" w:rsidP="006F3768">
      <w:r w:rsidRPr="006B52D8">
        <w:t xml:space="preserve">Haddii aad qabto su'aalo, ama aadan ku qanacsanayn Qorshahaaga </w:t>
      </w:r>
      <w:r w:rsidR="0061155D">
        <w:t>Taageerada</w:t>
      </w:r>
      <w:r w:rsidRPr="006B52D8">
        <w:t xml:space="preserve">, iga soo wac </w:t>
      </w:r>
      <w:r w:rsidR="00E41821" w:rsidRPr="006B52D8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E41821" w:rsidRPr="006B52D8">
        <w:instrText xml:space="preserve"> FORMTEXT </w:instrText>
      </w:r>
      <w:r w:rsidR="00E41821" w:rsidRPr="006B52D8">
        <w:fldChar w:fldCharType="separate"/>
      </w:r>
      <w:r w:rsidR="00E41821" w:rsidRPr="006B52D8">
        <w:t>phone number</w:t>
      </w:r>
      <w:r w:rsidR="00E41821" w:rsidRPr="006B52D8">
        <w:fldChar w:fldCharType="end"/>
      </w:r>
      <w:r w:rsidRPr="006B52D8">
        <w:t>. Waxaad sidoo kale i soo wici kartaa haddii baahiyahaaga ay isbeddelaan. Isticmaalayaasha TTY, waxay Minnesota</w:t>
      </w:r>
      <w:r w:rsidR="006B52D8" w:rsidRPr="006B52D8">
        <w:t xml:space="preserve"> Rela</w:t>
      </w:r>
      <w:r w:rsidR="006B52D8">
        <w:rPr>
          <w:lang w:val="en-US"/>
        </w:rPr>
        <w:t>y</w:t>
      </w:r>
      <w:r w:rsidRPr="006B52D8">
        <w:t xml:space="preserve"> ka wici karaan (711) ama 1-877-627-3848 (adeegga gudbinta hadal-ka-hadal ah).</w:t>
      </w:r>
    </w:p>
    <w:p w14:paraId="15DC0755" w14:textId="77777777" w:rsidR="00BA1D41" w:rsidRPr="006B52D8" w:rsidRDefault="00BA1D41" w:rsidP="00BA1D41">
      <w:pPr>
        <w:ind w:left="360" w:right="4"/>
      </w:pPr>
    </w:p>
    <w:p w14:paraId="0EC7B984" w14:textId="6595D031" w:rsidR="002E6128" w:rsidRPr="006B52D8" w:rsidRDefault="00E41821" w:rsidP="00432355">
      <w:pPr>
        <w:autoSpaceDE w:val="0"/>
        <w:autoSpaceDN w:val="0"/>
        <w:adjustRightInd w:val="0"/>
      </w:pPr>
      <w:r w:rsidRPr="006B52D8">
        <w:t>Kii daacada kuu ahaa,</w:t>
      </w:r>
    </w:p>
    <w:p w14:paraId="1F24C3B0" w14:textId="77777777" w:rsidR="00B235C3" w:rsidRPr="006B52D8" w:rsidRDefault="00B235C3" w:rsidP="00B235C3">
      <w:pPr>
        <w:ind w:right="548"/>
      </w:pPr>
    </w:p>
    <w:p w14:paraId="6073FC65" w14:textId="0DF0CB87" w:rsidR="00B235C3" w:rsidRPr="006B52D8" w:rsidRDefault="00E41821" w:rsidP="00B235C3">
      <w:r w:rsidRPr="006B52D8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Pr="006B52D8">
        <w:instrText xml:space="preserve"> FORMTEXT </w:instrText>
      </w:r>
      <w:r w:rsidRPr="006B52D8">
        <w:fldChar w:fldCharType="separate"/>
      </w:r>
      <w:r w:rsidRPr="006B52D8">
        <w:t>Care Coordinator Name</w:t>
      </w:r>
      <w:r w:rsidRPr="006B52D8">
        <w:fldChar w:fldCharType="end"/>
      </w:r>
    </w:p>
    <w:p w14:paraId="5CA69724" w14:textId="1DBDEA7D" w:rsidR="00B235C3" w:rsidRPr="006B52D8" w:rsidRDefault="00E41821" w:rsidP="00B235C3">
      <w:r w:rsidRPr="006B52D8"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r w:rsidRPr="006B52D8">
        <w:instrText xml:space="preserve"> FORMTEXT </w:instrText>
      </w:r>
      <w:r w:rsidRPr="006B52D8">
        <w:fldChar w:fldCharType="separate"/>
      </w:r>
      <w:r w:rsidRPr="006B52D8">
        <w:t>Care Coordinator Job Title</w:t>
      </w:r>
      <w:r w:rsidRPr="006B52D8">
        <w:fldChar w:fldCharType="end"/>
      </w:r>
    </w:p>
    <w:p w14:paraId="03454829" w14:textId="164C2D5E" w:rsidR="00BC0DFE" w:rsidRPr="006B52D8" w:rsidRDefault="00E41821" w:rsidP="00BC0DFE">
      <w:r w:rsidRPr="006B52D8">
        <w:fldChar w:fldCharType="begin">
          <w:ffData>
            <w:name w:val=""/>
            <w:enabled/>
            <w:calcOnExit w:val="0"/>
            <w:textInput>
              <w:default w:val="County or Agency Name"/>
            </w:textInput>
          </w:ffData>
        </w:fldChar>
      </w:r>
      <w:r w:rsidRPr="006B52D8">
        <w:instrText xml:space="preserve"> FORMTEXT </w:instrText>
      </w:r>
      <w:r w:rsidRPr="006B52D8">
        <w:fldChar w:fldCharType="separate"/>
      </w:r>
      <w:r w:rsidRPr="006B52D8">
        <w:t>County or Agency Name</w:t>
      </w:r>
      <w:r w:rsidRPr="006B52D8">
        <w:fldChar w:fldCharType="end"/>
      </w:r>
    </w:p>
    <w:p w14:paraId="13EDEF97" w14:textId="17B418D9" w:rsidR="00BC0DFE" w:rsidRPr="006B52D8" w:rsidRDefault="00E41821" w:rsidP="00BC0DFE">
      <w:r w:rsidRPr="006B52D8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6B52D8">
        <w:instrText xml:space="preserve"> FORMTEXT </w:instrText>
      </w:r>
      <w:r w:rsidRPr="006B52D8">
        <w:fldChar w:fldCharType="separate"/>
      </w:r>
      <w:r w:rsidRPr="006B52D8">
        <w:t>Phone Number</w:t>
      </w:r>
      <w:r w:rsidRPr="006B52D8">
        <w:fldChar w:fldCharType="end"/>
      </w:r>
    </w:p>
    <w:p w14:paraId="2A0D2B28" w14:textId="64EE4163" w:rsidR="00BC0DFE" w:rsidRPr="006B52D8" w:rsidRDefault="00E41821" w:rsidP="00BC0DFE">
      <w:r w:rsidRPr="006B52D8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6B52D8">
        <w:instrText xml:space="preserve"> FORMTEXT </w:instrText>
      </w:r>
      <w:r w:rsidRPr="006B52D8">
        <w:fldChar w:fldCharType="separate"/>
      </w:r>
      <w:r w:rsidRPr="006B52D8">
        <w:t>Email Address</w:t>
      </w:r>
      <w:r w:rsidRPr="006B52D8">
        <w:fldChar w:fldCharType="end"/>
      </w:r>
      <w:r w:rsidR="00BC0DFE" w:rsidRPr="006B52D8">
        <w:t xml:space="preserve">  </w:t>
      </w:r>
    </w:p>
    <w:p w14:paraId="66BC8AAE" w14:textId="77777777" w:rsidR="00BA1D41" w:rsidRPr="006B52D8" w:rsidRDefault="00BA1D41" w:rsidP="00790138"/>
    <w:p w14:paraId="0F0F74C9" w14:textId="77777777" w:rsidR="00470EEB" w:rsidRPr="006B52D8" w:rsidRDefault="00470EEB" w:rsidP="00470EEB">
      <w:r w:rsidRPr="006B52D8">
        <w:t>H5937_H2456_6336_072022 accepted</w:t>
      </w:r>
      <w:r w:rsidRPr="006B52D8">
        <w:tab/>
      </w:r>
      <w:r w:rsidRPr="006B52D8">
        <w:tab/>
      </w:r>
      <w:r w:rsidRPr="006B52D8">
        <w:tab/>
      </w:r>
      <w:r w:rsidRPr="006B52D8">
        <w:tab/>
      </w:r>
      <w:r w:rsidRPr="006B52D8">
        <w:tab/>
      </w:r>
      <w:r>
        <w:rPr>
          <w:sz w:val="16"/>
          <w:szCs w:val="16"/>
          <w:lang w:val="en-US"/>
        </w:rPr>
        <w:t>U</w:t>
      </w:r>
      <w:r w:rsidRPr="00F032B0">
        <w:rPr>
          <w:sz w:val="16"/>
          <w:szCs w:val="16"/>
          <w:lang w:val="en-US"/>
        </w:rPr>
        <w:t>14015</w:t>
      </w:r>
      <w:r>
        <w:rPr>
          <w:sz w:val="16"/>
          <w:szCs w:val="16"/>
          <w:lang w:val="en-US"/>
        </w:rPr>
        <w:t>A Somali (</w:t>
      </w:r>
      <w:r w:rsidRPr="006B52D8">
        <w:rPr>
          <w:sz w:val="16"/>
        </w:rPr>
        <w:t>U6336</w:t>
      </w:r>
      <w:r>
        <w:rPr>
          <w:sz w:val="16"/>
          <w:lang w:val="en-US"/>
        </w:rPr>
        <w:t>A)</w:t>
      </w:r>
      <w:r w:rsidRPr="006B52D8">
        <w:rPr>
          <w:sz w:val="16"/>
        </w:rPr>
        <w:t xml:space="preserve"> (07/2022)</w:t>
      </w:r>
    </w:p>
    <w:p w14:paraId="49563251" w14:textId="77777777" w:rsidR="001363D1" w:rsidRPr="006B52D8" w:rsidRDefault="001363D1" w:rsidP="00F032B0">
      <w:pPr>
        <w:pStyle w:val="Footer"/>
        <w:rPr>
          <w:rFonts w:asciiTheme="minorHAnsi" w:hAnsiTheme="minorHAnsi"/>
          <w:szCs w:val="26"/>
        </w:rPr>
      </w:pPr>
    </w:p>
    <w:p w14:paraId="04DCC65D" w14:textId="14E6EF47" w:rsidR="00EE2625" w:rsidRPr="006B52D8" w:rsidRDefault="00684F2B" w:rsidP="00E41821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i/>
          <w:iCs/>
        </w:rPr>
      </w:pPr>
      <w:r w:rsidRPr="006B52D8">
        <w:rPr>
          <w:rFonts w:asciiTheme="minorHAnsi" w:hAnsiTheme="minorHAnsi"/>
        </w:rPr>
        <w:t xml:space="preserve">                  500 Stinson Blvd NE, Minneapolis, MN 55413 | 612-676-6500 | fax 612-676-6501 | </w:t>
      </w:r>
      <w:r w:rsidRPr="006B52D8">
        <w:rPr>
          <w:rFonts w:asciiTheme="minorHAnsi" w:hAnsiTheme="minorHAnsi"/>
          <w:b/>
        </w:rPr>
        <w:t>ucare.org</w:t>
      </w:r>
    </w:p>
    <w:p w14:paraId="196B0813" w14:textId="77777777" w:rsidR="00573F2A" w:rsidRPr="006B52D8" w:rsidRDefault="00573F2A" w:rsidP="00573F2A">
      <w:pPr>
        <w:sectPr w:rsidR="00573F2A" w:rsidRPr="006B52D8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524A57BE" w14:textId="77777777" w:rsidR="00684F2B" w:rsidRPr="006B52D8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6B52D8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B52D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6B52D8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6B52D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6B52D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6B52D8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6B52D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6B52D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6B52D8" w:rsidRDefault="00684F2B" w:rsidP="00B43EE9">
      <w:pPr>
        <w:rPr>
          <w:color w:val="0000FF" w:themeColor="hyperlink"/>
          <w:u w:val="single"/>
        </w:rPr>
      </w:pPr>
      <w:r w:rsidRPr="006B52D8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6B52D8" w:rsidRDefault="00573F2A" w:rsidP="00573F2A"/>
    <w:sectPr w:rsidR="00573F2A" w:rsidRPr="006B52D8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DCA6F" w14:textId="77777777" w:rsidR="00BE1C88" w:rsidRDefault="00BE1C88">
      <w:r>
        <w:separator/>
      </w:r>
    </w:p>
  </w:endnote>
  <w:endnote w:type="continuationSeparator" w:id="0">
    <w:p w14:paraId="0F6A809B" w14:textId="77777777" w:rsidR="00BE1C88" w:rsidRDefault="00BE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AE0C0" w14:textId="77777777" w:rsidR="00BE1C88" w:rsidRDefault="00BE1C88">
      <w:r>
        <w:separator/>
      </w:r>
    </w:p>
  </w:footnote>
  <w:footnote w:type="continuationSeparator" w:id="0">
    <w:p w14:paraId="0CAA857F" w14:textId="77777777" w:rsidR="00BE1C88" w:rsidRDefault="00BE1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244411">
    <w:abstractNumId w:val="0"/>
  </w:num>
  <w:num w:numId="2" w16cid:durableId="1434859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42B7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4609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165"/>
    <w:rsid w:val="002B47AF"/>
    <w:rsid w:val="002B4F85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0EEB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6E19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5D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0BE4"/>
    <w:rsid w:val="006A1D5B"/>
    <w:rsid w:val="006B2348"/>
    <w:rsid w:val="006B3564"/>
    <w:rsid w:val="006B415F"/>
    <w:rsid w:val="006B4247"/>
    <w:rsid w:val="006B52D8"/>
    <w:rsid w:val="006B674B"/>
    <w:rsid w:val="006C207E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C71B6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96C65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1C88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C7D1A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1821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1FA8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B0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o-SO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6115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489f2b3e-f128-433d-b78b-96f746dae6d4"/>
    <ds:schemaRef ds:uri="e908531e-9543-486d-9e86-16f8673deaa4"/>
  </ds:schemaRefs>
</ds:datastoreItem>
</file>

<file path=customXml/itemProps3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3C681A-C3BD-48D8-BEE4-65333ABFC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6</TotalTime>
  <Pages>5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5</cp:revision>
  <cp:lastPrinted>2024-07-17T13:40:00Z</cp:lastPrinted>
  <dcterms:created xsi:type="dcterms:W3CDTF">2024-07-16T07:51:00Z</dcterms:created>
  <dcterms:modified xsi:type="dcterms:W3CDTF">2024-07-26T14:25:00Z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60c0de1e5e43b501da090d4bdb656933485dfe1c9dd639cd78aafff8aad3f6bb</vt:lpwstr>
  </property>
  <property fmtid="{D5CDD505-2E9C-101B-9397-08002B2CF9AE}" pid="9" name="MediaServiceImageTags">
    <vt:lpwstr/>
  </property>
</Properties>
</file>