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63C2C7DC" w:rsidR="00684F2B" w:rsidRPr="00B13275" w:rsidRDefault="00F23FB6" w:rsidP="00FD49B5">
      <w:r w:rsidRPr="00B13275">
        <w:rPr>
          <w:noProof/>
        </w:rPr>
        <w:drawing>
          <wp:anchor distT="0" distB="0" distL="114300" distR="114300" simplePos="0" relativeHeight="251667456" behindDoc="1" locked="1" layoutInCell="1" allowOverlap="1" wp14:anchorId="427A3D5B" wp14:editId="4F1C674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274" w:rsidRPr="00B13275">
        <w:rPr>
          <w:b/>
          <w:noProof/>
          <w:color w:val="000000" w:themeColor="text1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8ACD5" wp14:editId="750698CC">
                <wp:simplePos x="0" y="0"/>
                <wp:positionH relativeFrom="margin">
                  <wp:align>right</wp:align>
                </wp:positionH>
                <wp:positionV relativeFrom="paragraph">
                  <wp:posOffset>445</wp:posOffset>
                </wp:positionV>
                <wp:extent cx="2286000" cy="914400"/>
                <wp:effectExtent l="0" t="0" r="1905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529F0" w14:textId="5D591E92" w:rsidR="00551274" w:rsidRPr="00CE3CD2" w:rsidRDefault="00180F93" w:rsidP="00551274">
                            <w:pPr>
                              <w:rPr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1D1C1D"/>
                                <w:sz w:val="28"/>
                                <w:shd w:val="clear" w:color="auto" w:fill="FFFFFF"/>
                              </w:rPr>
                              <w:t xml:space="preserve">Póngase en contacto con nosotros sobre el programa </w:t>
                            </w:r>
                            <w:r w:rsidR="00551274" w:rsidRPr="00BD5C21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>Community First Services and Supports (CFSS)</w:t>
                            </w:r>
                            <w:r w:rsidR="002F055D" w:rsidRPr="00BD5C21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(Servicios y Apoyos de Community First)</w:t>
                            </w:r>
                            <w:r w:rsidRPr="00BD5C21">
                              <w:rPr>
                                <w:b/>
                                <w:color w:val="1D1C1D"/>
                                <w:sz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AC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8pt;margin-top:.05pt;width:180pt;height:1in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" fillcolor="white [3201]" strokeweight="1pt">
                <v:textbox style="mso-fit-shape-to-text:t">
                  <w:txbxContent>
                    <w:p w14:paraId="2BF529F0" w14:textId="5D591E92" w:rsidR="00551274" w:rsidRPr="00CE3CD2" w:rsidRDefault="00180F93" w:rsidP="00551274">
                      <w:pPr>
                        <w:rPr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1D1C1D"/>
                          <w:sz w:val="28"/>
                          <w:shd w:val="clear" w:color="auto" w:fill="FFFFFF"/>
                        </w:rPr>
                        <w:t xml:space="preserve">Póngase en contacto con nosotros sobre el programa </w:t>
                      </w:r>
                      <w:r w:rsidR="00551274" w:rsidRPr="00BD5C21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>Community First Services and Supports (CFSS)</w:t>
                      </w:r>
                      <w:r w:rsidR="002F055D" w:rsidRPr="00BD5C21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 xml:space="preserve"> (Servicios y Apoyos de Community First)</w:t>
                      </w:r>
                      <w:r w:rsidRPr="00BD5C21">
                        <w:rPr>
                          <w:b/>
                          <w:color w:val="1D1C1D"/>
                          <w:sz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BD5B1" w14:textId="77777777" w:rsidR="00684F2B" w:rsidRPr="00B13275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08F814" w14:textId="77777777" w:rsidR="00AA4440" w:rsidRPr="00B13275" w:rsidRDefault="00AA4440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05A60D7C" w14:textId="77777777" w:rsidR="001746AA" w:rsidRPr="00B63AC2" w:rsidRDefault="001746AA" w:rsidP="001746AA">
      <w:r w:rsidRPr="00B63AC2"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B63AC2">
        <w:instrText xml:space="preserve"> FORMTEXT </w:instrText>
      </w:r>
      <w:r w:rsidRPr="00B63AC2">
        <w:fldChar w:fldCharType="separate"/>
      </w:r>
      <w:r w:rsidRPr="00B63AC2">
        <w:t>&lt;Date&gt;</w:t>
      </w:r>
      <w:r w:rsidRPr="00B63AC2">
        <w:fldChar w:fldCharType="end"/>
      </w:r>
    </w:p>
    <w:p w14:paraId="30840ECD" w14:textId="77777777" w:rsidR="00B235C3" w:rsidRPr="00B1327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B13275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4B6C5714" w14:textId="77777777" w:rsidR="001746AA" w:rsidRPr="00B63AC2" w:rsidRDefault="001746AA" w:rsidP="001746AA">
      <w:pPr>
        <w:pStyle w:val="Style1"/>
      </w:pPr>
      <w:r w:rsidRPr="00B63AC2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B63AC2">
        <w:instrText xml:space="preserve"> FORMTEXT </w:instrText>
      </w:r>
      <w:r w:rsidRPr="00B63AC2">
        <w:fldChar w:fldCharType="separate"/>
      </w:r>
      <w:r w:rsidRPr="00B63AC2">
        <w:t xml:space="preserve">&lt;Member </w:t>
      </w:r>
      <w:proofErr w:type="spellStart"/>
      <w:r w:rsidRPr="00B63AC2">
        <w:t>Name</w:t>
      </w:r>
      <w:proofErr w:type="spellEnd"/>
      <w:r w:rsidRPr="00B63AC2">
        <w:t>&gt;</w:t>
      </w:r>
      <w:r w:rsidRPr="00B63AC2">
        <w:fldChar w:fldCharType="end"/>
      </w:r>
    </w:p>
    <w:p w14:paraId="165569D8" w14:textId="77777777" w:rsidR="001746AA" w:rsidRPr="00B63AC2" w:rsidRDefault="001746AA" w:rsidP="001746AA">
      <w:pPr>
        <w:pStyle w:val="Style2"/>
      </w:pPr>
      <w:r w:rsidRPr="00B63AC2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B63AC2">
        <w:instrText xml:space="preserve"> FORMTEXT </w:instrText>
      </w:r>
      <w:r w:rsidRPr="00B63AC2">
        <w:fldChar w:fldCharType="separate"/>
      </w:r>
      <w:r w:rsidRPr="00B63AC2">
        <w:t xml:space="preserve">&lt;Member </w:t>
      </w:r>
      <w:proofErr w:type="spellStart"/>
      <w:r w:rsidRPr="00B63AC2">
        <w:t>Address</w:t>
      </w:r>
      <w:proofErr w:type="spellEnd"/>
      <w:r w:rsidRPr="00B63AC2">
        <w:t>&gt;</w:t>
      </w:r>
      <w:r w:rsidRPr="00B63AC2">
        <w:fldChar w:fldCharType="end"/>
      </w:r>
    </w:p>
    <w:p w14:paraId="65CA3332" w14:textId="77777777" w:rsidR="001746AA" w:rsidRPr="00B63AC2" w:rsidRDefault="001746AA" w:rsidP="001746AA">
      <w:pPr>
        <w:pStyle w:val="Style3"/>
      </w:pPr>
      <w:r w:rsidRPr="00B63AC2"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B63AC2">
        <w:instrText xml:space="preserve"> FORMTEXT </w:instrText>
      </w:r>
      <w:r w:rsidRPr="00B63AC2">
        <w:fldChar w:fldCharType="separate"/>
      </w:r>
      <w:r w:rsidRPr="00B63AC2">
        <w:t xml:space="preserve">&lt;City, </w:t>
      </w:r>
      <w:proofErr w:type="spellStart"/>
      <w:r w:rsidRPr="00B63AC2">
        <w:t>State</w:t>
      </w:r>
      <w:proofErr w:type="spellEnd"/>
      <w:r w:rsidRPr="00B63AC2">
        <w:t xml:space="preserve"> ZIP&gt;</w:t>
      </w:r>
      <w:r w:rsidRPr="00B63AC2">
        <w:fldChar w:fldCharType="end"/>
      </w:r>
    </w:p>
    <w:p w14:paraId="3FDED9B5" w14:textId="77777777" w:rsidR="00B235C3" w:rsidRPr="00B13275" w:rsidRDefault="00B235C3" w:rsidP="00B235C3">
      <w:pPr>
        <w:ind w:right="548"/>
      </w:pPr>
    </w:p>
    <w:p w14:paraId="51E2C37F" w14:textId="77777777" w:rsidR="00A9651E" w:rsidRPr="00B13275" w:rsidRDefault="00A9651E" w:rsidP="00B235C3">
      <w:pPr>
        <w:ind w:right="548"/>
      </w:pPr>
    </w:p>
    <w:p w14:paraId="07656694" w14:textId="77777777" w:rsidR="00A9651E" w:rsidRPr="00B13275" w:rsidRDefault="00A9651E" w:rsidP="00B235C3">
      <w:pPr>
        <w:ind w:right="548"/>
      </w:pPr>
    </w:p>
    <w:p w14:paraId="6352C719" w14:textId="433E9348" w:rsidR="00B235C3" w:rsidRPr="00B13275" w:rsidRDefault="00B235C3" w:rsidP="00B3023C">
      <w:pPr>
        <w:pStyle w:val="NoSpacing"/>
        <w:rPr>
          <w:rFonts w:ascii="Times New Roman" w:hAnsi="Times New Roman"/>
          <w:sz w:val="24"/>
          <w:szCs w:val="24"/>
        </w:rPr>
      </w:pPr>
      <w:r w:rsidRPr="00B13275">
        <w:rPr>
          <w:rFonts w:ascii="Times New Roman" w:hAnsi="Times New Roman"/>
          <w:sz w:val="24"/>
        </w:rPr>
        <w:t xml:space="preserve">Estimado(a) </w:t>
      </w:r>
      <w:r w:rsidR="001746AA" w:rsidRPr="00B63AC2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="001746AA" w:rsidRPr="00B63AC2">
        <w:rPr>
          <w:rFonts w:ascii="Times New Roman" w:hAnsi="Times New Roman"/>
          <w:sz w:val="24"/>
          <w:szCs w:val="24"/>
        </w:rPr>
        <w:instrText xml:space="preserve"> FORMTEXT </w:instrText>
      </w:r>
      <w:r w:rsidR="001746AA" w:rsidRPr="00B63AC2">
        <w:rPr>
          <w:rFonts w:ascii="Times New Roman" w:hAnsi="Times New Roman"/>
          <w:sz w:val="24"/>
          <w:szCs w:val="24"/>
        </w:rPr>
      </w:r>
      <w:r w:rsidR="001746AA" w:rsidRPr="00B63AC2">
        <w:rPr>
          <w:rFonts w:ascii="Times New Roman" w:hAnsi="Times New Roman"/>
          <w:sz w:val="24"/>
          <w:szCs w:val="24"/>
        </w:rPr>
        <w:fldChar w:fldCharType="separate"/>
      </w:r>
      <w:r w:rsidR="001746AA" w:rsidRPr="00B63AC2">
        <w:rPr>
          <w:rFonts w:ascii="Times New Roman" w:hAnsi="Times New Roman"/>
          <w:sz w:val="24"/>
        </w:rPr>
        <w:t xml:space="preserve">&lt;Member </w:t>
      </w:r>
      <w:proofErr w:type="spellStart"/>
      <w:r w:rsidR="001746AA" w:rsidRPr="00B63AC2">
        <w:rPr>
          <w:rFonts w:ascii="Times New Roman" w:hAnsi="Times New Roman"/>
          <w:sz w:val="24"/>
        </w:rPr>
        <w:t>Name</w:t>
      </w:r>
      <w:proofErr w:type="spellEnd"/>
      <w:r w:rsidR="001746AA" w:rsidRPr="00B63AC2">
        <w:rPr>
          <w:rFonts w:ascii="Times New Roman" w:hAnsi="Times New Roman"/>
          <w:sz w:val="24"/>
        </w:rPr>
        <w:t>&gt;</w:t>
      </w:r>
      <w:r w:rsidR="001746AA" w:rsidRPr="00B63AC2">
        <w:rPr>
          <w:rFonts w:ascii="Times New Roman" w:hAnsi="Times New Roman"/>
          <w:sz w:val="24"/>
          <w:szCs w:val="24"/>
        </w:rPr>
        <w:fldChar w:fldCharType="end"/>
      </w:r>
      <w:r w:rsidR="001746AA">
        <w:rPr>
          <w:rFonts w:ascii="Times New Roman" w:hAnsi="Times New Roman"/>
          <w:sz w:val="24"/>
          <w:szCs w:val="24"/>
        </w:rPr>
        <w:t>:</w:t>
      </w:r>
    </w:p>
    <w:p w14:paraId="61AF2236" w14:textId="77777777" w:rsidR="00BC5240" w:rsidRPr="00B13275" w:rsidRDefault="00BC5240" w:rsidP="00B235C3">
      <w:pPr>
        <w:ind w:right="548"/>
      </w:pPr>
    </w:p>
    <w:p w14:paraId="310A4102" w14:textId="5D61B8F9" w:rsidR="00242062" w:rsidRPr="00B13275" w:rsidRDefault="00942C88" w:rsidP="00B235C3">
      <w:pPr>
        <w:ind w:right="548"/>
      </w:pPr>
      <w:r w:rsidRPr="00B13275">
        <w:t xml:space="preserve">No hemos recibido una decisión de su parte sobre el uso del programa </w:t>
      </w:r>
      <w:r w:rsidR="00BC5240" w:rsidRPr="00B13275">
        <w:t>Community First Services and Supports (CFSS)</w:t>
      </w:r>
      <w:r w:rsidR="002F055D" w:rsidRPr="00B13275">
        <w:t xml:space="preserve"> (Servicios y Apoyos de Community First)</w:t>
      </w:r>
      <w:r w:rsidRPr="00B13275">
        <w:t xml:space="preserve">. Este programa reemplaza al programa de </w:t>
      </w:r>
      <w:r w:rsidR="002F055D" w:rsidRPr="00B13275">
        <w:t>Personal Care Assistance (PCA) (</w:t>
      </w:r>
      <w:r w:rsidR="00BA4DD5" w:rsidRPr="00B13275">
        <w:t>Servicios de Cuidado Personal</w:t>
      </w:r>
      <w:r w:rsidR="00112984" w:rsidRPr="00B13275">
        <w:t>)</w:t>
      </w:r>
      <w:r w:rsidRPr="00B13275">
        <w:t xml:space="preserve">. CFSS ayuda a satisfacer las necesidades únicas de nuestros miembros al ofrecer opciones y apoyos más flexibles. Si decide utilizar CFSS, necesitamos </w:t>
      </w:r>
      <w:r w:rsidR="00112984" w:rsidRPr="00B13275">
        <w:t>que nos informe</w:t>
      </w:r>
      <w:r w:rsidRPr="00B13275">
        <w:t xml:space="preserve"> sobre:</w:t>
      </w:r>
    </w:p>
    <w:p w14:paraId="352A5396" w14:textId="5A600770" w:rsidR="00BC5240" w:rsidRPr="00B13275" w:rsidRDefault="00BC5240" w:rsidP="00B235C3">
      <w:pPr>
        <w:ind w:right="548"/>
      </w:pPr>
      <w:r w:rsidRPr="00B13275">
        <w:t xml:space="preserve"> </w:t>
      </w:r>
    </w:p>
    <w:p w14:paraId="25B31105" w14:textId="4625DBF7" w:rsidR="00CB1A36" w:rsidRPr="00B13275" w:rsidRDefault="00306BCD" w:rsidP="00A22EB0">
      <w:pPr>
        <w:pStyle w:val="ListParagraph"/>
        <w:ind w:right="548"/>
      </w:pPr>
      <w:r w:rsidRPr="00B13275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13275">
        <w:instrText xml:space="preserve"> FORMCHECKBOX </w:instrText>
      </w:r>
      <w:r w:rsidR="00D33E50">
        <w:fldChar w:fldCharType="separate"/>
      </w:r>
      <w:r w:rsidRPr="00B13275">
        <w:fldChar w:fldCharType="end"/>
      </w:r>
      <w:r w:rsidRPr="00B13275">
        <w:t xml:space="preserve"> Elegir un proveedor de servicios de consulta</w:t>
      </w:r>
    </w:p>
    <w:p w14:paraId="4867090B" w14:textId="4A90B24C" w:rsidR="00BC5240" w:rsidRPr="00B13275" w:rsidRDefault="00306BCD" w:rsidP="00A22EB0">
      <w:pPr>
        <w:pStyle w:val="ListParagraph"/>
        <w:ind w:right="548"/>
      </w:pPr>
      <w:r w:rsidRPr="00B13275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13275">
        <w:instrText xml:space="preserve"> FORMCHECKBOX </w:instrText>
      </w:r>
      <w:r w:rsidR="00D33E50">
        <w:fldChar w:fldCharType="separate"/>
      </w:r>
      <w:r w:rsidRPr="00B13275">
        <w:fldChar w:fldCharType="end"/>
      </w:r>
      <w:r w:rsidRPr="00B13275">
        <w:t xml:space="preserve"> Elegir un proveedor elegible de CFSS</w:t>
      </w:r>
    </w:p>
    <w:p w14:paraId="1A4D81DE" w14:textId="1FD70EEC" w:rsidR="00CB1A36" w:rsidRPr="00B13275" w:rsidRDefault="00306BCD" w:rsidP="00854B79">
      <w:pPr>
        <w:pStyle w:val="ListParagraph"/>
        <w:ind w:right="317"/>
      </w:pPr>
      <w:r w:rsidRPr="00B13275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13275">
        <w:instrText xml:space="preserve"> FORMCHECKBOX </w:instrText>
      </w:r>
      <w:r w:rsidR="00D33E50">
        <w:fldChar w:fldCharType="separate"/>
      </w:r>
      <w:r w:rsidRPr="00B13275">
        <w:fldChar w:fldCharType="end"/>
      </w:r>
      <w:r w:rsidRPr="00B13275">
        <w:t xml:space="preserve"> Completar el Plan de Prestación de Servicios (Service Delivery Plan) DHS-6893P</w:t>
      </w:r>
    </w:p>
    <w:p w14:paraId="4E036BB5" w14:textId="0CC91EB5" w:rsidR="009A5546" w:rsidRPr="00B13275" w:rsidRDefault="00306BCD" w:rsidP="00A22EB0">
      <w:pPr>
        <w:pStyle w:val="ListParagraph"/>
        <w:ind w:right="548"/>
      </w:pPr>
      <w:r w:rsidRPr="00B13275"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13275">
        <w:instrText xml:space="preserve"> FORMCHECKBOX </w:instrText>
      </w:r>
      <w:r w:rsidR="00D33E50">
        <w:fldChar w:fldCharType="separate"/>
      </w:r>
      <w:r w:rsidRPr="00B13275">
        <w:fldChar w:fldCharType="end"/>
      </w:r>
      <w:r w:rsidRPr="00B13275">
        <w:t xml:space="preserve"> </w:t>
      </w:r>
      <w:r w:rsidR="008D0C60" w:rsidRPr="00B13275">
        <w:fldChar w:fldCharType="begin">
          <w:ffData>
            <w:name w:val=""/>
            <w:enabled/>
            <w:calcOnExit w:val="0"/>
            <w:textInput>
              <w:default w:val="Other"/>
            </w:textInput>
          </w:ffData>
        </w:fldChar>
      </w:r>
      <w:r w:rsidR="008D0C60" w:rsidRPr="00B13275">
        <w:instrText xml:space="preserve"> FORMTEXT </w:instrText>
      </w:r>
      <w:r w:rsidR="008D0C60" w:rsidRPr="00B13275">
        <w:fldChar w:fldCharType="separate"/>
      </w:r>
      <w:r w:rsidR="008D0C60" w:rsidRPr="00B13275">
        <w:rPr>
          <w:noProof/>
        </w:rPr>
        <w:t>Other</w:t>
      </w:r>
      <w:r w:rsidR="008D0C60" w:rsidRPr="00B13275">
        <w:fldChar w:fldCharType="end"/>
      </w:r>
    </w:p>
    <w:p w14:paraId="5189ECDC" w14:textId="77777777" w:rsidR="00CB1A36" w:rsidRPr="00B13275" w:rsidRDefault="00CB1A36" w:rsidP="00CB1A36">
      <w:pPr>
        <w:ind w:right="548"/>
      </w:pPr>
    </w:p>
    <w:p w14:paraId="3228A816" w14:textId="173E77E6" w:rsidR="00EC7609" w:rsidRPr="00B13275" w:rsidRDefault="009D4698" w:rsidP="006B5FBC">
      <w:r w:rsidRPr="00B13275">
        <w:t xml:space="preserve">Recuerde que, si actualmente recibe servicios de cuidado personal, es posible que estos terminen si no tenemos noticias suyas. </w:t>
      </w:r>
    </w:p>
    <w:p w14:paraId="100F5D80" w14:textId="77777777" w:rsidR="00EC7609" w:rsidRPr="00B13275" w:rsidRDefault="00EC7609" w:rsidP="006F3768"/>
    <w:p w14:paraId="37C40CAF" w14:textId="58AF6DE6" w:rsidR="00F23FB6" w:rsidRPr="00B13275" w:rsidRDefault="00F23FB6" w:rsidP="00BA4DD5">
      <w:pPr>
        <w:spacing w:after="120"/>
        <w:rPr>
          <w:b/>
          <w:bCs/>
          <w:sz w:val="28"/>
          <w:szCs w:val="28"/>
        </w:rPr>
      </w:pPr>
      <w:r w:rsidRPr="00B13275">
        <w:rPr>
          <w:b/>
          <w:sz w:val="28"/>
        </w:rPr>
        <w:t xml:space="preserve">Primeros pasos con CFSS </w:t>
      </w:r>
    </w:p>
    <w:p w14:paraId="15DC0755" w14:textId="6A93F603" w:rsidR="00BA1D41" w:rsidRPr="00B13275" w:rsidRDefault="009A5546" w:rsidP="00BA4DD5">
      <w:r w:rsidRPr="00B13275">
        <w:t xml:space="preserve">Llámeme al </w:t>
      </w:r>
      <w:r w:rsidR="001746AA" w:rsidRPr="00B63AC2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0" w:name="Text7"/>
      <w:r w:rsidR="001746AA" w:rsidRPr="00B63AC2">
        <w:instrText xml:space="preserve"> FORMTEXT </w:instrText>
      </w:r>
      <w:r w:rsidR="001746AA" w:rsidRPr="00B63AC2">
        <w:fldChar w:fldCharType="separate"/>
      </w:r>
      <w:r w:rsidR="001746AA" w:rsidRPr="00B63AC2">
        <w:rPr>
          <w:noProof/>
        </w:rPr>
        <w:t>Phone Number</w:t>
      </w:r>
      <w:r w:rsidR="001746AA" w:rsidRPr="00B63AC2">
        <w:fldChar w:fldCharType="end"/>
      </w:r>
      <w:bookmarkEnd w:id="0"/>
      <w:r w:rsidR="001746AA" w:rsidRPr="00B63AC2">
        <w:t xml:space="preserve"> </w:t>
      </w:r>
      <w:r w:rsidRPr="00B13275">
        <w:t xml:space="preserve">(los usuarios de TTY deben llamar al 711 o al 1-877-627-3848). Una vez que responda, le ayudaré a comenzar con CFSS. También puede comunicarse conmigo si tiene preguntas o si sus necesidades cambian. </w:t>
      </w:r>
    </w:p>
    <w:p w14:paraId="0642F867" w14:textId="77777777" w:rsidR="009D4698" w:rsidRPr="00B13275" w:rsidRDefault="009D4698" w:rsidP="00432355">
      <w:pPr>
        <w:autoSpaceDE w:val="0"/>
        <w:autoSpaceDN w:val="0"/>
        <w:adjustRightInd w:val="0"/>
      </w:pPr>
    </w:p>
    <w:p w14:paraId="0EC7B984" w14:textId="74AB8271" w:rsidR="002E6128" w:rsidRPr="00B13275" w:rsidRDefault="00192E6A" w:rsidP="00432355">
      <w:pPr>
        <w:autoSpaceDE w:val="0"/>
        <w:autoSpaceDN w:val="0"/>
        <w:adjustRightInd w:val="0"/>
      </w:pPr>
      <w:r w:rsidRPr="00B13275">
        <w:t>Atentamente,</w:t>
      </w:r>
    </w:p>
    <w:p w14:paraId="1F24C3B0" w14:textId="77777777" w:rsidR="00B235C3" w:rsidRPr="00B13275" w:rsidRDefault="00B235C3" w:rsidP="00B235C3">
      <w:pPr>
        <w:ind w:right="548"/>
      </w:pPr>
    </w:p>
    <w:p w14:paraId="40603DD4" w14:textId="77777777" w:rsidR="001746AA" w:rsidRPr="00B63AC2" w:rsidRDefault="001746AA" w:rsidP="001746AA">
      <w:r w:rsidRPr="00B63AC2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bookmarkStart w:id="1" w:name="Text8"/>
      <w:r w:rsidRPr="00B63AC2">
        <w:instrText xml:space="preserve"> FORMTEXT </w:instrText>
      </w:r>
      <w:r w:rsidRPr="00B63AC2">
        <w:fldChar w:fldCharType="separate"/>
      </w:r>
      <w:r w:rsidRPr="00B63AC2">
        <w:rPr>
          <w:noProof/>
        </w:rPr>
        <w:t>&lt;Care Coordinator Name&gt;</w:t>
      </w:r>
      <w:r w:rsidRPr="00B63AC2">
        <w:fldChar w:fldCharType="end"/>
      </w:r>
      <w:bookmarkEnd w:id="1"/>
    </w:p>
    <w:p w14:paraId="4730BDAA" w14:textId="77777777" w:rsidR="001746AA" w:rsidRPr="00B63AC2" w:rsidRDefault="001746AA" w:rsidP="001746AA">
      <w:r w:rsidRPr="00B63AC2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bookmarkStart w:id="2" w:name="Text9"/>
      <w:r w:rsidRPr="00B63AC2">
        <w:instrText xml:space="preserve"> FORMTEXT </w:instrText>
      </w:r>
      <w:r w:rsidRPr="00B63AC2">
        <w:fldChar w:fldCharType="separate"/>
      </w:r>
      <w:r w:rsidRPr="00B63AC2">
        <w:rPr>
          <w:noProof/>
        </w:rPr>
        <w:t>&lt;Care Coordinator Job Title&gt;</w:t>
      </w:r>
      <w:r w:rsidRPr="00B63AC2">
        <w:fldChar w:fldCharType="end"/>
      </w:r>
      <w:bookmarkEnd w:id="2"/>
    </w:p>
    <w:p w14:paraId="33E8FFD2" w14:textId="77777777" w:rsidR="001746AA" w:rsidRPr="00B63AC2" w:rsidRDefault="001746AA" w:rsidP="001746AA">
      <w:r w:rsidRPr="00B63AC2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3" w:name="Text10"/>
      <w:r w:rsidRPr="00B63AC2">
        <w:instrText xml:space="preserve"> FORMTEXT </w:instrText>
      </w:r>
      <w:r w:rsidRPr="00B63AC2">
        <w:fldChar w:fldCharType="separate"/>
      </w:r>
      <w:r w:rsidRPr="00B63AC2">
        <w:rPr>
          <w:noProof/>
        </w:rPr>
        <w:t>&lt;County or Agency Name&gt;</w:t>
      </w:r>
      <w:r w:rsidRPr="00B63AC2">
        <w:fldChar w:fldCharType="end"/>
      </w:r>
      <w:bookmarkEnd w:id="3"/>
    </w:p>
    <w:p w14:paraId="0CAAE5B2" w14:textId="77777777" w:rsidR="001746AA" w:rsidRPr="00B63AC2" w:rsidRDefault="001746AA" w:rsidP="001746AA">
      <w:r w:rsidRPr="00B63AC2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4" w:name="Text11"/>
      <w:r w:rsidRPr="00B63AC2">
        <w:instrText xml:space="preserve"> FORMTEXT </w:instrText>
      </w:r>
      <w:r w:rsidRPr="00B63AC2">
        <w:fldChar w:fldCharType="separate"/>
      </w:r>
      <w:r w:rsidRPr="00B63AC2">
        <w:rPr>
          <w:noProof/>
        </w:rPr>
        <w:t>&lt;Phone Number&gt;</w:t>
      </w:r>
      <w:r w:rsidRPr="00B63AC2">
        <w:fldChar w:fldCharType="end"/>
      </w:r>
      <w:bookmarkEnd w:id="4"/>
      <w:r w:rsidRPr="00B63AC2">
        <w:t xml:space="preserve">  |  </w:t>
      </w:r>
      <w:r w:rsidRPr="00B63AC2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bookmarkStart w:id="5" w:name="Text12"/>
      <w:r w:rsidRPr="00B63AC2">
        <w:instrText xml:space="preserve"> FORMTEXT </w:instrText>
      </w:r>
      <w:r w:rsidRPr="00B63AC2">
        <w:fldChar w:fldCharType="separate"/>
      </w:r>
      <w:r w:rsidRPr="00B63AC2">
        <w:rPr>
          <w:noProof/>
        </w:rPr>
        <w:t>&lt;Email Address&gt;</w:t>
      </w:r>
      <w:r w:rsidRPr="00B63AC2">
        <w:fldChar w:fldCharType="end"/>
      </w:r>
      <w:bookmarkEnd w:id="5"/>
    </w:p>
    <w:p w14:paraId="7AAABF25" w14:textId="77777777" w:rsidR="00180F93" w:rsidRPr="00B13275" w:rsidRDefault="00180F93" w:rsidP="00BC0DFE"/>
    <w:p w14:paraId="691AE4DE" w14:textId="77777777" w:rsidR="00F23FB6" w:rsidRPr="00B13275" w:rsidRDefault="00F23FB6" w:rsidP="00180F93">
      <w:pPr>
        <w:jc w:val="right"/>
        <w:rPr>
          <w:sz w:val="16"/>
          <w:szCs w:val="16"/>
        </w:rPr>
      </w:pPr>
    </w:p>
    <w:p w14:paraId="47C9A8B0" w14:textId="77777777" w:rsidR="00F23FB6" w:rsidRPr="00B13275" w:rsidRDefault="00F23FB6" w:rsidP="00422242">
      <w:pPr>
        <w:rPr>
          <w:sz w:val="16"/>
          <w:szCs w:val="16"/>
        </w:rPr>
      </w:pPr>
    </w:p>
    <w:p w14:paraId="3C2DF88A" w14:textId="77777777" w:rsidR="00F23FB6" w:rsidRPr="00B13275" w:rsidRDefault="00F23FB6" w:rsidP="00180F93">
      <w:pPr>
        <w:jc w:val="right"/>
        <w:rPr>
          <w:sz w:val="16"/>
          <w:szCs w:val="16"/>
        </w:rPr>
      </w:pPr>
    </w:p>
    <w:p w14:paraId="389BB3B2" w14:textId="77777777" w:rsidR="00F23FB6" w:rsidRPr="00B13275" w:rsidRDefault="00F23FB6" w:rsidP="00180F93">
      <w:pPr>
        <w:jc w:val="right"/>
        <w:rPr>
          <w:sz w:val="16"/>
          <w:szCs w:val="16"/>
        </w:rPr>
      </w:pPr>
    </w:p>
    <w:p w14:paraId="263AAA1B" w14:textId="77777777" w:rsidR="00F23FB6" w:rsidRPr="00B13275" w:rsidRDefault="00F23FB6" w:rsidP="00180F93">
      <w:pPr>
        <w:jc w:val="right"/>
        <w:rPr>
          <w:sz w:val="16"/>
          <w:szCs w:val="16"/>
        </w:rPr>
      </w:pPr>
    </w:p>
    <w:p w14:paraId="0CBC6184" w14:textId="77777777" w:rsidR="00F23FB6" w:rsidRPr="00B13275" w:rsidRDefault="00F23FB6" w:rsidP="00180F93">
      <w:pPr>
        <w:jc w:val="right"/>
        <w:rPr>
          <w:sz w:val="16"/>
          <w:szCs w:val="16"/>
        </w:rPr>
      </w:pPr>
    </w:p>
    <w:p w14:paraId="2572AD65" w14:textId="57AD6202" w:rsidR="00180F93" w:rsidRPr="00B13275" w:rsidRDefault="00815AFB" w:rsidP="00180F93">
      <w:pPr>
        <w:jc w:val="right"/>
        <w:rPr>
          <w:sz w:val="16"/>
          <w:szCs w:val="16"/>
        </w:rPr>
      </w:pPr>
      <w:r w:rsidRPr="00B13275">
        <w:rPr>
          <w:sz w:val="16"/>
        </w:rPr>
        <w:t>H2456_15026_032025_C</w:t>
      </w:r>
    </w:p>
    <w:p w14:paraId="40EAF2BC" w14:textId="4869692D" w:rsidR="00180F93" w:rsidRPr="00B13275" w:rsidRDefault="00B13275" w:rsidP="00564F6C">
      <w:pPr>
        <w:jc w:val="right"/>
        <w:rPr>
          <w:sz w:val="16"/>
          <w:szCs w:val="16"/>
        </w:rPr>
      </w:pPr>
      <w:r>
        <w:rPr>
          <w:sz w:val="16"/>
        </w:rPr>
        <w:t>U</w:t>
      </w:r>
      <w:r w:rsidRPr="00B13275">
        <w:rPr>
          <w:sz w:val="16"/>
        </w:rPr>
        <w:t>15033</w:t>
      </w:r>
      <w:r>
        <w:rPr>
          <w:sz w:val="16"/>
        </w:rPr>
        <w:t xml:space="preserve"> Spanish (</w:t>
      </w:r>
      <w:r w:rsidR="00180F93" w:rsidRPr="00B13275">
        <w:rPr>
          <w:sz w:val="16"/>
        </w:rPr>
        <w:t>U15026</w:t>
      </w:r>
      <w:r>
        <w:rPr>
          <w:sz w:val="16"/>
        </w:rPr>
        <w:t>)</w:t>
      </w:r>
      <w:r w:rsidR="00180F93" w:rsidRPr="00B13275">
        <w:rPr>
          <w:sz w:val="16"/>
        </w:rPr>
        <w:t xml:space="preserve"> (03/2025)</w:t>
      </w:r>
      <w:r w:rsidR="00180F93" w:rsidRPr="00B13275">
        <w:rPr>
          <w:sz w:val="16"/>
          <w:szCs w:val="16"/>
        </w:rPr>
        <w:br w:type="page"/>
      </w:r>
    </w:p>
    <w:p w14:paraId="6100835D" w14:textId="77777777" w:rsidR="00180F93" w:rsidRPr="00B13275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RPr="00B13275" w:rsidSect="00180F9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1327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D668D82" wp14:editId="6610040A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C7201" w14:textId="77777777" w:rsidR="00180F93" w:rsidRPr="00B13275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RPr="00B13275" w:rsidSect="00180F93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1327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1BC2BD4" wp14:editId="0AEA4A72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E8DCB" w14:textId="77777777" w:rsidR="00180F93" w:rsidRPr="00B13275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RPr="00B13275" w:rsidSect="00180F93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B1327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936B681" wp14:editId="23044A7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28149" w14:textId="77777777" w:rsidR="00180F93" w:rsidRPr="00D92018" w:rsidRDefault="00180F93" w:rsidP="00B43EE9">
      <w:pPr>
        <w:rPr>
          <w:color w:val="0000FF" w:themeColor="hyperlink"/>
          <w:u w:val="single"/>
        </w:rPr>
      </w:pPr>
      <w:r w:rsidRPr="00B13275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76A92AF0" wp14:editId="342CD0D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0EA0E" w14:textId="77777777" w:rsidR="00180F93" w:rsidRPr="00D92018" w:rsidRDefault="00180F93" w:rsidP="006B5FBC">
      <w:pPr>
        <w:jc w:val="right"/>
        <w:rPr>
          <w:sz w:val="16"/>
          <w:szCs w:val="16"/>
        </w:rPr>
      </w:pPr>
    </w:p>
    <w:p w14:paraId="3BF776CE" w14:textId="77777777" w:rsidR="00D431B1" w:rsidRPr="00D92018" w:rsidRDefault="00D431B1" w:rsidP="00BC0DFE"/>
    <w:p w14:paraId="505FB054" w14:textId="77777777" w:rsidR="00D431B1" w:rsidRPr="00D92018" w:rsidRDefault="00D431B1" w:rsidP="00D431B1">
      <w:pPr>
        <w:jc w:val="right"/>
      </w:pPr>
    </w:p>
    <w:p w14:paraId="166E8BC6" w14:textId="77777777" w:rsidR="00D431B1" w:rsidRPr="00D92018" w:rsidRDefault="00D431B1" w:rsidP="00D431B1">
      <w:pPr>
        <w:jc w:val="right"/>
      </w:pPr>
    </w:p>
    <w:p w14:paraId="1CA1A9D9" w14:textId="77777777" w:rsidR="00D431B1" w:rsidRPr="00D92018" w:rsidRDefault="00D431B1" w:rsidP="00D431B1">
      <w:pPr>
        <w:jc w:val="right"/>
      </w:pPr>
    </w:p>
    <w:p w14:paraId="146D73D5" w14:textId="0E55246B" w:rsidR="00684F2B" w:rsidRPr="00D92018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D92018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18920647" w14:textId="7EFF0B8C" w:rsidR="00573F2A" w:rsidRPr="00D92018" w:rsidRDefault="00573F2A" w:rsidP="00573F2A"/>
    <w:sectPr w:rsidR="00573F2A" w:rsidRPr="00D92018"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93A00" w14:textId="77777777" w:rsidR="00656482" w:rsidRDefault="00656482">
      <w:r>
        <w:separator/>
      </w:r>
    </w:p>
  </w:endnote>
  <w:endnote w:type="continuationSeparator" w:id="0">
    <w:p w14:paraId="59981C2D" w14:textId="77777777" w:rsidR="00656482" w:rsidRDefault="00656482">
      <w:r>
        <w:continuationSeparator/>
      </w:r>
    </w:p>
  </w:endnote>
  <w:endnote w:type="continuationNotice" w:id="1">
    <w:p w14:paraId="6690CC6E" w14:textId="77777777" w:rsidR="00656482" w:rsidRDefault="006564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4342D" w14:textId="77777777" w:rsidR="00656482" w:rsidRDefault="00656482">
      <w:r>
        <w:separator/>
      </w:r>
    </w:p>
  </w:footnote>
  <w:footnote w:type="continuationSeparator" w:id="0">
    <w:p w14:paraId="246ABC1E" w14:textId="77777777" w:rsidR="00656482" w:rsidRDefault="00656482">
      <w:r>
        <w:continuationSeparator/>
      </w:r>
    </w:p>
  </w:footnote>
  <w:footnote w:type="continuationNotice" w:id="1">
    <w:p w14:paraId="288221FA" w14:textId="77777777" w:rsidR="00656482" w:rsidRDefault="006564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F4650"/>
    <w:multiLevelType w:val="hybridMultilevel"/>
    <w:tmpl w:val="064C0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858466">
    <w:abstractNumId w:val="0"/>
  </w:num>
  <w:num w:numId="2" w16cid:durableId="4212301">
    <w:abstractNumId w:val="1"/>
  </w:num>
  <w:num w:numId="3" w16cid:durableId="14775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01F8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30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05F72"/>
    <w:rsid w:val="00110715"/>
    <w:rsid w:val="00112984"/>
    <w:rsid w:val="00113625"/>
    <w:rsid w:val="00114B9E"/>
    <w:rsid w:val="00114FF9"/>
    <w:rsid w:val="00116B4A"/>
    <w:rsid w:val="0011788C"/>
    <w:rsid w:val="00120AE5"/>
    <w:rsid w:val="00120F03"/>
    <w:rsid w:val="001212D1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47179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3885"/>
    <w:rsid w:val="001645DA"/>
    <w:rsid w:val="00165E8D"/>
    <w:rsid w:val="00172BA3"/>
    <w:rsid w:val="001746AA"/>
    <w:rsid w:val="00176139"/>
    <w:rsid w:val="0017749A"/>
    <w:rsid w:val="00180F93"/>
    <w:rsid w:val="00181C56"/>
    <w:rsid w:val="001825A8"/>
    <w:rsid w:val="00182EB6"/>
    <w:rsid w:val="00183EC9"/>
    <w:rsid w:val="00192E6A"/>
    <w:rsid w:val="0019370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A81"/>
    <w:rsid w:val="001C4BFF"/>
    <w:rsid w:val="001C5C41"/>
    <w:rsid w:val="001C5F3D"/>
    <w:rsid w:val="001C6E2B"/>
    <w:rsid w:val="001D20DE"/>
    <w:rsid w:val="001D45EE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0790"/>
    <w:rsid w:val="00236015"/>
    <w:rsid w:val="00242062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8C9"/>
    <w:rsid w:val="002B3125"/>
    <w:rsid w:val="002B47AF"/>
    <w:rsid w:val="002B4F85"/>
    <w:rsid w:val="002C1427"/>
    <w:rsid w:val="002C389D"/>
    <w:rsid w:val="002C685A"/>
    <w:rsid w:val="002D0ECA"/>
    <w:rsid w:val="002D1DAB"/>
    <w:rsid w:val="002D2000"/>
    <w:rsid w:val="002D2EDB"/>
    <w:rsid w:val="002D766D"/>
    <w:rsid w:val="002E0E3E"/>
    <w:rsid w:val="002E336F"/>
    <w:rsid w:val="002E6128"/>
    <w:rsid w:val="002F055D"/>
    <w:rsid w:val="002F194C"/>
    <w:rsid w:val="002F47CD"/>
    <w:rsid w:val="002F6C41"/>
    <w:rsid w:val="003020F7"/>
    <w:rsid w:val="00302393"/>
    <w:rsid w:val="0030539C"/>
    <w:rsid w:val="00305BAE"/>
    <w:rsid w:val="003060AC"/>
    <w:rsid w:val="00306BCD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56448"/>
    <w:rsid w:val="00364182"/>
    <w:rsid w:val="003657CD"/>
    <w:rsid w:val="00370B89"/>
    <w:rsid w:val="00377560"/>
    <w:rsid w:val="00380BA9"/>
    <w:rsid w:val="00386330"/>
    <w:rsid w:val="0038774A"/>
    <w:rsid w:val="00390BD5"/>
    <w:rsid w:val="00391224"/>
    <w:rsid w:val="00392F07"/>
    <w:rsid w:val="00395409"/>
    <w:rsid w:val="00397D0F"/>
    <w:rsid w:val="003A026E"/>
    <w:rsid w:val="003A201C"/>
    <w:rsid w:val="003A2B71"/>
    <w:rsid w:val="003A4CCB"/>
    <w:rsid w:val="003A5946"/>
    <w:rsid w:val="003B1565"/>
    <w:rsid w:val="003B2BA8"/>
    <w:rsid w:val="003B3D15"/>
    <w:rsid w:val="003B75AC"/>
    <w:rsid w:val="003C008F"/>
    <w:rsid w:val="003C4BD6"/>
    <w:rsid w:val="003C73C1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04F0B"/>
    <w:rsid w:val="00411231"/>
    <w:rsid w:val="00413912"/>
    <w:rsid w:val="00413EBA"/>
    <w:rsid w:val="00422242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56FCE"/>
    <w:rsid w:val="0045723A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28A8"/>
    <w:rsid w:val="004953D8"/>
    <w:rsid w:val="00495BEC"/>
    <w:rsid w:val="00496350"/>
    <w:rsid w:val="004970E1"/>
    <w:rsid w:val="004A202E"/>
    <w:rsid w:val="004B1139"/>
    <w:rsid w:val="004B262F"/>
    <w:rsid w:val="004B3339"/>
    <w:rsid w:val="004B5090"/>
    <w:rsid w:val="004D01D6"/>
    <w:rsid w:val="004D1AEE"/>
    <w:rsid w:val="004D26D2"/>
    <w:rsid w:val="004E0D3F"/>
    <w:rsid w:val="004E0F88"/>
    <w:rsid w:val="004E2B0E"/>
    <w:rsid w:val="004E57E7"/>
    <w:rsid w:val="004E79F7"/>
    <w:rsid w:val="004F2DE9"/>
    <w:rsid w:val="004F5008"/>
    <w:rsid w:val="004F7DB8"/>
    <w:rsid w:val="0050000F"/>
    <w:rsid w:val="00500200"/>
    <w:rsid w:val="005047B7"/>
    <w:rsid w:val="00510C54"/>
    <w:rsid w:val="00511678"/>
    <w:rsid w:val="005168DF"/>
    <w:rsid w:val="0052294D"/>
    <w:rsid w:val="005229DF"/>
    <w:rsid w:val="00524999"/>
    <w:rsid w:val="00530BE4"/>
    <w:rsid w:val="005324BD"/>
    <w:rsid w:val="00533F99"/>
    <w:rsid w:val="00534704"/>
    <w:rsid w:val="005349AC"/>
    <w:rsid w:val="00534A7F"/>
    <w:rsid w:val="00536B82"/>
    <w:rsid w:val="005433D1"/>
    <w:rsid w:val="005463C3"/>
    <w:rsid w:val="005479AB"/>
    <w:rsid w:val="00551274"/>
    <w:rsid w:val="00552257"/>
    <w:rsid w:val="00555148"/>
    <w:rsid w:val="0055588C"/>
    <w:rsid w:val="00560037"/>
    <w:rsid w:val="00563BEA"/>
    <w:rsid w:val="00564F6C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3E9F"/>
    <w:rsid w:val="00594F9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20A6"/>
    <w:rsid w:val="005B34DB"/>
    <w:rsid w:val="005B3788"/>
    <w:rsid w:val="005C101B"/>
    <w:rsid w:val="005C336B"/>
    <w:rsid w:val="005C3AE5"/>
    <w:rsid w:val="005C3E15"/>
    <w:rsid w:val="005D0086"/>
    <w:rsid w:val="005D139F"/>
    <w:rsid w:val="005D1D52"/>
    <w:rsid w:val="005E1954"/>
    <w:rsid w:val="005E3590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15FA"/>
    <w:rsid w:val="0064739B"/>
    <w:rsid w:val="006477F7"/>
    <w:rsid w:val="006510A4"/>
    <w:rsid w:val="006513BE"/>
    <w:rsid w:val="00652837"/>
    <w:rsid w:val="006533C6"/>
    <w:rsid w:val="00656482"/>
    <w:rsid w:val="006572C0"/>
    <w:rsid w:val="006576BA"/>
    <w:rsid w:val="006577E4"/>
    <w:rsid w:val="00660766"/>
    <w:rsid w:val="00660B43"/>
    <w:rsid w:val="00661120"/>
    <w:rsid w:val="00661A41"/>
    <w:rsid w:val="0067019B"/>
    <w:rsid w:val="00676791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5FBC"/>
    <w:rsid w:val="006B674B"/>
    <w:rsid w:val="006C2B4E"/>
    <w:rsid w:val="006C7008"/>
    <w:rsid w:val="006C7A6C"/>
    <w:rsid w:val="006C7AF9"/>
    <w:rsid w:val="006D2720"/>
    <w:rsid w:val="006D2EC4"/>
    <w:rsid w:val="006D4363"/>
    <w:rsid w:val="006E21C5"/>
    <w:rsid w:val="006E6384"/>
    <w:rsid w:val="006E6411"/>
    <w:rsid w:val="006E73A7"/>
    <w:rsid w:val="006E7C45"/>
    <w:rsid w:val="006F0495"/>
    <w:rsid w:val="006F0B88"/>
    <w:rsid w:val="006F1615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5D9"/>
    <w:rsid w:val="00752F31"/>
    <w:rsid w:val="0075526A"/>
    <w:rsid w:val="00755674"/>
    <w:rsid w:val="00755E0A"/>
    <w:rsid w:val="007573EF"/>
    <w:rsid w:val="00760870"/>
    <w:rsid w:val="007610F0"/>
    <w:rsid w:val="007634FB"/>
    <w:rsid w:val="0076494B"/>
    <w:rsid w:val="00764EDB"/>
    <w:rsid w:val="00766573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87BEB"/>
    <w:rsid w:val="00790138"/>
    <w:rsid w:val="00791AC2"/>
    <w:rsid w:val="0079249A"/>
    <w:rsid w:val="007930F1"/>
    <w:rsid w:val="007933F2"/>
    <w:rsid w:val="00794546"/>
    <w:rsid w:val="007958F2"/>
    <w:rsid w:val="007A06CE"/>
    <w:rsid w:val="007A5ADB"/>
    <w:rsid w:val="007B1940"/>
    <w:rsid w:val="007C19EF"/>
    <w:rsid w:val="007C3333"/>
    <w:rsid w:val="007C4590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1DF4"/>
    <w:rsid w:val="008123CA"/>
    <w:rsid w:val="00812A7E"/>
    <w:rsid w:val="00815AFB"/>
    <w:rsid w:val="00826048"/>
    <w:rsid w:val="00826F09"/>
    <w:rsid w:val="0082707B"/>
    <w:rsid w:val="00827591"/>
    <w:rsid w:val="00827AE6"/>
    <w:rsid w:val="008303E2"/>
    <w:rsid w:val="008312BB"/>
    <w:rsid w:val="00832982"/>
    <w:rsid w:val="00833B32"/>
    <w:rsid w:val="00836C1C"/>
    <w:rsid w:val="00843C3F"/>
    <w:rsid w:val="008447D3"/>
    <w:rsid w:val="008456FB"/>
    <w:rsid w:val="00854B79"/>
    <w:rsid w:val="00854C6A"/>
    <w:rsid w:val="00855110"/>
    <w:rsid w:val="00857077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444B"/>
    <w:rsid w:val="008A678F"/>
    <w:rsid w:val="008A690A"/>
    <w:rsid w:val="008B0134"/>
    <w:rsid w:val="008B0F26"/>
    <w:rsid w:val="008B17FE"/>
    <w:rsid w:val="008B3337"/>
    <w:rsid w:val="008B4B70"/>
    <w:rsid w:val="008C0ED1"/>
    <w:rsid w:val="008C1F5D"/>
    <w:rsid w:val="008D0C60"/>
    <w:rsid w:val="008D0D46"/>
    <w:rsid w:val="008D311F"/>
    <w:rsid w:val="008D664C"/>
    <w:rsid w:val="008E3048"/>
    <w:rsid w:val="008E3ADF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1E8C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14C7"/>
    <w:rsid w:val="00933A2B"/>
    <w:rsid w:val="00936591"/>
    <w:rsid w:val="00941F76"/>
    <w:rsid w:val="00942712"/>
    <w:rsid w:val="00942C88"/>
    <w:rsid w:val="00951151"/>
    <w:rsid w:val="00953790"/>
    <w:rsid w:val="00956BD1"/>
    <w:rsid w:val="00957763"/>
    <w:rsid w:val="00960D85"/>
    <w:rsid w:val="00962084"/>
    <w:rsid w:val="00963223"/>
    <w:rsid w:val="00963848"/>
    <w:rsid w:val="0096613D"/>
    <w:rsid w:val="009704D8"/>
    <w:rsid w:val="00972822"/>
    <w:rsid w:val="00974101"/>
    <w:rsid w:val="0097660C"/>
    <w:rsid w:val="00977C61"/>
    <w:rsid w:val="00980FC9"/>
    <w:rsid w:val="009810C8"/>
    <w:rsid w:val="009825FD"/>
    <w:rsid w:val="009856CA"/>
    <w:rsid w:val="00992B47"/>
    <w:rsid w:val="00992C28"/>
    <w:rsid w:val="00993DDE"/>
    <w:rsid w:val="00994717"/>
    <w:rsid w:val="00995138"/>
    <w:rsid w:val="00995918"/>
    <w:rsid w:val="0099703E"/>
    <w:rsid w:val="009A06EF"/>
    <w:rsid w:val="009A2029"/>
    <w:rsid w:val="009A5546"/>
    <w:rsid w:val="009B0F52"/>
    <w:rsid w:val="009B1364"/>
    <w:rsid w:val="009B5EA9"/>
    <w:rsid w:val="009C19BC"/>
    <w:rsid w:val="009C1B6A"/>
    <w:rsid w:val="009C4215"/>
    <w:rsid w:val="009D1C5E"/>
    <w:rsid w:val="009D3FBE"/>
    <w:rsid w:val="009D4698"/>
    <w:rsid w:val="009D593A"/>
    <w:rsid w:val="009D5A40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26F5"/>
    <w:rsid w:val="00A13710"/>
    <w:rsid w:val="00A16C08"/>
    <w:rsid w:val="00A1729F"/>
    <w:rsid w:val="00A20BE4"/>
    <w:rsid w:val="00A221F2"/>
    <w:rsid w:val="00A22EB0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671C9"/>
    <w:rsid w:val="00A71DC7"/>
    <w:rsid w:val="00A73063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51E"/>
    <w:rsid w:val="00AA0ACC"/>
    <w:rsid w:val="00AA38EB"/>
    <w:rsid w:val="00AA4440"/>
    <w:rsid w:val="00AA4FC0"/>
    <w:rsid w:val="00AB286E"/>
    <w:rsid w:val="00AB65AA"/>
    <w:rsid w:val="00AB70D1"/>
    <w:rsid w:val="00AB70FC"/>
    <w:rsid w:val="00AB7B03"/>
    <w:rsid w:val="00AC0189"/>
    <w:rsid w:val="00AC1791"/>
    <w:rsid w:val="00AC2B0A"/>
    <w:rsid w:val="00AC384A"/>
    <w:rsid w:val="00AC5C61"/>
    <w:rsid w:val="00AC7BEC"/>
    <w:rsid w:val="00AD04F6"/>
    <w:rsid w:val="00AD4D81"/>
    <w:rsid w:val="00AD599C"/>
    <w:rsid w:val="00AD5E67"/>
    <w:rsid w:val="00AE07BE"/>
    <w:rsid w:val="00AE4884"/>
    <w:rsid w:val="00AE5ED2"/>
    <w:rsid w:val="00AE79FA"/>
    <w:rsid w:val="00AF0BEF"/>
    <w:rsid w:val="00AF2170"/>
    <w:rsid w:val="00AF2C0B"/>
    <w:rsid w:val="00AF3AE9"/>
    <w:rsid w:val="00AF62CE"/>
    <w:rsid w:val="00B001FE"/>
    <w:rsid w:val="00B04FEF"/>
    <w:rsid w:val="00B0772C"/>
    <w:rsid w:val="00B10446"/>
    <w:rsid w:val="00B13275"/>
    <w:rsid w:val="00B1584E"/>
    <w:rsid w:val="00B15EA3"/>
    <w:rsid w:val="00B20EBE"/>
    <w:rsid w:val="00B235C3"/>
    <w:rsid w:val="00B23ECC"/>
    <w:rsid w:val="00B245B7"/>
    <w:rsid w:val="00B26907"/>
    <w:rsid w:val="00B27411"/>
    <w:rsid w:val="00B27927"/>
    <w:rsid w:val="00B3023C"/>
    <w:rsid w:val="00B3038B"/>
    <w:rsid w:val="00B347DB"/>
    <w:rsid w:val="00B35C87"/>
    <w:rsid w:val="00B369DE"/>
    <w:rsid w:val="00B420D8"/>
    <w:rsid w:val="00B42DE9"/>
    <w:rsid w:val="00B444FF"/>
    <w:rsid w:val="00B46D5A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A4DD5"/>
    <w:rsid w:val="00BA72A7"/>
    <w:rsid w:val="00BB08CC"/>
    <w:rsid w:val="00BB3491"/>
    <w:rsid w:val="00BB77EA"/>
    <w:rsid w:val="00BB7841"/>
    <w:rsid w:val="00BC0DFE"/>
    <w:rsid w:val="00BC1699"/>
    <w:rsid w:val="00BC5240"/>
    <w:rsid w:val="00BC5FE4"/>
    <w:rsid w:val="00BC69AD"/>
    <w:rsid w:val="00BD25EB"/>
    <w:rsid w:val="00BD5C21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39AF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167E"/>
    <w:rsid w:val="00C8467C"/>
    <w:rsid w:val="00C86C41"/>
    <w:rsid w:val="00C90B5F"/>
    <w:rsid w:val="00C94B12"/>
    <w:rsid w:val="00C95BD1"/>
    <w:rsid w:val="00C961ED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1A36"/>
    <w:rsid w:val="00CB321F"/>
    <w:rsid w:val="00CB4DF9"/>
    <w:rsid w:val="00CB587A"/>
    <w:rsid w:val="00CB75B1"/>
    <w:rsid w:val="00CC0EE1"/>
    <w:rsid w:val="00CC3F24"/>
    <w:rsid w:val="00CD1C0C"/>
    <w:rsid w:val="00CD2BBD"/>
    <w:rsid w:val="00CD4459"/>
    <w:rsid w:val="00CD589A"/>
    <w:rsid w:val="00CD6D83"/>
    <w:rsid w:val="00CE37A3"/>
    <w:rsid w:val="00CE38B4"/>
    <w:rsid w:val="00CE3CD2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1F5"/>
    <w:rsid w:val="00D112AC"/>
    <w:rsid w:val="00D15BCD"/>
    <w:rsid w:val="00D165A2"/>
    <w:rsid w:val="00D17B62"/>
    <w:rsid w:val="00D20680"/>
    <w:rsid w:val="00D22250"/>
    <w:rsid w:val="00D23B64"/>
    <w:rsid w:val="00D3038A"/>
    <w:rsid w:val="00D31E4D"/>
    <w:rsid w:val="00D32FC8"/>
    <w:rsid w:val="00D33E50"/>
    <w:rsid w:val="00D34689"/>
    <w:rsid w:val="00D40397"/>
    <w:rsid w:val="00D40832"/>
    <w:rsid w:val="00D40A40"/>
    <w:rsid w:val="00D4243C"/>
    <w:rsid w:val="00D43140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87BE8"/>
    <w:rsid w:val="00D90109"/>
    <w:rsid w:val="00D9133D"/>
    <w:rsid w:val="00D92018"/>
    <w:rsid w:val="00D94DC6"/>
    <w:rsid w:val="00D96955"/>
    <w:rsid w:val="00DA066A"/>
    <w:rsid w:val="00DA0F7A"/>
    <w:rsid w:val="00DB4827"/>
    <w:rsid w:val="00DB4AD3"/>
    <w:rsid w:val="00DB5221"/>
    <w:rsid w:val="00DB541F"/>
    <w:rsid w:val="00DB71A1"/>
    <w:rsid w:val="00DC4A04"/>
    <w:rsid w:val="00DC4ECA"/>
    <w:rsid w:val="00DC5EA2"/>
    <w:rsid w:val="00DC68AC"/>
    <w:rsid w:val="00DC6C70"/>
    <w:rsid w:val="00DC73A9"/>
    <w:rsid w:val="00DC77BF"/>
    <w:rsid w:val="00DD0E9B"/>
    <w:rsid w:val="00DE0DA7"/>
    <w:rsid w:val="00DE2141"/>
    <w:rsid w:val="00DE252C"/>
    <w:rsid w:val="00DE3C75"/>
    <w:rsid w:val="00DE756B"/>
    <w:rsid w:val="00DE7B56"/>
    <w:rsid w:val="00DF2B98"/>
    <w:rsid w:val="00DF4C17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242D5"/>
    <w:rsid w:val="00E30F06"/>
    <w:rsid w:val="00E327DD"/>
    <w:rsid w:val="00E354BF"/>
    <w:rsid w:val="00E36BE3"/>
    <w:rsid w:val="00E434B9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5C77"/>
    <w:rsid w:val="00E9616E"/>
    <w:rsid w:val="00EA0007"/>
    <w:rsid w:val="00EA0298"/>
    <w:rsid w:val="00EA54DD"/>
    <w:rsid w:val="00EB2A3B"/>
    <w:rsid w:val="00EB6010"/>
    <w:rsid w:val="00EC0F32"/>
    <w:rsid w:val="00EC136E"/>
    <w:rsid w:val="00EC1E5E"/>
    <w:rsid w:val="00EC41F8"/>
    <w:rsid w:val="00EC7609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3FB6"/>
    <w:rsid w:val="00F24FB3"/>
    <w:rsid w:val="00F26690"/>
    <w:rsid w:val="00F26ECC"/>
    <w:rsid w:val="00F27874"/>
    <w:rsid w:val="00F3487D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3DAC"/>
    <w:rsid w:val="00F878DE"/>
    <w:rsid w:val="00F962A5"/>
    <w:rsid w:val="00F96551"/>
    <w:rsid w:val="00F9657D"/>
    <w:rsid w:val="00F975F6"/>
    <w:rsid w:val="00FA1F3B"/>
    <w:rsid w:val="00FA641C"/>
    <w:rsid w:val="00FA67B8"/>
    <w:rsid w:val="00FB05BE"/>
    <w:rsid w:val="00FB1BD2"/>
    <w:rsid w:val="00FB20A8"/>
    <w:rsid w:val="00FB27BE"/>
    <w:rsid w:val="00FB62BF"/>
    <w:rsid w:val="00FB6A85"/>
    <w:rsid w:val="00FB72E6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  <w:rsid w:val="05CB77DF"/>
    <w:rsid w:val="653DB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98F6C847-CCD5-460D-9F60-3C472FD1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DE2141"/>
    <w:rPr>
      <w:color w:val="2B579A"/>
      <w:shd w:val="clear" w:color="auto" w:fill="E1DFDD"/>
    </w:rPr>
  </w:style>
  <w:style w:type="paragraph" w:customStyle="1" w:styleId="Style1">
    <w:name w:val="Style1"/>
    <w:basedOn w:val="NoSpacing"/>
    <w:qFormat/>
    <w:rsid w:val="00D17B62"/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D17B62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rmal"/>
    <w:qFormat/>
    <w:rsid w:val="00D17B62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06C76B-98C8-4724-A7AF-8EAB4B6F6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35</TotalTime>
  <Pages>5</Pages>
  <Words>229</Words>
  <Characters>1294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1495</CharactersWithSpaces>
  <SharedDoc>false</SharedDoc>
  <HLinks>
    <vt:vector size="6" baseType="variant">
      <vt:variant>
        <vt:i4>1507376</vt:i4>
      </vt:variant>
      <vt:variant>
        <vt:i4>0</vt:i4>
      </vt:variant>
      <vt:variant>
        <vt:i4>0</vt:i4>
      </vt:variant>
      <vt:variant>
        <vt:i4>5</vt:i4>
      </vt:variant>
      <vt:variant>
        <vt:lpwstr>mailto:jredman@ucare.org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subject/>
  <dc:creator>MGreeley</dc:creator>
  <cp:keywords/>
  <cp:lastModifiedBy>Jenn Redman</cp:lastModifiedBy>
  <cp:revision>15</cp:revision>
  <cp:lastPrinted>2015-02-11T00:28:00Z</cp:lastPrinted>
  <dcterms:created xsi:type="dcterms:W3CDTF">2025-03-25T16:18:00Z</dcterms:created>
  <dcterms:modified xsi:type="dcterms:W3CDTF">2025-04-04T13:03:00Z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