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F8207" w14:textId="5007FE5C" w:rsidR="00684F2B" w:rsidRPr="00B63AC2" w:rsidRDefault="00AC5718" w:rsidP="00FD49B5">
      <w:r w:rsidRPr="00B63AC2">
        <w:rPr>
          <w:b/>
          <w:noProof/>
          <w:color w:val="000000" w:themeColor="text1"/>
          <w:szCs w:val="36"/>
        </w:rPr>
        <mc:AlternateContent>
          <mc:Choice Requires="wps">
            <w:drawing>
              <wp:anchor distT="0" distB="0" distL="114300" distR="114300" simplePos="0" relativeHeight="251660288" behindDoc="0" locked="0" layoutInCell="1" allowOverlap="1" wp14:anchorId="5438ACD5" wp14:editId="5DB5E104">
                <wp:simplePos x="0" y="0"/>
                <wp:positionH relativeFrom="margin">
                  <wp:align>right</wp:align>
                </wp:positionH>
                <wp:positionV relativeFrom="paragraph">
                  <wp:posOffset>0</wp:posOffset>
                </wp:positionV>
                <wp:extent cx="2667000" cy="914400"/>
                <wp:effectExtent l="0" t="0" r="19050" b="16510"/>
                <wp:wrapNone/>
                <wp:docPr id="2" name="Text Box 2"/>
                <wp:cNvGraphicFramePr/>
                <a:graphic xmlns:a="http://schemas.openxmlformats.org/drawingml/2006/main">
                  <a:graphicData uri="http://schemas.microsoft.com/office/word/2010/wordprocessingShape">
                    <wps:wsp>
                      <wps:cNvSpPr txBox="1"/>
                      <wps:spPr>
                        <a:xfrm>
                          <a:off x="0" y="0"/>
                          <a:ext cx="2667000" cy="914400"/>
                        </a:xfrm>
                        <a:prstGeom prst="rect">
                          <a:avLst/>
                        </a:prstGeom>
                        <a:solidFill>
                          <a:schemeClr val="lt1"/>
                        </a:solidFill>
                        <a:ln w="12700">
                          <a:solidFill>
                            <a:prstClr val="black"/>
                          </a:solidFill>
                        </a:ln>
                      </wps:spPr>
                      <wps:txbx>
                        <w:txbxContent>
                          <w:p w14:paraId="2BF529F0" w14:textId="2A54C6D1" w:rsidR="00551274" w:rsidRPr="00CE3CD2" w:rsidRDefault="00180F93" w:rsidP="00551274">
                            <w:pPr>
                              <w:rPr>
                                <w:color w:val="1D1C1D"/>
                                <w:sz w:val="28"/>
                                <w:szCs w:val="28"/>
                                <w:shd w:val="clear" w:color="auto" w:fill="FFFFFF"/>
                              </w:rPr>
                            </w:pPr>
                            <w:r>
                              <w:rPr>
                                <w:b/>
                                <w:color w:val="1D1C1D"/>
                                <w:sz w:val="28"/>
                                <w:shd w:val="clear" w:color="auto" w:fill="FFFFFF"/>
                              </w:rPr>
                              <w:t xml:space="preserve">Tiv tauj peb hais txog lub khoos kas </w:t>
                            </w:r>
                            <w:r w:rsidR="00551274" w:rsidRPr="00B63AC2">
                              <w:rPr>
                                <w:b/>
                                <w:bCs/>
                                <w:color w:val="1D1C1D"/>
                                <w:sz w:val="28"/>
                                <w:szCs w:val="28"/>
                                <w:shd w:val="clear" w:color="auto" w:fill="FFFFFF"/>
                              </w:rPr>
                              <w:t>Community First Services and Supports (Kev Pab Cuam thiab Kev Txhawb Nqa Rau Zej Zog Ua Ntej, CFSS)</w:t>
                            </w:r>
                            <w:r w:rsidRPr="00B63AC2">
                              <w:rPr>
                                <w:b/>
                                <w:color w:val="1D1C1D"/>
                                <w:sz w:val="2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38ACD5" id="_x0000_t202" coordsize="21600,21600" o:spt="202" path="m,l,21600r21600,l21600,xe">
                <v:stroke joinstyle="miter"/>
                <v:path gradientshapeok="t" o:connecttype="rect"/>
              </v:shapetype>
              <v:shape id="Text Box 2" o:spid="_x0000_s1026" type="#_x0000_t202" style="position:absolute;margin-left:158.8pt;margin-top:0;width:210pt;height:1in;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" fillcolor="white [3201]" strokeweight="1pt">
                <v:textbox style="mso-fit-shape-to-text:t">
                  <w:txbxContent>
                    <w:p w14:paraId="2BF529F0" w14:textId="2A54C6D1" w:rsidR="00551274" w:rsidRPr="00CE3CD2" w:rsidRDefault="00180F93" w:rsidP="00551274">
                      <w:pPr>
                        <w:rPr>
                          <w:color w:val="1D1C1D"/>
                          <w:sz w:val="28"/>
                          <w:szCs w:val="28"/>
                          <w:shd w:val="clear" w:color="auto" w:fill="FFFFFF"/>
                        </w:rPr>
                      </w:pPr>
                      <w:r>
                        <w:rPr>
                          <w:b/>
                          <w:color w:val="1D1C1D"/>
                          <w:sz w:val="28"/>
                          <w:shd w:val="clear" w:color="auto" w:fill="FFFFFF"/>
                        </w:rPr>
                        <w:t xml:space="preserve">Tiv tauj peb hais txog lub khoos kas </w:t>
                      </w:r>
                      <w:r w:rsidR="00551274" w:rsidRPr="00B63AC2">
                        <w:rPr>
                          <w:b/>
                          <w:bCs/>
                          <w:color w:val="1D1C1D"/>
                          <w:sz w:val="28"/>
                          <w:szCs w:val="28"/>
                          <w:shd w:val="clear" w:color="auto" w:fill="FFFFFF"/>
                        </w:rPr>
                        <w:t>Community First Services and Supports (Kev Pab Cuam thiab Kev Txhawb Nqa Rau Zej Zog Ua Ntej, CFSS)</w:t>
                      </w:r>
                      <w:r w:rsidRPr="00B63AC2">
                        <w:rPr>
                          <w:b/>
                          <w:color w:val="1D1C1D"/>
                          <w:sz w:val="28"/>
                          <w:shd w:val="clear" w:color="auto" w:fill="FFFFFF"/>
                        </w:rPr>
                        <w:t>.</w:t>
                      </w:r>
                    </w:p>
                  </w:txbxContent>
                </v:textbox>
                <w10:wrap anchorx="margin"/>
              </v:shape>
            </w:pict>
          </mc:Fallback>
        </mc:AlternateContent>
      </w:r>
      <w:r w:rsidR="00F23FB6" w:rsidRPr="00B63AC2">
        <w:rPr>
          <w:noProof/>
        </w:rPr>
        <w:drawing>
          <wp:anchor distT="0" distB="0" distL="114300" distR="114300" simplePos="0" relativeHeight="251667456" behindDoc="1" locked="1" layoutInCell="1" allowOverlap="1" wp14:anchorId="427A3D5B" wp14:editId="01DD51C8">
            <wp:simplePos x="0" y="0"/>
            <wp:positionH relativeFrom="page">
              <wp:align>left</wp:align>
            </wp:positionH>
            <wp:positionV relativeFrom="page">
              <wp:align>top</wp:align>
            </wp:positionV>
            <wp:extent cx="7844155" cy="1015111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are_Letterhead_Template_Color_120519.pdf"/>
                    <pic:cNvPicPr/>
                  </pic:nvPicPr>
                  <pic:blipFill>
                    <a:blip r:embed="rId11">
                      <a:extLst>
                        <a:ext uri="{28A0092B-C50C-407E-A947-70E740481C1C}">
                          <a14:useLocalDpi xmlns:a14="http://schemas.microsoft.com/office/drawing/2010/main" val="0"/>
                        </a:ext>
                      </a:extLst>
                    </a:blip>
                    <a:stretch>
                      <a:fillRect/>
                    </a:stretch>
                  </pic:blipFill>
                  <pic:spPr>
                    <a:xfrm>
                      <a:off x="0" y="0"/>
                      <a:ext cx="7844155" cy="10151110"/>
                    </a:xfrm>
                    <a:prstGeom prst="rect">
                      <a:avLst/>
                    </a:prstGeom>
                  </pic:spPr>
                </pic:pic>
              </a:graphicData>
            </a:graphic>
            <wp14:sizeRelH relativeFrom="page">
              <wp14:pctWidth>0</wp14:pctWidth>
            </wp14:sizeRelH>
            <wp14:sizeRelV relativeFrom="page">
              <wp14:pctHeight>0</wp14:pctHeight>
            </wp14:sizeRelV>
          </wp:anchor>
        </w:drawing>
      </w:r>
    </w:p>
    <w:p w14:paraId="505BD5B1" w14:textId="77777777" w:rsidR="00684F2B" w:rsidRPr="00B63AC2" w:rsidRDefault="00684F2B" w:rsidP="00B235C3">
      <w:pPr>
        <w:pStyle w:val="NoSpacing"/>
        <w:rPr>
          <w:rFonts w:ascii="Times New Roman" w:eastAsia="Times New Roman" w:hAnsi="Times New Roman"/>
          <w:sz w:val="24"/>
          <w:szCs w:val="24"/>
        </w:rPr>
      </w:pPr>
    </w:p>
    <w:p w14:paraId="1308F814" w14:textId="77777777" w:rsidR="00AA4440" w:rsidRPr="00B63AC2" w:rsidRDefault="00AA4440" w:rsidP="00B235C3">
      <w:pPr>
        <w:pStyle w:val="NoSpacing"/>
        <w:rPr>
          <w:rFonts w:ascii="Times New Roman" w:eastAsia="Times New Roman" w:hAnsi="Times New Roman"/>
          <w:sz w:val="24"/>
          <w:szCs w:val="24"/>
        </w:rPr>
      </w:pPr>
    </w:p>
    <w:p w14:paraId="3479631A" w14:textId="1FB99E7F" w:rsidR="00B3023C" w:rsidRPr="00B63AC2" w:rsidRDefault="00B3023C" w:rsidP="00B3023C">
      <w:r w:rsidRPr="00B63AC2">
        <w:fldChar w:fldCharType="begin">
          <w:ffData>
            <w:name w:val=""/>
            <w:enabled/>
            <w:calcOnExit w:val="0"/>
            <w:textInput>
              <w:default w:val="&lt;Date&gt;"/>
            </w:textInput>
          </w:ffData>
        </w:fldChar>
      </w:r>
      <w:r w:rsidRPr="00B63AC2">
        <w:instrText xml:space="preserve"> FORMTEXT </w:instrText>
      </w:r>
      <w:r w:rsidRPr="00B63AC2">
        <w:fldChar w:fldCharType="separate"/>
      </w:r>
      <w:r w:rsidRPr="00B63AC2">
        <w:t>&lt;Date&gt;</w:t>
      </w:r>
      <w:r w:rsidRPr="00B63AC2">
        <w:fldChar w:fldCharType="end"/>
      </w:r>
    </w:p>
    <w:p w14:paraId="30840ECD" w14:textId="77777777" w:rsidR="00B235C3" w:rsidRPr="00B63AC2" w:rsidRDefault="00B235C3" w:rsidP="00B235C3">
      <w:pPr>
        <w:pStyle w:val="NoSpacing"/>
        <w:rPr>
          <w:rFonts w:ascii="Times New Roman" w:eastAsia="Times New Roman" w:hAnsi="Times New Roman"/>
          <w:sz w:val="24"/>
          <w:szCs w:val="24"/>
        </w:rPr>
      </w:pPr>
    </w:p>
    <w:p w14:paraId="5538A7B6" w14:textId="77777777" w:rsidR="00B235C3" w:rsidRPr="00B63AC2" w:rsidRDefault="00B235C3" w:rsidP="00B235C3">
      <w:pPr>
        <w:pStyle w:val="NoSpacing"/>
        <w:rPr>
          <w:rFonts w:ascii="Times New Roman" w:eastAsia="Times New Roman" w:hAnsi="Times New Roman"/>
          <w:sz w:val="24"/>
          <w:szCs w:val="24"/>
        </w:rPr>
      </w:pPr>
    </w:p>
    <w:p w14:paraId="7986D7C4" w14:textId="579C3B1B" w:rsidR="00B235C3" w:rsidRPr="00B63AC2" w:rsidRDefault="00242062" w:rsidP="00D17B62">
      <w:pPr>
        <w:pStyle w:val="Style1"/>
      </w:pPr>
      <w:r w:rsidRPr="00B63AC2">
        <w:fldChar w:fldCharType="begin">
          <w:ffData>
            <w:name w:val="Text2"/>
            <w:enabled/>
            <w:calcOnExit w:val="0"/>
            <w:textInput>
              <w:default w:val="&lt;Member Name&gt;"/>
            </w:textInput>
          </w:ffData>
        </w:fldChar>
      </w:r>
      <w:r w:rsidRPr="00B63AC2">
        <w:instrText xml:space="preserve"> FORMTEXT </w:instrText>
      </w:r>
      <w:r w:rsidRPr="00B63AC2">
        <w:fldChar w:fldCharType="separate"/>
      </w:r>
      <w:r w:rsidRPr="00B63AC2">
        <w:t>&lt;Member Name&gt;</w:t>
      </w:r>
      <w:r w:rsidRPr="00B63AC2">
        <w:fldChar w:fldCharType="end"/>
      </w:r>
    </w:p>
    <w:p w14:paraId="45107490" w14:textId="77777777" w:rsidR="00B235C3" w:rsidRPr="00B63AC2" w:rsidRDefault="00B235C3" w:rsidP="00D17B62">
      <w:pPr>
        <w:pStyle w:val="Style2"/>
      </w:pPr>
      <w:r w:rsidRPr="00B63AC2">
        <w:fldChar w:fldCharType="begin">
          <w:ffData>
            <w:name w:val="Text3"/>
            <w:enabled/>
            <w:calcOnExit w:val="0"/>
            <w:textInput>
              <w:default w:val="&lt;Member Address&gt;"/>
            </w:textInput>
          </w:ffData>
        </w:fldChar>
      </w:r>
      <w:r w:rsidRPr="00B63AC2">
        <w:instrText xml:space="preserve"> FORMTEXT </w:instrText>
      </w:r>
      <w:r w:rsidRPr="00B63AC2">
        <w:fldChar w:fldCharType="separate"/>
      </w:r>
      <w:r w:rsidRPr="00B63AC2">
        <w:t>&lt;Member Address&gt;</w:t>
      </w:r>
      <w:r w:rsidRPr="00B63AC2">
        <w:fldChar w:fldCharType="end"/>
      </w:r>
    </w:p>
    <w:p w14:paraId="2D5DEFAD" w14:textId="3ED0E7A2" w:rsidR="00CB1A36" w:rsidRPr="00B63AC2" w:rsidRDefault="00684F2B" w:rsidP="00D17B62">
      <w:pPr>
        <w:pStyle w:val="Style3"/>
      </w:pPr>
      <w:r w:rsidRPr="00B63AC2">
        <w:fldChar w:fldCharType="begin">
          <w:ffData>
            <w:name w:val="Text4"/>
            <w:enabled/>
            <w:calcOnExit w:val="0"/>
            <w:textInput>
              <w:default w:val="&lt;City, State ZIP&gt;"/>
            </w:textInput>
          </w:ffData>
        </w:fldChar>
      </w:r>
      <w:r w:rsidRPr="00B63AC2">
        <w:instrText xml:space="preserve"> FORMTEXT </w:instrText>
      </w:r>
      <w:r w:rsidRPr="00B63AC2">
        <w:fldChar w:fldCharType="separate"/>
      </w:r>
      <w:r w:rsidRPr="00B63AC2">
        <w:t>&lt;City, State ZIP&gt;</w:t>
      </w:r>
      <w:r w:rsidRPr="00B63AC2">
        <w:fldChar w:fldCharType="end"/>
      </w:r>
    </w:p>
    <w:p w14:paraId="3FDED9B5" w14:textId="77777777" w:rsidR="00B235C3" w:rsidRPr="00B63AC2" w:rsidRDefault="00B235C3" w:rsidP="00B235C3">
      <w:pPr>
        <w:ind w:right="548"/>
      </w:pPr>
    </w:p>
    <w:p w14:paraId="51E2C37F" w14:textId="77777777" w:rsidR="00A9651E" w:rsidRPr="00B63AC2" w:rsidRDefault="00A9651E" w:rsidP="00B235C3">
      <w:pPr>
        <w:ind w:right="548"/>
      </w:pPr>
    </w:p>
    <w:p w14:paraId="07656694" w14:textId="77777777" w:rsidR="00A9651E" w:rsidRPr="00B63AC2" w:rsidRDefault="00A9651E" w:rsidP="00B235C3">
      <w:pPr>
        <w:ind w:right="548"/>
      </w:pPr>
    </w:p>
    <w:p w14:paraId="6352C719" w14:textId="7815C6B3" w:rsidR="00B235C3" w:rsidRPr="00B63AC2" w:rsidRDefault="00B235C3" w:rsidP="00B3023C">
      <w:pPr>
        <w:pStyle w:val="NoSpacing"/>
        <w:rPr>
          <w:rFonts w:ascii="Times New Roman" w:hAnsi="Times New Roman"/>
          <w:sz w:val="24"/>
          <w:szCs w:val="24"/>
        </w:rPr>
      </w:pPr>
      <w:r w:rsidRPr="00B63AC2">
        <w:rPr>
          <w:rFonts w:ascii="Times New Roman" w:hAnsi="Times New Roman"/>
          <w:sz w:val="24"/>
        </w:rPr>
        <w:t xml:space="preserve">Nyob zoo txog </w:t>
      </w:r>
      <w:r w:rsidR="00B3023C" w:rsidRPr="00B63AC2">
        <w:rPr>
          <w:rFonts w:ascii="Times New Roman" w:hAnsi="Times New Roman"/>
          <w:sz w:val="24"/>
          <w:szCs w:val="24"/>
        </w:rPr>
        <w:fldChar w:fldCharType="begin">
          <w:ffData>
            <w:name w:val="Text2"/>
            <w:enabled/>
            <w:calcOnExit w:val="0"/>
            <w:textInput>
              <w:default w:val="&lt;Member Name&gt;"/>
            </w:textInput>
          </w:ffData>
        </w:fldChar>
      </w:r>
      <w:r w:rsidR="00B3023C" w:rsidRPr="00B63AC2">
        <w:rPr>
          <w:rFonts w:ascii="Times New Roman" w:hAnsi="Times New Roman"/>
          <w:sz w:val="24"/>
          <w:szCs w:val="24"/>
        </w:rPr>
        <w:instrText xml:space="preserve"> FORMTEXT </w:instrText>
      </w:r>
      <w:r w:rsidR="00B3023C" w:rsidRPr="00B63AC2">
        <w:rPr>
          <w:rFonts w:ascii="Times New Roman" w:hAnsi="Times New Roman"/>
          <w:sz w:val="24"/>
          <w:szCs w:val="24"/>
        </w:rPr>
      </w:r>
      <w:r w:rsidR="00B3023C" w:rsidRPr="00B63AC2">
        <w:rPr>
          <w:rFonts w:ascii="Times New Roman" w:hAnsi="Times New Roman"/>
          <w:sz w:val="24"/>
          <w:szCs w:val="24"/>
        </w:rPr>
        <w:fldChar w:fldCharType="separate"/>
      </w:r>
      <w:r w:rsidRPr="00B63AC2">
        <w:rPr>
          <w:rFonts w:ascii="Times New Roman" w:hAnsi="Times New Roman"/>
          <w:sz w:val="24"/>
        </w:rPr>
        <w:t>&lt;Member Name&gt;</w:t>
      </w:r>
      <w:r w:rsidR="00B3023C" w:rsidRPr="00B63AC2">
        <w:rPr>
          <w:rFonts w:ascii="Times New Roman" w:hAnsi="Times New Roman"/>
          <w:sz w:val="24"/>
          <w:szCs w:val="24"/>
        </w:rPr>
        <w:fldChar w:fldCharType="end"/>
      </w:r>
      <w:r w:rsidRPr="00B63AC2">
        <w:rPr>
          <w:rFonts w:ascii="Times New Roman" w:hAnsi="Times New Roman"/>
          <w:sz w:val="24"/>
        </w:rPr>
        <w:t>,</w:t>
      </w:r>
    </w:p>
    <w:p w14:paraId="61AF2236" w14:textId="77777777" w:rsidR="00BC5240" w:rsidRPr="00B63AC2" w:rsidRDefault="00BC5240" w:rsidP="00B235C3">
      <w:pPr>
        <w:ind w:right="548"/>
      </w:pPr>
    </w:p>
    <w:p w14:paraId="310A4102" w14:textId="77777777" w:rsidR="00242062" w:rsidRPr="00B63AC2" w:rsidRDefault="00942C88" w:rsidP="00AA553A">
      <w:pPr>
        <w:ind w:right="-341"/>
      </w:pPr>
      <w:r w:rsidRPr="00B63AC2">
        <w:t xml:space="preserve">Peb tseem tsis tau txais kev txiav txim siab ntawm koj li hais txog kev siv lub khoos kas </w:t>
      </w:r>
      <w:r w:rsidR="00BC5240" w:rsidRPr="00B63AC2">
        <w:t>Community First Services and Supports (Kev Pab Cuam thiab Kev Txhawb Nqa Rau Zej Zog Ua Ntej, CFSS)</w:t>
      </w:r>
      <w:r w:rsidRPr="00B63AC2">
        <w:t xml:space="preserve">. Lub khoos kas no yuav los pauv rau lub khoos kas </w:t>
      </w:r>
      <w:r w:rsidR="00BA4DD5" w:rsidRPr="00B63AC2">
        <w:t>Personal Care Assistance (Kev Pab Rau Kev Saib Xyuas Kho Mob Rau Tus Kheej, PCA)</w:t>
      </w:r>
      <w:r w:rsidRPr="00B63AC2">
        <w:t>. CFSS pab ua kom tau raws li cov kev xav tau uas tsis thooj lwm tus ntawm peb cov tswv cuab uas yuav muab cov hau kev xaiv thiab cov kev txhawb nqa uas hloov pauv tau yooj yim dua qub. Yog koj txiav txim siab yuav siv CFSS, peb xav kom koj teb tuaj hais txog:</w:t>
      </w:r>
    </w:p>
    <w:p w14:paraId="352A5396" w14:textId="5A600770" w:rsidR="00BC5240" w:rsidRPr="00B63AC2" w:rsidRDefault="00BC5240" w:rsidP="00AA553A">
      <w:pPr>
        <w:ind w:right="-341"/>
      </w:pPr>
      <w:r w:rsidRPr="00B63AC2">
        <w:t xml:space="preserve"> </w:t>
      </w:r>
    </w:p>
    <w:p w14:paraId="25B31105" w14:textId="4625DBF7" w:rsidR="00CB1A36" w:rsidRPr="00B63AC2" w:rsidRDefault="00306BCD" w:rsidP="00AA553A">
      <w:pPr>
        <w:pStyle w:val="ListParagraph"/>
        <w:ind w:right="-341"/>
      </w:pPr>
      <w:r w:rsidRPr="00B63AC2">
        <w:fldChar w:fldCharType="begin">
          <w:ffData>
            <w:name w:val="Check1"/>
            <w:enabled/>
            <w:calcOnExit w:val="0"/>
            <w:checkBox>
              <w:sizeAuto/>
              <w:default w:val="0"/>
            </w:checkBox>
          </w:ffData>
        </w:fldChar>
      </w:r>
      <w:r w:rsidRPr="00B63AC2">
        <w:instrText xml:space="preserve"> FORMCHECKBOX </w:instrText>
      </w:r>
      <w:r w:rsidR="00220151">
        <w:fldChar w:fldCharType="separate"/>
      </w:r>
      <w:r w:rsidRPr="00B63AC2">
        <w:fldChar w:fldCharType="end"/>
      </w:r>
      <w:r w:rsidRPr="00B63AC2">
        <w:t xml:space="preserve"> Kev xaiv tus kws muab Kev Pab Cuam Txog Kev Sab Laj Pab Tswv Yim</w:t>
      </w:r>
    </w:p>
    <w:p w14:paraId="4867090B" w14:textId="4A90B24C" w:rsidR="00BC5240" w:rsidRPr="00B63AC2" w:rsidRDefault="00306BCD" w:rsidP="00AA553A">
      <w:pPr>
        <w:pStyle w:val="ListParagraph"/>
        <w:ind w:right="-341"/>
      </w:pPr>
      <w:r w:rsidRPr="00B63AC2">
        <w:fldChar w:fldCharType="begin">
          <w:ffData>
            <w:name w:val="Check2"/>
            <w:enabled/>
            <w:calcOnExit w:val="0"/>
            <w:checkBox>
              <w:sizeAuto/>
              <w:default w:val="0"/>
            </w:checkBox>
          </w:ffData>
        </w:fldChar>
      </w:r>
      <w:r w:rsidRPr="00B63AC2">
        <w:instrText xml:space="preserve"> FORMCHECKBOX </w:instrText>
      </w:r>
      <w:r w:rsidR="00220151">
        <w:fldChar w:fldCharType="separate"/>
      </w:r>
      <w:r w:rsidRPr="00B63AC2">
        <w:fldChar w:fldCharType="end"/>
      </w:r>
      <w:r w:rsidRPr="00B63AC2">
        <w:t xml:space="preserve"> Kev xaiv tus kws muab kev pab cuam CFSS uas muaj cai tsim nyog</w:t>
      </w:r>
    </w:p>
    <w:p w14:paraId="1A4D81DE" w14:textId="1FD70EEC" w:rsidR="00CB1A36" w:rsidRPr="00B63AC2" w:rsidRDefault="00306BCD" w:rsidP="00AA553A">
      <w:pPr>
        <w:pStyle w:val="ListParagraph"/>
        <w:ind w:right="-341"/>
      </w:pPr>
      <w:r w:rsidRPr="00B63AC2">
        <w:fldChar w:fldCharType="begin">
          <w:ffData>
            <w:name w:val="Check3"/>
            <w:enabled/>
            <w:calcOnExit w:val="0"/>
            <w:checkBox>
              <w:sizeAuto/>
              <w:default w:val="0"/>
            </w:checkBox>
          </w:ffData>
        </w:fldChar>
      </w:r>
      <w:r w:rsidRPr="00B63AC2">
        <w:instrText xml:space="preserve"> FORMCHECKBOX </w:instrText>
      </w:r>
      <w:r w:rsidR="00220151">
        <w:fldChar w:fldCharType="separate"/>
      </w:r>
      <w:r w:rsidRPr="00B63AC2">
        <w:fldChar w:fldCharType="end"/>
      </w:r>
      <w:r w:rsidRPr="00B63AC2">
        <w:t xml:space="preserve"> Ua kom tiav Txoj Phiaj Xwm Kev Muab Kev Pab Cuam Ntawm DHS-6893P</w:t>
      </w:r>
    </w:p>
    <w:p w14:paraId="4E036BB5" w14:textId="27F9829C" w:rsidR="009A5546" w:rsidRPr="00B63AC2" w:rsidRDefault="00306BCD" w:rsidP="00AA553A">
      <w:pPr>
        <w:pStyle w:val="ListParagraph"/>
        <w:ind w:right="-341"/>
      </w:pPr>
      <w:r w:rsidRPr="00B63AC2">
        <w:fldChar w:fldCharType="begin">
          <w:ffData>
            <w:name w:val="Check4"/>
            <w:enabled/>
            <w:calcOnExit w:val="0"/>
            <w:checkBox>
              <w:sizeAuto/>
              <w:default w:val="0"/>
            </w:checkBox>
          </w:ffData>
        </w:fldChar>
      </w:r>
      <w:r w:rsidRPr="00B63AC2">
        <w:instrText xml:space="preserve"> FORMCHECKBOX </w:instrText>
      </w:r>
      <w:r w:rsidR="00220151">
        <w:fldChar w:fldCharType="separate"/>
      </w:r>
      <w:r w:rsidRPr="00B63AC2">
        <w:fldChar w:fldCharType="end"/>
      </w:r>
      <w:r w:rsidRPr="00B63AC2">
        <w:t xml:space="preserve"> </w:t>
      </w:r>
      <w:r w:rsidR="00F42925" w:rsidRPr="00B63AC2">
        <w:fldChar w:fldCharType="begin">
          <w:ffData>
            <w:name w:val=""/>
            <w:enabled/>
            <w:calcOnExit w:val="0"/>
            <w:textInput>
              <w:default w:val="Other"/>
            </w:textInput>
          </w:ffData>
        </w:fldChar>
      </w:r>
      <w:r w:rsidR="00F42925" w:rsidRPr="00B63AC2">
        <w:instrText xml:space="preserve"> FORMTEXT </w:instrText>
      </w:r>
      <w:r w:rsidR="00F42925" w:rsidRPr="00B63AC2">
        <w:fldChar w:fldCharType="separate"/>
      </w:r>
      <w:r w:rsidR="00F42925" w:rsidRPr="00B63AC2">
        <w:rPr>
          <w:noProof/>
        </w:rPr>
        <w:t>Other</w:t>
      </w:r>
      <w:r w:rsidR="00F42925" w:rsidRPr="00B63AC2">
        <w:fldChar w:fldCharType="end"/>
      </w:r>
    </w:p>
    <w:p w14:paraId="5189ECDC" w14:textId="77777777" w:rsidR="00CB1A36" w:rsidRPr="00B63AC2" w:rsidRDefault="00CB1A36" w:rsidP="00AA553A">
      <w:pPr>
        <w:ind w:right="-341"/>
      </w:pPr>
    </w:p>
    <w:p w14:paraId="3228A816" w14:textId="173E77E6" w:rsidR="00EC7609" w:rsidRPr="00B63AC2" w:rsidRDefault="009D4698" w:rsidP="00AA553A">
      <w:pPr>
        <w:ind w:right="-341"/>
      </w:pPr>
      <w:r w:rsidRPr="00B63AC2">
        <w:t xml:space="preserve">Nco ntsoov tias, yog tam sim no koj tab tom tau txais cov kev pab cuam saib xyuas kho mob ntiag tug, tej zaum cov kev pab cuam no yuav xaus yog peb tsis hnov koj teb tuaj. </w:t>
      </w:r>
    </w:p>
    <w:p w14:paraId="100F5D80" w14:textId="77777777" w:rsidR="00EC7609" w:rsidRPr="00B63AC2" w:rsidRDefault="00EC7609" w:rsidP="00AA553A">
      <w:pPr>
        <w:ind w:right="-341"/>
      </w:pPr>
    </w:p>
    <w:p w14:paraId="37C40CAF" w14:textId="58AF6DE6" w:rsidR="00F23FB6" w:rsidRPr="00B63AC2" w:rsidRDefault="00F23FB6" w:rsidP="00AA553A">
      <w:pPr>
        <w:spacing w:after="120"/>
        <w:ind w:right="-341"/>
        <w:rPr>
          <w:b/>
          <w:bCs/>
          <w:sz w:val="28"/>
          <w:szCs w:val="28"/>
        </w:rPr>
      </w:pPr>
      <w:r w:rsidRPr="00B63AC2">
        <w:rPr>
          <w:b/>
          <w:sz w:val="28"/>
        </w:rPr>
        <w:t xml:space="preserve">Pib tau nrog CFSS </w:t>
      </w:r>
    </w:p>
    <w:p w14:paraId="15DC0755" w14:textId="2B10A922" w:rsidR="00BA1D41" w:rsidRPr="00B63AC2" w:rsidRDefault="009A5546" w:rsidP="00AA553A">
      <w:pPr>
        <w:ind w:right="-341"/>
      </w:pPr>
      <w:r w:rsidRPr="00B63AC2">
        <w:t xml:space="preserve">Thov hu tuaj rau kuv ntawm </w:t>
      </w:r>
      <w:r w:rsidR="00F42925" w:rsidRPr="00B63AC2">
        <w:fldChar w:fldCharType="begin">
          <w:ffData>
            <w:name w:val="Text7"/>
            <w:enabled/>
            <w:calcOnExit w:val="0"/>
            <w:textInput>
              <w:default w:val="Phone Number"/>
            </w:textInput>
          </w:ffData>
        </w:fldChar>
      </w:r>
      <w:bookmarkStart w:id="0" w:name="Text7"/>
      <w:r w:rsidR="00F42925" w:rsidRPr="00B63AC2">
        <w:instrText xml:space="preserve"> FORMTEXT </w:instrText>
      </w:r>
      <w:r w:rsidR="00F42925" w:rsidRPr="00B63AC2">
        <w:fldChar w:fldCharType="separate"/>
      </w:r>
      <w:r w:rsidR="00F42925" w:rsidRPr="00B63AC2">
        <w:rPr>
          <w:noProof/>
        </w:rPr>
        <w:t>Phone Number</w:t>
      </w:r>
      <w:r w:rsidR="00F42925" w:rsidRPr="00B63AC2">
        <w:fldChar w:fldCharType="end"/>
      </w:r>
      <w:bookmarkEnd w:id="0"/>
      <w:r w:rsidRPr="00B63AC2">
        <w:t xml:space="preserve"> (Cov neeg siv TTY hu rau 711 los sis 1-877-627-3848). Thaum koj teb lawm, kuv yuav pab koj pib nrog CFSS. Koj kuj yuav tiv tauj kuv tau yog koj muaj lus nug los sis yog koj cov kev xav tau hloov pauv. </w:t>
      </w:r>
    </w:p>
    <w:p w14:paraId="0642F867" w14:textId="77777777" w:rsidR="009D4698" w:rsidRPr="00B63AC2" w:rsidRDefault="009D4698" w:rsidP="00432355">
      <w:pPr>
        <w:autoSpaceDE w:val="0"/>
        <w:autoSpaceDN w:val="0"/>
        <w:adjustRightInd w:val="0"/>
      </w:pPr>
    </w:p>
    <w:p w14:paraId="0EC7B984" w14:textId="74AB8271" w:rsidR="002E6128" w:rsidRPr="00B63AC2" w:rsidRDefault="00192E6A" w:rsidP="00432355">
      <w:pPr>
        <w:autoSpaceDE w:val="0"/>
        <w:autoSpaceDN w:val="0"/>
        <w:adjustRightInd w:val="0"/>
      </w:pPr>
      <w:r w:rsidRPr="00B63AC2">
        <w:t>Sau npe,</w:t>
      </w:r>
    </w:p>
    <w:p w14:paraId="1F24C3B0" w14:textId="77777777" w:rsidR="00B235C3" w:rsidRPr="00B63AC2" w:rsidRDefault="00B235C3" w:rsidP="00B235C3">
      <w:pPr>
        <w:ind w:right="548"/>
      </w:pPr>
    </w:p>
    <w:p w14:paraId="6073FC65" w14:textId="4E795ACE" w:rsidR="00B235C3" w:rsidRPr="00B63AC2" w:rsidRDefault="00F42925" w:rsidP="00B235C3">
      <w:r w:rsidRPr="00B63AC2">
        <w:fldChar w:fldCharType="begin">
          <w:ffData>
            <w:name w:val="Text8"/>
            <w:enabled/>
            <w:calcOnExit w:val="0"/>
            <w:textInput>
              <w:default w:val="&lt;Care Coordinator Name&gt;"/>
            </w:textInput>
          </w:ffData>
        </w:fldChar>
      </w:r>
      <w:bookmarkStart w:id="1" w:name="Text8"/>
      <w:r w:rsidRPr="00B63AC2">
        <w:instrText xml:space="preserve"> FORMTEXT </w:instrText>
      </w:r>
      <w:r w:rsidRPr="00B63AC2">
        <w:fldChar w:fldCharType="separate"/>
      </w:r>
      <w:r w:rsidRPr="00B63AC2">
        <w:rPr>
          <w:noProof/>
        </w:rPr>
        <w:t>&lt;Care Coordinator Name&gt;</w:t>
      </w:r>
      <w:r w:rsidRPr="00B63AC2">
        <w:fldChar w:fldCharType="end"/>
      </w:r>
      <w:bookmarkEnd w:id="1"/>
    </w:p>
    <w:p w14:paraId="5CA69724" w14:textId="148E9A5D" w:rsidR="00B235C3" w:rsidRPr="00B63AC2" w:rsidRDefault="00F42925" w:rsidP="00B235C3">
      <w:r w:rsidRPr="00B63AC2">
        <w:fldChar w:fldCharType="begin">
          <w:ffData>
            <w:name w:val="Text9"/>
            <w:enabled/>
            <w:calcOnExit w:val="0"/>
            <w:textInput>
              <w:default w:val="&lt;Care Coordinator Job Title&gt;"/>
            </w:textInput>
          </w:ffData>
        </w:fldChar>
      </w:r>
      <w:bookmarkStart w:id="2" w:name="Text9"/>
      <w:r w:rsidRPr="00B63AC2">
        <w:instrText xml:space="preserve"> FORMTEXT </w:instrText>
      </w:r>
      <w:r w:rsidRPr="00B63AC2">
        <w:fldChar w:fldCharType="separate"/>
      </w:r>
      <w:r w:rsidRPr="00B63AC2">
        <w:rPr>
          <w:noProof/>
        </w:rPr>
        <w:t>&lt;Care Coordinator Job Title&gt;</w:t>
      </w:r>
      <w:r w:rsidRPr="00B63AC2">
        <w:fldChar w:fldCharType="end"/>
      </w:r>
      <w:bookmarkEnd w:id="2"/>
    </w:p>
    <w:p w14:paraId="03454829" w14:textId="52046938" w:rsidR="00BC0DFE" w:rsidRPr="00B63AC2" w:rsidRDefault="00F42925" w:rsidP="00BC0DFE">
      <w:r w:rsidRPr="00B63AC2">
        <w:fldChar w:fldCharType="begin">
          <w:ffData>
            <w:name w:val="Text10"/>
            <w:enabled/>
            <w:calcOnExit w:val="0"/>
            <w:textInput>
              <w:default w:val="&lt;County or Agency Name&gt;"/>
            </w:textInput>
          </w:ffData>
        </w:fldChar>
      </w:r>
      <w:bookmarkStart w:id="3" w:name="Text10"/>
      <w:r w:rsidRPr="00B63AC2">
        <w:instrText xml:space="preserve"> FORMTEXT </w:instrText>
      </w:r>
      <w:r w:rsidRPr="00B63AC2">
        <w:fldChar w:fldCharType="separate"/>
      </w:r>
      <w:r w:rsidRPr="00B63AC2">
        <w:rPr>
          <w:noProof/>
        </w:rPr>
        <w:t>&lt;County or Agency Name&gt;</w:t>
      </w:r>
      <w:r w:rsidRPr="00B63AC2">
        <w:fldChar w:fldCharType="end"/>
      </w:r>
      <w:bookmarkEnd w:id="3"/>
    </w:p>
    <w:p w14:paraId="1817825E" w14:textId="4E8A0874" w:rsidR="00D431B1" w:rsidRPr="00B63AC2" w:rsidRDefault="00F42925" w:rsidP="00BC0DFE">
      <w:r w:rsidRPr="00B63AC2">
        <w:fldChar w:fldCharType="begin">
          <w:ffData>
            <w:name w:val="Text11"/>
            <w:enabled/>
            <w:calcOnExit w:val="0"/>
            <w:textInput>
              <w:default w:val="&lt;Phone Number&gt;"/>
            </w:textInput>
          </w:ffData>
        </w:fldChar>
      </w:r>
      <w:bookmarkStart w:id="4" w:name="Text11"/>
      <w:r w:rsidRPr="00B63AC2">
        <w:instrText xml:space="preserve"> FORMTEXT </w:instrText>
      </w:r>
      <w:r w:rsidRPr="00B63AC2">
        <w:fldChar w:fldCharType="separate"/>
      </w:r>
      <w:r w:rsidRPr="00B63AC2">
        <w:rPr>
          <w:noProof/>
        </w:rPr>
        <w:t>&lt;Phone Number&gt;</w:t>
      </w:r>
      <w:r w:rsidRPr="00B63AC2">
        <w:fldChar w:fldCharType="end"/>
      </w:r>
      <w:bookmarkEnd w:id="4"/>
      <w:r w:rsidR="00AA4440" w:rsidRPr="00B63AC2">
        <w:t xml:space="preserve">  |  </w:t>
      </w:r>
      <w:r w:rsidRPr="00B63AC2">
        <w:fldChar w:fldCharType="begin">
          <w:ffData>
            <w:name w:val="Text12"/>
            <w:enabled/>
            <w:calcOnExit w:val="0"/>
            <w:textInput>
              <w:default w:val="&lt;Email Address&gt;"/>
            </w:textInput>
          </w:ffData>
        </w:fldChar>
      </w:r>
      <w:bookmarkStart w:id="5" w:name="Text12"/>
      <w:r w:rsidRPr="00B63AC2">
        <w:instrText xml:space="preserve"> FORMTEXT </w:instrText>
      </w:r>
      <w:r w:rsidRPr="00B63AC2">
        <w:fldChar w:fldCharType="separate"/>
      </w:r>
      <w:r w:rsidRPr="00B63AC2">
        <w:rPr>
          <w:noProof/>
        </w:rPr>
        <w:t>&lt;Email Address&gt;</w:t>
      </w:r>
      <w:r w:rsidRPr="00B63AC2">
        <w:fldChar w:fldCharType="end"/>
      </w:r>
      <w:bookmarkEnd w:id="5"/>
    </w:p>
    <w:p w14:paraId="7AAABF25" w14:textId="77777777" w:rsidR="00180F93" w:rsidRPr="00B63AC2" w:rsidRDefault="00180F93" w:rsidP="00BC0DFE"/>
    <w:p w14:paraId="3C2DF88A" w14:textId="77777777" w:rsidR="00F23FB6" w:rsidRPr="00B63AC2" w:rsidRDefault="00F23FB6" w:rsidP="00180F93">
      <w:pPr>
        <w:jc w:val="right"/>
        <w:rPr>
          <w:sz w:val="16"/>
          <w:szCs w:val="16"/>
        </w:rPr>
      </w:pPr>
    </w:p>
    <w:p w14:paraId="389BB3B2" w14:textId="77777777" w:rsidR="00F23FB6" w:rsidRPr="00B63AC2" w:rsidRDefault="00F23FB6" w:rsidP="00180F93">
      <w:pPr>
        <w:jc w:val="right"/>
        <w:rPr>
          <w:sz w:val="16"/>
          <w:szCs w:val="16"/>
        </w:rPr>
      </w:pPr>
    </w:p>
    <w:p w14:paraId="263AAA1B" w14:textId="77777777" w:rsidR="00F23FB6" w:rsidRPr="00B63AC2" w:rsidRDefault="00F23FB6" w:rsidP="00180F93">
      <w:pPr>
        <w:jc w:val="right"/>
        <w:rPr>
          <w:sz w:val="16"/>
          <w:szCs w:val="16"/>
        </w:rPr>
      </w:pPr>
    </w:p>
    <w:p w14:paraId="0CBC6184" w14:textId="77777777" w:rsidR="00F23FB6" w:rsidRPr="00B63AC2" w:rsidRDefault="00F23FB6" w:rsidP="00180F93">
      <w:pPr>
        <w:jc w:val="right"/>
        <w:rPr>
          <w:sz w:val="16"/>
          <w:szCs w:val="16"/>
        </w:rPr>
      </w:pPr>
    </w:p>
    <w:p w14:paraId="2572AD65" w14:textId="57AD6202" w:rsidR="00180F93" w:rsidRPr="00B63AC2" w:rsidRDefault="00815AFB" w:rsidP="00180F93">
      <w:pPr>
        <w:jc w:val="right"/>
        <w:rPr>
          <w:sz w:val="16"/>
          <w:szCs w:val="16"/>
        </w:rPr>
      </w:pPr>
      <w:r w:rsidRPr="00B63AC2">
        <w:rPr>
          <w:sz w:val="16"/>
        </w:rPr>
        <w:t>H2456_15026_032025_C</w:t>
      </w:r>
    </w:p>
    <w:p w14:paraId="40EAF2BC" w14:textId="4957EB46" w:rsidR="00180F93" w:rsidRPr="00B63AC2" w:rsidRDefault="00B63AC2" w:rsidP="00564F6C">
      <w:pPr>
        <w:jc w:val="right"/>
        <w:rPr>
          <w:sz w:val="16"/>
          <w:szCs w:val="16"/>
        </w:rPr>
      </w:pPr>
      <w:r>
        <w:rPr>
          <w:sz w:val="16"/>
        </w:rPr>
        <w:t>U</w:t>
      </w:r>
      <w:r w:rsidRPr="00B63AC2">
        <w:rPr>
          <w:sz w:val="16"/>
        </w:rPr>
        <w:t>15033</w:t>
      </w:r>
      <w:r>
        <w:rPr>
          <w:sz w:val="16"/>
        </w:rPr>
        <w:t xml:space="preserve"> Hmong (</w:t>
      </w:r>
      <w:r w:rsidR="00180F93" w:rsidRPr="00B63AC2">
        <w:rPr>
          <w:sz w:val="16"/>
        </w:rPr>
        <w:t>U15026</w:t>
      </w:r>
      <w:r>
        <w:rPr>
          <w:sz w:val="16"/>
        </w:rPr>
        <w:t>)</w:t>
      </w:r>
      <w:r w:rsidR="00180F93" w:rsidRPr="00B63AC2">
        <w:rPr>
          <w:sz w:val="16"/>
        </w:rPr>
        <w:t xml:space="preserve"> (03/2025)</w:t>
      </w:r>
      <w:r w:rsidR="00180F93" w:rsidRPr="00B63AC2">
        <w:rPr>
          <w:sz w:val="16"/>
          <w:szCs w:val="16"/>
        </w:rPr>
        <w:br w:type="page"/>
      </w:r>
    </w:p>
    <w:p w14:paraId="6100835D" w14:textId="77777777" w:rsidR="00180F93" w:rsidRPr="00B63AC2" w:rsidRDefault="00180F93" w:rsidP="00162A0C">
      <w:pPr>
        <w:tabs>
          <w:tab w:val="left" w:pos="8606"/>
          <w:tab w:val="left" w:pos="10114"/>
        </w:tabs>
        <w:rPr>
          <w:b/>
          <w:sz w:val="28"/>
          <w:szCs w:val="28"/>
        </w:rPr>
        <w:sectPr w:rsidR="00180F93" w:rsidRPr="00B63AC2" w:rsidSect="00180F93">
          <w:pgSz w:w="12240" w:h="15840"/>
          <w:pgMar w:top="1440" w:right="1440" w:bottom="1440" w:left="1440" w:header="720" w:footer="720" w:gutter="0"/>
          <w:cols w:space="720"/>
          <w:docGrid w:linePitch="360"/>
        </w:sectPr>
      </w:pPr>
      <w:r w:rsidRPr="00B63AC2">
        <w:rPr>
          <w:b/>
          <w:noProof/>
          <w:sz w:val="28"/>
          <w:szCs w:val="28"/>
        </w:rPr>
        <w:lastRenderedPageBreak/>
        <w:drawing>
          <wp:anchor distT="0" distB="0" distL="114300" distR="114300" simplePos="0" relativeHeight="251662336" behindDoc="1" locked="0" layoutInCell="1" allowOverlap="1" wp14:anchorId="3D668D82" wp14:editId="6610040A">
            <wp:simplePos x="0" y="0"/>
            <wp:positionH relativeFrom="page">
              <wp:align>right</wp:align>
            </wp:positionH>
            <wp:positionV relativeFrom="margin">
              <wp:align>center</wp:align>
            </wp:positionV>
            <wp:extent cx="7772400" cy="9747504"/>
            <wp:effectExtent l="0" t="0" r="0" b="635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6BBC7201" w14:textId="77777777" w:rsidR="00180F93" w:rsidRPr="00B63AC2" w:rsidRDefault="00180F93" w:rsidP="00162A0C">
      <w:pPr>
        <w:tabs>
          <w:tab w:val="left" w:pos="8606"/>
          <w:tab w:val="left" w:pos="10114"/>
        </w:tabs>
        <w:rPr>
          <w:b/>
          <w:sz w:val="28"/>
          <w:szCs w:val="28"/>
        </w:rPr>
        <w:sectPr w:rsidR="00180F93" w:rsidRPr="00B63AC2" w:rsidSect="00180F93">
          <w:pgSz w:w="12240" w:h="15840" w:code="1"/>
          <w:pgMar w:top="-270" w:right="360" w:bottom="810" w:left="450" w:header="144" w:footer="288" w:gutter="0"/>
          <w:cols w:space="720"/>
          <w:titlePg/>
          <w:docGrid w:linePitch="326"/>
        </w:sectPr>
      </w:pPr>
      <w:r w:rsidRPr="00B63AC2">
        <w:rPr>
          <w:b/>
          <w:noProof/>
          <w:sz w:val="28"/>
          <w:szCs w:val="28"/>
        </w:rPr>
        <w:lastRenderedPageBreak/>
        <w:drawing>
          <wp:anchor distT="0" distB="0" distL="114300" distR="114300" simplePos="0" relativeHeight="251665408" behindDoc="1" locked="0" layoutInCell="1" allowOverlap="1" wp14:anchorId="61BC2BD4" wp14:editId="0AEA4A72">
            <wp:simplePos x="0" y="0"/>
            <wp:positionH relativeFrom="page">
              <wp:posOffset>267970</wp:posOffset>
            </wp:positionH>
            <wp:positionV relativeFrom="page">
              <wp:posOffset>-195054</wp:posOffset>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376E8DCB" w14:textId="77777777" w:rsidR="00180F93" w:rsidRPr="00B63AC2" w:rsidRDefault="00180F93" w:rsidP="00162A0C">
      <w:pPr>
        <w:tabs>
          <w:tab w:val="left" w:pos="8606"/>
          <w:tab w:val="left" w:pos="10114"/>
        </w:tabs>
        <w:rPr>
          <w:b/>
          <w:sz w:val="28"/>
          <w:szCs w:val="28"/>
        </w:rPr>
        <w:sectPr w:rsidR="00180F93" w:rsidRPr="00B63AC2" w:rsidSect="00180F93">
          <w:pgSz w:w="12240" w:h="15840" w:code="1"/>
          <w:pgMar w:top="-270" w:right="360" w:bottom="810" w:left="450" w:header="144" w:footer="288" w:gutter="0"/>
          <w:cols w:space="720"/>
          <w:titlePg/>
          <w:docGrid w:linePitch="326"/>
        </w:sectPr>
      </w:pPr>
      <w:r w:rsidRPr="00B63AC2">
        <w:rPr>
          <w:b/>
          <w:noProof/>
          <w:sz w:val="28"/>
          <w:szCs w:val="28"/>
        </w:rPr>
        <w:lastRenderedPageBreak/>
        <w:drawing>
          <wp:anchor distT="0" distB="0" distL="114300" distR="114300" simplePos="0" relativeHeight="251664384" behindDoc="1" locked="0" layoutInCell="1" allowOverlap="1" wp14:anchorId="5936B681" wp14:editId="23044A75">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27428149" w14:textId="77777777" w:rsidR="00180F93" w:rsidRPr="00521DBE" w:rsidRDefault="00180F93" w:rsidP="00B43EE9">
      <w:pPr>
        <w:rPr>
          <w:color w:val="0000FF" w:themeColor="hyperlink"/>
          <w:u w:val="single"/>
        </w:rPr>
      </w:pPr>
      <w:r w:rsidRPr="00B63AC2">
        <w:rPr>
          <w:noProof/>
          <w:color w:val="0000FF" w:themeColor="hyperlink"/>
          <w:u w:val="single"/>
        </w:rPr>
        <w:lastRenderedPageBreak/>
        <w:drawing>
          <wp:anchor distT="0" distB="0" distL="114300" distR="114300" simplePos="0" relativeHeight="251663360" behindDoc="0" locked="0" layoutInCell="1" allowOverlap="1" wp14:anchorId="76A92AF0" wp14:editId="342CD0D0">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7E80EA0E" w14:textId="77777777" w:rsidR="00180F93" w:rsidRPr="00521DBE" w:rsidRDefault="00180F93" w:rsidP="006B5FBC">
      <w:pPr>
        <w:jc w:val="right"/>
        <w:rPr>
          <w:sz w:val="16"/>
          <w:szCs w:val="16"/>
        </w:rPr>
      </w:pPr>
    </w:p>
    <w:p w14:paraId="3BF776CE" w14:textId="77777777" w:rsidR="00D431B1" w:rsidRPr="00521DBE" w:rsidRDefault="00D431B1" w:rsidP="00BC0DFE"/>
    <w:p w14:paraId="505FB054" w14:textId="77777777" w:rsidR="00D431B1" w:rsidRPr="00521DBE" w:rsidRDefault="00D431B1" w:rsidP="00D431B1">
      <w:pPr>
        <w:jc w:val="right"/>
      </w:pPr>
    </w:p>
    <w:p w14:paraId="166E8BC6" w14:textId="77777777" w:rsidR="00D431B1" w:rsidRPr="00521DBE" w:rsidRDefault="00D431B1" w:rsidP="00D431B1">
      <w:pPr>
        <w:jc w:val="right"/>
      </w:pPr>
    </w:p>
    <w:p w14:paraId="1CA1A9D9" w14:textId="77777777" w:rsidR="00D431B1" w:rsidRPr="00521DBE" w:rsidRDefault="00D431B1" w:rsidP="00D431B1">
      <w:pPr>
        <w:jc w:val="right"/>
      </w:pPr>
    </w:p>
    <w:p w14:paraId="146D73D5" w14:textId="0E55246B" w:rsidR="00684F2B" w:rsidRPr="00521DBE" w:rsidRDefault="00684F2B" w:rsidP="00684F2B">
      <w:pPr>
        <w:pStyle w:val="Footer"/>
        <w:ind w:hanging="1080"/>
        <w:jc w:val="center"/>
        <w:rPr>
          <w:rFonts w:asciiTheme="minorHAnsi" w:hAnsiTheme="minorHAnsi"/>
          <w:szCs w:val="26"/>
        </w:rPr>
      </w:pPr>
    </w:p>
    <w:p w14:paraId="54936DD2" w14:textId="77777777" w:rsidR="00EE2625" w:rsidRPr="00521DBE" w:rsidRDefault="00EE2625" w:rsidP="00684F2B">
      <w:pPr>
        <w:pStyle w:val="Footer"/>
        <w:ind w:hanging="1080"/>
        <w:jc w:val="center"/>
        <w:rPr>
          <w:rFonts w:asciiTheme="minorHAnsi" w:hAnsiTheme="minorHAnsi"/>
          <w:szCs w:val="26"/>
        </w:rPr>
      </w:pPr>
    </w:p>
    <w:p w14:paraId="18920647" w14:textId="7EFF0B8C" w:rsidR="00573F2A" w:rsidRPr="00521DBE" w:rsidRDefault="00573F2A" w:rsidP="00573F2A"/>
    <w:sectPr w:rsidR="00573F2A" w:rsidRPr="00521DBE">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ECDC" w14:textId="77777777" w:rsidR="00290B45" w:rsidRDefault="00290B45">
      <w:r>
        <w:separator/>
      </w:r>
    </w:p>
  </w:endnote>
  <w:endnote w:type="continuationSeparator" w:id="0">
    <w:p w14:paraId="4738871E" w14:textId="77777777" w:rsidR="00290B45" w:rsidRDefault="00290B45">
      <w:r>
        <w:continuationSeparator/>
      </w:r>
    </w:p>
  </w:endnote>
  <w:endnote w:type="continuationNotice" w:id="1">
    <w:p w14:paraId="617F5341" w14:textId="77777777" w:rsidR="00290B45" w:rsidRDefault="00290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B45A" w14:textId="711A7FA4" w:rsidR="00337E44" w:rsidRPr="009C4215" w:rsidRDefault="00337E44" w:rsidP="009C4215">
    <w:pPr>
      <w:pStyle w:val="Footer"/>
      <w:ind w:hanging="1080"/>
      <w:jc w:val="cen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F5FA5" w14:textId="77777777" w:rsidR="00290B45" w:rsidRDefault="00290B45">
      <w:r>
        <w:separator/>
      </w:r>
    </w:p>
  </w:footnote>
  <w:footnote w:type="continuationSeparator" w:id="0">
    <w:p w14:paraId="4A50EA78" w14:textId="77777777" w:rsidR="00290B45" w:rsidRDefault="00290B45">
      <w:r>
        <w:continuationSeparator/>
      </w:r>
    </w:p>
  </w:footnote>
  <w:footnote w:type="continuationNotice" w:id="1">
    <w:p w14:paraId="373837FA" w14:textId="77777777" w:rsidR="00290B45" w:rsidRDefault="00290B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6DCC" w14:textId="3C8A9F9D" w:rsidR="009C4215" w:rsidRDefault="009C4215" w:rsidP="00605944">
    <w:pPr>
      <w:pStyle w:val="Header"/>
      <w:ind w:left="-540"/>
    </w:pPr>
  </w:p>
  <w:p w14:paraId="38C39D31" w14:textId="3CEC315E" w:rsidR="00337E44" w:rsidRDefault="00337E44" w:rsidP="00E74C01">
    <w:pPr>
      <w:pStyle w:val="Header"/>
      <w:ind w:hanging="9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A718A3"/>
    <w:multiLevelType w:val="hybridMultilevel"/>
    <w:tmpl w:val="1E72873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cs="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cs="Courier New" w:hint="default"/>
      </w:rPr>
    </w:lvl>
    <w:lvl w:ilvl="8" w:tplc="04090005">
      <w:start w:val="1"/>
      <w:numFmt w:val="bullet"/>
      <w:lvlText w:val=""/>
      <w:lvlJc w:val="left"/>
      <w:pPr>
        <w:ind w:left="6600" w:hanging="360"/>
      </w:pPr>
      <w:rPr>
        <w:rFonts w:ascii="Wingdings" w:hAnsi="Wingdings" w:hint="default"/>
      </w:rPr>
    </w:lvl>
  </w:abstractNum>
  <w:abstractNum w:abstractNumId="1" w15:restartNumberingAfterBreak="0">
    <w:nsid w:val="60D802C0"/>
    <w:multiLevelType w:val="hybridMultilevel"/>
    <w:tmpl w:val="5524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8DF4650"/>
    <w:multiLevelType w:val="hybridMultilevel"/>
    <w:tmpl w:val="064C0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8407559">
    <w:abstractNumId w:val="0"/>
  </w:num>
  <w:num w:numId="2" w16cid:durableId="914125646">
    <w:abstractNumId w:val="1"/>
  </w:num>
  <w:num w:numId="3" w16cid:durableId="13566190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6F6"/>
    <w:rsid w:val="00000EE8"/>
    <w:rsid w:val="00001867"/>
    <w:rsid w:val="000022EC"/>
    <w:rsid w:val="000029DC"/>
    <w:rsid w:val="00003A37"/>
    <w:rsid w:val="00004890"/>
    <w:rsid w:val="00006806"/>
    <w:rsid w:val="0001132B"/>
    <w:rsid w:val="00015A62"/>
    <w:rsid w:val="000163D4"/>
    <w:rsid w:val="000177B4"/>
    <w:rsid w:val="00021E06"/>
    <w:rsid w:val="000238AF"/>
    <w:rsid w:val="000350B1"/>
    <w:rsid w:val="000363E4"/>
    <w:rsid w:val="00041E0F"/>
    <w:rsid w:val="00052AE6"/>
    <w:rsid w:val="00056B79"/>
    <w:rsid w:val="000571A8"/>
    <w:rsid w:val="000602D4"/>
    <w:rsid w:val="00060439"/>
    <w:rsid w:val="00064C56"/>
    <w:rsid w:val="00065802"/>
    <w:rsid w:val="00073C83"/>
    <w:rsid w:val="000746B7"/>
    <w:rsid w:val="00081948"/>
    <w:rsid w:val="0008348E"/>
    <w:rsid w:val="00083D80"/>
    <w:rsid w:val="00085A43"/>
    <w:rsid w:val="00087C1E"/>
    <w:rsid w:val="0009242B"/>
    <w:rsid w:val="0009450F"/>
    <w:rsid w:val="000A0378"/>
    <w:rsid w:val="000A05DF"/>
    <w:rsid w:val="000A1A10"/>
    <w:rsid w:val="000A3889"/>
    <w:rsid w:val="000A5C0A"/>
    <w:rsid w:val="000A6479"/>
    <w:rsid w:val="000B11E6"/>
    <w:rsid w:val="000B3085"/>
    <w:rsid w:val="000B5A62"/>
    <w:rsid w:val="000C01CB"/>
    <w:rsid w:val="000C01F8"/>
    <w:rsid w:val="000C329C"/>
    <w:rsid w:val="000C32C9"/>
    <w:rsid w:val="000C407C"/>
    <w:rsid w:val="000C5831"/>
    <w:rsid w:val="000C5A25"/>
    <w:rsid w:val="000C78AC"/>
    <w:rsid w:val="000D2DE0"/>
    <w:rsid w:val="000D50A0"/>
    <w:rsid w:val="000E2706"/>
    <w:rsid w:val="000E68F5"/>
    <w:rsid w:val="000F4AF6"/>
    <w:rsid w:val="000F6ED8"/>
    <w:rsid w:val="000F6F29"/>
    <w:rsid w:val="00100DA4"/>
    <w:rsid w:val="001030F1"/>
    <w:rsid w:val="00104B5E"/>
    <w:rsid w:val="00105265"/>
    <w:rsid w:val="00105B24"/>
    <w:rsid w:val="00105F72"/>
    <w:rsid w:val="00110715"/>
    <w:rsid w:val="00113625"/>
    <w:rsid w:val="00114B9E"/>
    <w:rsid w:val="00114FF9"/>
    <w:rsid w:val="00116B4A"/>
    <w:rsid w:val="0011788C"/>
    <w:rsid w:val="00120AE5"/>
    <w:rsid w:val="00120F03"/>
    <w:rsid w:val="001212D1"/>
    <w:rsid w:val="001228AD"/>
    <w:rsid w:val="00122E75"/>
    <w:rsid w:val="00123B61"/>
    <w:rsid w:val="001247B3"/>
    <w:rsid w:val="00133AF1"/>
    <w:rsid w:val="001363D1"/>
    <w:rsid w:val="00136CA3"/>
    <w:rsid w:val="00137E99"/>
    <w:rsid w:val="001402FA"/>
    <w:rsid w:val="00144002"/>
    <w:rsid w:val="00144F23"/>
    <w:rsid w:val="00147179"/>
    <w:rsid w:val="001514B3"/>
    <w:rsid w:val="0015155A"/>
    <w:rsid w:val="00151F3A"/>
    <w:rsid w:val="001559E2"/>
    <w:rsid w:val="00157433"/>
    <w:rsid w:val="001605E9"/>
    <w:rsid w:val="00161197"/>
    <w:rsid w:val="00161553"/>
    <w:rsid w:val="0016166D"/>
    <w:rsid w:val="00163801"/>
    <w:rsid w:val="00163885"/>
    <w:rsid w:val="001645DA"/>
    <w:rsid w:val="00165E8D"/>
    <w:rsid w:val="00172BA3"/>
    <w:rsid w:val="00176139"/>
    <w:rsid w:val="0017749A"/>
    <w:rsid w:val="00180F93"/>
    <w:rsid w:val="00181C56"/>
    <w:rsid w:val="001825A8"/>
    <w:rsid w:val="00182EB6"/>
    <w:rsid w:val="00183EC9"/>
    <w:rsid w:val="00192E6A"/>
    <w:rsid w:val="00193709"/>
    <w:rsid w:val="00193FA6"/>
    <w:rsid w:val="00195E2E"/>
    <w:rsid w:val="00197CA8"/>
    <w:rsid w:val="001A00E0"/>
    <w:rsid w:val="001A5B31"/>
    <w:rsid w:val="001A6ACE"/>
    <w:rsid w:val="001B3FDB"/>
    <w:rsid w:val="001B7623"/>
    <w:rsid w:val="001C0A15"/>
    <w:rsid w:val="001C4BFF"/>
    <w:rsid w:val="001C5C41"/>
    <w:rsid w:val="001C5F3D"/>
    <w:rsid w:val="001C6E2B"/>
    <w:rsid w:val="001D20DE"/>
    <w:rsid w:val="001D5329"/>
    <w:rsid w:val="001D6D0E"/>
    <w:rsid w:val="001D7DB9"/>
    <w:rsid w:val="001E0ACB"/>
    <w:rsid w:val="001E1877"/>
    <w:rsid w:val="001E2A5C"/>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20151"/>
    <w:rsid w:val="00223D01"/>
    <w:rsid w:val="00230790"/>
    <w:rsid w:val="00236015"/>
    <w:rsid w:val="00242062"/>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0B45"/>
    <w:rsid w:val="00293670"/>
    <w:rsid w:val="002A0D11"/>
    <w:rsid w:val="002A344B"/>
    <w:rsid w:val="002A360E"/>
    <w:rsid w:val="002B0616"/>
    <w:rsid w:val="002B18C9"/>
    <w:rsid w:val="002B3125"/>
    <w:rsid w:val="002B47AF"/>
    <w:rsid w:val="002B4F85"/>
    <w:rsid w:val="002C1427"/>
    <w:rsid w:val="002C389D"/>
    <w:rsid w:val="002C685A"/>
    <w:rsid w:val="002D0ECA"/>
    <w:rsid w:val="002D1DAB"/>
    <w:rsid w:val="002D2000"/>
    <w:rsid w:val="002D2EDB"/>
    <w:rsid w:val="002D766D"/>
    <w:rsid w:val="002E0E3E"/>
    <w:rsid w:val="002E336F"/>
    <w:rsid w:val="002E6128"/>
    <w:rsid w:val="002F194C"/>
    <w:rsid w:val="002F47CD"/>
    <w:rsid w:val="002F6C41"/>
    <w:rsid w:val="003020F7"/>
    <w:rsid w:val="00302393"/>
    <w:rsid w:val="0030539C"/>
    <w:rsid w:val="00305BAE"/>
    <w:rsid w:val="003060AC"/>
    <w:rsid w:val="00306BCD"/>
    <w:rsid w:val="003071B8"/>
    <w:rsid w:val="003121B8"/>
    <w:rsid w:val="003149C3"/>
    <w:rsid w:val="003171A2"/>
    <w:rsid w:val="00321B9A"/>
    <w:rsid w:val="0032518F"/>
    <w:rsid w:val="003252EE"/>
    <w:rsid w:val="003255D4"/>
    <w:rsid w:val="0033012F"/>
    <w:rsid w:val="0033244A"/>
    <w:rsid w:val="003375EC"/>
    <w:rsid w:val="00337601"/>
    <w:rsid w:val="00337E44"/>
    <w:rsid w:val="0034004B"/>
    <w:rsid w:val="00340F08"/>
    <w:rsid w:val="00344187"/>
    <w:rsid w:val="003446CF"/>
    <w:rsid w:val="003449F6"/>
    <w:rsid w:val="00344CD3"/>
    <w:rsid w:val="00346062"/>
    <w:rsid w:val="00352023"/>
    <w:rsid w:val="0035301F"/>
    <w:rsid w:val="00353494"/>
    <w:rsid w:val="00355429"/>
    <w:rsid w:val="00356448"/>
    <w:rsid w:val="00364182"/>
    <w:rsid w:val="003657CD"/>
    <w:rsid w:val="00370B89"/>
    <w:rsid w:val="00377560"/>
    <w:rsid w:val="00380BA9"/>
    <w:rsid w:val="00386330"/>
    <w:rsid w:val="0038774A"/>
    <w:rsid w:val="00390BD5"/>
    <w:rsid w:val="00391224"/>
    <w:rsid w:val="00392F07"/>
    <w:rsid w:val="00395409"/>
    <w:rsid w:val="00397D0F"/>
    <w:rsid w:val="003A026E"/>
    <w:rsid w:val="003A201C"/>
    <w:rsid w:val="003A2B71"/>
    <w:rsid w:val="003A4CCB"/>
    <w:rsid w:val="003A5946"/>
    <w:rsid w:val="003B1565"/>
    <w:rsid w:val="003B2BA8"/>
    <w:rsid w:val="003B3D15"/>
    <w:rsid w:val="003B75AC"/>
    <w:rsid w:val="003C008F"/>
    <w:rsid w:val="003C4BD6"/>
    <w:rsid w:val="003C76E5"/>
    <w:rsid w:val="003C7772"/>
    <w:rsid w:val="003D0FEE"/>
    <w:rsid w:val="003D1313"/>
    <w:rsid w:val="003D1683"/>
    <w:rsid w:val="003E019A"/>
    <w:rsid w:val="003E0B15"/>
    <w:rsid w:val="003E0C35"/>
    <w:rsid w:val="003E17AD"/>
    <w:rsid w:val="003E329D"/>
    <w:rsid w:val="003F05B5"/>
    <w:rsid w:val="003F3CE2"/>
    <w:rsid w:val="003F3E32"/>
    <w:rsid w:val="003F5E74"/>
    <w:rsid w:val="0040148E"/>
    <w:rsid w:val="004048AB"/>
    <w:rsid w:val="00404F0B"/>
    <w:rsid w:val="00411231"/>
    <w:rsid w:val="00413912"/>
    <w:rsid w:val="00413EBA"/>
    <w:rsid w:val="00422242"/>
    <w:rsid w:val="00424C3C"/>
    <w:rsid w:val="0042513D"/>
    <w:rsid w:val="00427ACA"/>
    <w:rsid w:val="00432355"/>
    <w:rsid w:val="004324C6"/>
    <w:rsid w:val="004346F5"/>
    <w:rsid w:val="00434CD3"/>
    <w:rsid w:val="004353C4"/>
    <w:rsid w:val="004366EE"/>
    <w:rsid w:val="00441FEC"/>
    <w:rsid w:val="00443E42"/>
    <w:rsid w:val="0044488F"/>
    <w:rsid w:val="00450720"/>
    <w:rsid w:val="0045321E"/>
    <w:rsid w:val="00456FCE"/>
    <w:rsid w:val="0045723A"/>
    <w:rsid w:val="00463FBC"/>
    <w:rsid w:val="00464D91"/>
    <w:rsid w:val="00470A22"/>
    <w:rsid w:val="004716B8"/>
    <w:rsid w:val="00471AC5"/>
    <w:rsid w:val="00471B39"/>
    <w:rsid w:val="00472DB4"/>
    <w:rsid w:val="00474249"/>
    <w:rsid w:val="00475953"/>
    <w:rsid w:val="004807C2"/>
    <w:rsid w:val="004866DD"/>
    <w:rsid w:val="004908A0"/>
    <w:rsid w:val="004913E4"/>
    <w:rsid w:val="004915A1"/>
    <w:rsid w:val="004928A8"/>
    <w:rsid w:val="004953D8"/>
    <w:rsid w:val="00495BEC"/>
    <w:rsid w:val="00496350"/>
    <w:rsid w:val="004970E1"/>
    <w:rsid w:val="004A202E"/>
    <w:rsid w:val="004B1139"/>
    <w:rsid w:val="004B262F"/>
    <w:rsid w:val="004B3339"/>
    <w:rsid w:val="004B5090"/>
    <w:rsid w:val="004C5225"/>
    <w:rsid w:val="004D01D6"/>
    <w:rsid w:val="004D1AEE"/>
    <w:rsid w:val="004D26D2"/>
    <w:rsid w:val="004E0D3F"/>
    <w:rsid w:val="004E0F88"/>
    <w:rsid w:val="004E2B0E"/>
    <w:rsid w:val="004E57E7"/>
    <w:rsid w:val="004E79F7"/>
    <w:rsid w:val="004F2DE9"/>
    <w:rsid w:val="004F5008"/>
    <w:rsid w:val="004F7DB8"/>
    <w:rsid w:val="0050000F"/>
    <w:rsid w:val="00500200"/>
    <w:rsid w:val="005047B7"/>
    <w:rsid w:val="00510C54"/>
    <w:rsid w:val="00511678"/>
    <w:rsid w:val="005168DF"/>
    <w:rsid w:val="00521DBE"/>
    <w:rsid w:val="0052294D"/>
    <w:rsid w:val="005229DF"/>
    <w:rsid w:val="00524999"/>
    <w:rsid w:val="00530BE4"/>
    <w:rsid w:val="005324BD"/>
    <w:rsid w:val="00533F99"/>
    <w:rsid w:val="00534704"/>
    <w:rsid w:val="005349AC"/>
    <w:rsid w:val="00534A7F"/>
    <w:rsid w:val="00536B82"/>
    <w:rsid w:val="005433D1"/>
    <w:rsid w:val="005463C3"/>
    <w:rsid w:val="005479AB"/>
    <w:rsid w:val="00551274"/>
    <w:rsid w:val="00552257"/>
    <w:rsid w:val="00555148"/>
    <w:rsid w:val="0055588C"/>
    <w:rsid w:val="00560037"/>
    <w:rsid w:val="00563BEA"/>
    <w:rsid w:val="00564F6C"/>
    <w:rsid w:val="00565AE0"/>
    <w:rsid w:val="005663BE"/>
    <w:rsid w:val="005667C2"/>
    <w:rsid w:val="005709EB"/>
    <w:rsid w:val="00572690"/>
    <w:rsid w:val="00572BCA"/>
    <w:rsid w:val="00572D62"/>
    <w:rsid w:val="00573F2A"/>
    <w:rsid w:val="00580E4F"/>
    <w:rsid w:val="00582737"/>
    <w:rsid w:val="00582752"/>
    <w:rsid w:val="00582D32"/>
    <w:rsid w:val="005845E5"/>
    <w:rsid w:val="0058798E"/>
    <w:rsid w:val="005879EE"/>
    <w:rsid w:val="00587A20"/>
    <w:rsid w:val="005925F1"/>
    <w:rsid w:val="00593E9F"/>
    <w:rsid w:val="00594F91"/>
    <w:rsid w:val="005969E4"/>
    <w:rsid w:val="00597CF5"/>
    <w:rsid w:val="005A292F"/>
    <w:rsid w:val="005A2C18"/>
    <w:rsid w:val="005A320C"/>
    <w:rsid w:val="005A496D"/>
    <w:rsid w:val="005A4C15"/>
    <w:rsid w:val="005A6C9C"/>
    <w:rsid w:val="005A6D5C"/>
    <w:rsid w:val="005A7DE6"/>
    <w:rsid w:val="005B20A6"/>
    <w:rsid w:val="005B34DB"/>
    <w:rsid w:val="005B3788"/>
    <w:rsid w:val="005C101B"/>
    <w:rsid w:val="005C336B"/>
    <w:rsid w:val="005C3AE5"/>
    <w:rsid w:val="005C3E15"/>
    <w:rsid w:val="005D0086"/>
    <w:rsid w:val="005D139F"/>
    <w:rsid w:val="005D1D52"/>
    <w:rsid w:val="005E1954"/>
    <w:rsid w:val="005E3590"/>
    <w:rsid w:val="005E4184"/>
    <w:rsid w:val="005E4352"/>
    <w:rsid w:val="005E5F00"/>
    <w:rsid w:val="005E655C"/>
    <w:rsid w:val="005E66A9"/>
    <w:rsid w:val="005E6B14"/>
    <w:rsid w:val="005E75E2"/>
    <w:rsid w:val="005F0AD8"/>
    <w:rsid w:val="005F2F53"/>
    <w:rsid w:val="005F34BF"/>
    <w:rsid w:val="005F62CE"/>
    <w:rsid w:val="00600517"/>
    <w:rsid w:val="006009E3"/>
    <w:rsid w:val="006027E1"/>
    <w:rsid w:val="00603C65"/>
    <w:rsid w:val="00604065"/>
    <w:rsid w:val="00605694"/>
    <w:rsid w:val="00605944"/>
    <w:rsid w:val="00606935"/>
    <w:rsid w:val="00606D49"/>
    <w:rsid w:val="00611597"/>
    <w:rsid w:val="00611CBB"/>
    <w:rsid w:val="006133BF"/>
    <w:rsid w:val="0061351B"/>
    <w:rsid w:val="00613DFE"/>
    <w:rsid w:val="006200A9"/>
    <w:rsid w:val="006229FC"/>
    <w:rsid w:val="00626294"/>
    <w:rsid w:val="00627556"/>
    <w:rsid w:val="0063007C"/>
    <w:rsid w:val="00633073"/>
    <w:rsid w:val="00636996"/>
    <w:rsid w:val="0064739B"/>
    <w:rsid w:val="006477F7"/>
    <w:rsid w:val="006510A4"/>
    <w:rsid w:val="006513BE"/>
    <w:rsid w:val="00652837"/>
    <w:rsid w:val="006533C6"/>
    <w:rsid w:val="006572C0"/>
    <w:rsid w:val="006576BA"/>
    <w:rsid w:val="006577E4"/>
    <w:rsid w:val="00660766"/>
    <w:rsid w:val="00660B43"/>
    <w:rsid w:val="00661120"/>
    <w:rsid w:val="00661A41"/>
    <w:rsid w:val="0067019B"/>
    <w:rsid w:val="00676791"/>
    <w:rsid w:val="00681FCB"/>
    <w:rsid w:val="00684F2B"/>
    <w:rsid w:val="00686925"/>
    <w:rsid w:val="00690465"/>
    <w:rsid w:val="00694416"/>
    <w:rsid w:val="0069580C"/>
    <w:rsid w:val="0069588F"/>
    <w:rsid w:val="006A1D5B"/>
    <w:rsid w:val="006B2348"/>
    <w:rsid w:val="006B3564"/>
    <w:rsid w:val="006B415F"/>
    <w:rsid w:val="006B4247"/>
    <w:rsid w:val="006B5FBC"/>
    <w:rsid w:val="006B674B"/>
    <w:rsid w:val="006C2B4E"/>
    <w:rsid w:val="006C7008"/>
    <w:rsid w:val="006C7A6C"/>
    <w:rsid w:val="006C7AF9"/>
    <w:rsid w:val="006D2720"/>
    <w:rsid w:val="006D2EC4"/>
    <w:rsid w:val="006D4363"/>
    <w:rsid w:val="006E21C5"/>
    <w:rsid w:val="006E6384"/>
    <w:rsid w:val="006E6411"/>
    <w:rsid w:val="006E73A7"/>
    <w:rsid w:val="006E7C45"/>
    <w:rsid w:val="006F0495"/>
    <w:rsid w:val="006F0B88"/>
    <w:rsid w:val="006F1615"/>
    <w:rsid w:val="006F2E08"/>
    <w:rsid w:val="006F3768"/>
    <w:rsid w:val="006F6609"/>
    <w:rsid w:val="007019E9"/>
    <w:rsid w:val="00701E0C"/>
    <w:rsid w:val="00704204"/>
    <w:rsid w:val="007042A5"/>
    <w:rsid w:val="007051AA"/>
    <w:rsid w:val="00711B42"/>
    <w:rsid w:val="00720C5C"/>
    <w:rsid w:val="0072417E"/>
    <w:rsid w:val="0072683B"/>
    <w:rsid w:val="00730C03"/>
    <w:rsid w:val="00730F39"/>
    <w:rsid w:val="007310A2"/>
    <w:rsid w:val="007315F5"/>
    <w:rsid w:val="0073475A"/>
    <w:rsid w:val="00735A36"/>
    <w:rsid w:val="00741F04"/>
    <w:rsid w:val="00747DF3"/>
    <w:rsid w:val="00752F31"/>
    <w:rsid w:val="0075526A"/>
    <w:rsid w:val="00755674"/>
    <w:rsid w:val="00755E0A"/>
    <w:rsid w:val="007573EF"/>
    <w:rsid w:val="00760870"/>
    <w:rsid w:val="007610F0"/>
    <w:rsid w:val="007634FB"/>
    <w:rsid w:val="0076494B"/>
    <w:rsid w:val="00764EDB"/>
    <w:rsid w:val="00766573"/>
    <w:rsid w:val="00771746"/>
    <w:rsid w:val="00774486"/>
    <w:rsid w:val="007749D8"/>
    <w:rsid w:val="00780493"/>
    <w:rsid w:val="00780A46"/>
    <w:rsid w:val="007849EA"/>
    <w:rsid w:val="00784CE4"/>
    <w:rsid w:val="00784EAE"/>
    <w:rsid w:val="0078562D"/>
    <w:rsid w:val="00787BEB"/>
    <w:rsid w:val="00790138"/>
    <w:rsid w:val="00791AC2"/>
    <w:rsid w:val="0079249A"/>
    <w:rsid w:val="007930F1"/>
    <w:rsid w:val="00794546"/>
    <w:rsid w:val="007958F2"/>
    <w:rsid w:val="007A06CE"/>
    <w:rsid w:val="007A5ADB"/>
    <w:rsid w:val="007B1940"/>
    <w:rsid w:val="007C19EF"/>
    <w:rsid w:val="007C3333"/>
    <w:rsid w:val="007C4590"/>
    <w:rsid w:val="007D1365"/>
    <w:rsid w:val="007D3019"/>
    <w:rsid w:val="007D4A82"/>
    <w:rsid w:val="007D6A58"/>
    <w:rsid w:val="007D7075"/>
    <w:rsid w:val="007F238A"/>
    <w:rsid w:val="007F2993"/>
    <w:rsid w:val="007F383E"/>
    <w:rsid w:val="007F3FEC"/>
    <w:rsid w:val="007F5F17"/>
    <w:rsid w:val="007F7A19"/>
    <w:rsid w:val="00801CC7"/>
    <w:rsid w:val="00804D13"/>
    <w:rsid w:val="00804DEC"/>
    <w:rsid w:val="00811DF4"/>
    <w:rsid w:val="008123CA"/>
    <w:rsid w:val="00812A7E"/>
    <w:rsid w:val="00815AFB"/>
    <w:rsid w:val="00826048"/>
    <w:rsid w:val="00826F09"/>
    <w:rsid w:val="0082707B"/>
    <w:rsid w:val="00827591"/>
    <w:rsid w:val="00827AE6"/>
    <w:rsid w:val="008303E2"/>
    <w:rsid w:val="008312BB"/>
    <w:rsid w:val="00832982"/>
    <w:rsid w:val="00833B32"/>
    <w:rsid w:val="00836C1C"/>
    <w:rsid w:val="00843C3F"/>
    <w:rsid w:val="008447D3"/>
    <w:rsid w:val="008456FB"/>
    <w:rsid w:val="00854C6A"/>
    <w:rsid w:val="00855110"/>
    <w:rsid w:val="00857077"/>
    <w:rsid w:val="008570DA"/>
    <w:rsid w:val="008600E4"/>
    <w:rsid w:val="00863811"/>
    <w:rsid w:val="00865020"/>
    <w:rsid w:val="008679EB"/>
    <w:rsid w:val="00867F7F"/>
    <w:rsid w:val="008720FC"/>
    <w:rsid w:val="008738D5"/>
    <w:rsid w:val="00874844"/>
    <w:rsid w:val="00876E00"/>
    <w:rsid w:val="0088140F"/>
    <w:rsid w:val="00881EAB"/>
    <w:rsid w:val="00883C9C"/>
    <w:rsid w:val="00884FDE"/>
    <w:rsid w:val="008860BF"/>
    <w:rsid w:val="008A2C84"/>
    <w:rsid w:val="008A444B"/>
    <w:rsid w:val="008A678F"/>
    <w:rsid w:val="008A690A"/>
    <w:rsid w:val="008B0134"/>
    <w:rsid w:val="008B0F26"/>
    <w:rsid w:val="008B17FE"/>
    <w:rsid w:val="008B3337"/>
    <w:rsid w:val="008B4B70"/>
    <w:rsid w:val="008C0ED1"/>
    <w:rsid w:val="008C1F5D"/>
    <w:rsid w:val="008D0D46"/>
    <w:rsid w:val="008D311F"/>
    <w:rsid w:val="008D664C"/>
    <w:rsid w:val="008E3048"/>
    <w:rsid w:val="008E3ADF"/>
    <w:rsid w:val="008E4A54"/>
    <w:rsid w:val="008F3E7D"/>
    <w:rsid w:val="008F444D"/>
    <w:rsid w:val="008F479A"/>
    <w:rsid w:val="009020A8"/>
    <w:rsid w:val="00903C62"/>
    <w:rsid w:val="0090475A"/>
    <w:rsid w:val="00904AB3"/>
    <w:rsid w:val="00904BF2"/>
    <w:rsid w:val="00906AF1"/>
    <w:rsid w:val="00911E8C"/>
    <w:rsid w:val="00914E43"/>
    <w:rsid w:val="009154FC"/>
    <w:rsid w:val="009201AD"/>
    <w:rsid w:val="00920639"/>
    <w:rsid w:val="00920FDE"/>
    <w:rsid w:val="00923545"/>
    <w:rsid w:val="009237FA"/>
    <w:rsid w:val="009239C1"/>
    <w:rsid w:val="00924B00"/>
    <w:rsid w:val="00925996"/>
    <w:rsid w:val="00933A2B"/>
    <w:rsid w:val="00936591"/>
    <w:rsid w:val="00941F76"/>
    <w:rsid w:val="00942712"/>
    <w:rsid w:val="00942C88"/>
    <w:rsid w:val="00951151"/>
    <w:rsid w:val="00953790"/>
    <w:rsid w:val="00956BD1"/>
    <w:rsid w:val="00957763"/>
    <w:rsid w:val="00960D85"/>
    <w:rsid w:val="00962084"/>
    <w:rsid w:val="00963223"/>
    <w:rsid w:val="00963848"/>
    <w:rsid w:val="0096613D"/>
    <w:rsid w:val="009704D8"/>
    <w:rsid w:val="00972822"/>
    <w:rsid w:val="00974101"/>
    <w:rsid w:val="0097660C"/>
    <w:rsid w:val="00977C61"/>
    <w:rsid w:val="00980FC9"/>
    <w:rsid w:val="009810C8"/>
    <w:rsid w:val="009825FD"/>
    <w:rsid w:val="009856CA"/>
    <w:rsid w:val="00992B47"/>
    <w:rsid w:val="00992C28"/>
    <w:rsid w:val="00993DDE"/>
    <w:rsid w:val="00994717"/>
    <w:rsid w:val="00995138"/>
    <w:rsid w:val="00995918"/>
    <w:rsid w:val="0099703E"/>
    <w:rsid w:val="009A06EF"/>
    <w:rsid w:val="009A2029"/>
    <w:rsid w:val="009A5546"/>
    <w:rsid w:val="009B0F52"/>
    <w:rsid w:val="009B1364"/>
    <w:rsid w:val="009B5EA9"/>
    <w:rsid w:val="009C19BC"/>
    <w:rsid w:val="009C1B6A"/>
    <w:rsid w:val="009C4215"/>
    <w:rsid w:val="009D1C5E"/>
    <w:rsid w:val="009D3FBE"/>
    <w:rsid w:val="009D4698"/>
    <w:rsid w:val="009D593A"/>
    <w:rsid w:val="009D5A40"/>
    <w:rsid w:val="009D7941"/>
    <w:rsid w:val="009E0011"/>
    <w:rsid w:val="009E266B"/>
    <w:rsid w:val="009E346F"/>
    <w:rsid w:val="009E37C3"/>
    <w:rsid w:val="009E56B2"/>
    <w:rsid w:val="009F1B86"/>
    <w:rsid w:val="009F57AC"/>
    <w:rsid w:val="009F5F85"/>
    <w:rsid w:val="009F6E24"/>
    <w:rsid w:val="009F75E7"/>
    <w:rsid w:val="00A02043"/>
    <w:rsid w:val="00A0520A"/>
    <w:rsid w:val="00A10407"/>
    <w:rsid w:val="00A126F5"/>
    <w:rsid w:val="00A13710"/>
    <w:rsid w:val="00A16C08"/>
    <w:rsid w:val="00A1729F"/>
    <w:rsid w:val="00A20BE4"/>
    <w:rsid w:val="00A221F2"/>
    <w:rsid w:val="00A22EB0"/>
    <w:rsid w:val="00A2329D"/>
    <w:rsid w:val="00A33CB4"/>
    <w:rsid w:val="00A344ED"/>
    <w:rsid w:val="00A35237"/>
    <w:rsid w:val="00A37E45"/>
    <w:rsid w:val="00A4160F"/>
    <w:rsid w:val="00A43407"/>
    <w:rsid w:val="00A43876"/>
    <w:rsid w:val="00A450CB"/>
    <w:rsid w:val="00A456FD"/>
    <w:rsid w:val="00A45C3F"/>
    <w:rsid w:val="00A47083"/>
    <w:rsid w:val="00A47428"/>
    <w:rsid w:val="00A5120C"/>
    <w:rsid w:val="00A514B4"/>
    <w:rsid w:val="00A53DEF"/>
    <w:rsid w:val="00A55148"/>
    <w:rsid w:val="00A55FC1"/>
    <w:rsid w:val="00A6034F"/>
    <w:rsid w:val="00A609C5"/>
    <w:rsid w:val="00A671C9"/>
    <w:rsid w:val="00A71DC7"/>
    <w:rsid w:val="00A73063"/>
    <w:rsid w:val="00A77188"/>
    <w:rsid w:val="00A81FEF"/>
    <w:rsid w:val="00A84B3D"/>
    <w:rsid w:val="00A86EFC"/>
    <w:rsid w:val="00A91AD7"/>
    <w:rsid w:val="00A92F30"/>
    <w:rsid w:val="00A9425F"/>
    <w:rsid w:val="00A94DE6"/>
    <w:rsid w:val="00A953C4"/>
    <w:rsid w:val="00A9651E"/>
    <w:rsid w:val="00AA0ACC"/>
    <w:rsid w:val="00AA38EB"/>
    <w:rsid w:val="00AA4440"/>
    <w:rsid w:val="00AA4FC0"/>
    <w:rsid w:val="00AA553A"/>
    <w:rsid w:val="00AB286E"/>
    <w:rsid w:val="00AB65AA"/>
    <w:rsid w:val="00AB70D1"/>
    <w:rsid w:val="00AB70FC"/>
    <w:rsid w:val="00AB7B03"/>
    <w:rsid w:val="00AC0189"/>
    <w:rsid w:val="00AC1791"/>
    <w:rsid w:val="00AC2B0A"/>
    <w:rsid w:val="00AC384A"/>
    <w:rsid w:val="00AC5718"/>
    <w:rsid w:val="00AC5C61"/>
    <w:rsid w:val="00AC7BEC"/>
    <w:rsid w:val="00AD04F6"/>
    <w:rsid w:val="00AD4D81"/>
    <w:rsid w:val="00AD599C"/>
    <w:rsid w:val="00AD5E67"/>
    <w:rsid w:val="00AE07BE"/>
    <w:rsid w:val="00AE4884"/>
    <w:rsid w:val="00AE5ED2"/>
    <w:rsid w:val="00AE79FA"/>
    <w:rsid w:val="00AF0BEF"/>
    <w:rsid w:val="00AF2170"/>
    <w:rsid w:val="00AF2C0B"/>
    <w:rsid w:val="00AF3AE9"/>
    <w:rsid w:val="00AF62CE"/>
    <w:rsid w:val="00B001FE"/>
    <w:rsid w:val="00B04FEF"/>
    <w:rsid w:val="00B0772C"/>
    <w:rsid w:val="00B10446"/>
    <w:rsid w:val="00B1584E"/>
    <w:rsid w:val="00B15EA3"/>
    <w:rsid w:val="00B20EBE"/>
    <w:rsid w:val="00B235C3"/>
    <w:rsid w:val="00B23ECC"/>
    <w:rsid w:val="00B245B7"/>
    <w:rsid w:val="00B26907"/>
    <w:rsid w:val="00B27411"/>
    <w:rsid w:val="00B27927"/>
    <w:rsid w:val="00B3023C"/>
    <w:rsid w:val="00B3038B"/>
    <w:rsid w:val="00B347DB"/>
    <w:rsid w:val="00B35C87"/>
    <w:rsid w:val="00B369DE"/>
    <w:rsid w:val="00B420D8"/>
    <w:rsid w:val="00B42DE9"/>
    <w:rsid w:val="00B444FF"/>
    <w:rsid w:val="00B46D5A"/>
    <w:rsid w:val="00B47254"/>
    <w:rsid w:val="00B515A7"/>
    <w:rsid w:val="00B544A5"/>
    <w:rsid w:val="00B57B56"/>
    <w:rsid w:val="00B60D82"/>
    <w:rsid w:val="00B63AC2"/>
    <w:rsid w:val="00B644AE"/>
    <w:rsid w:val="00B64CEE"/>
    <w:rsid w:val="00B7127E"/>
    <w:rsid w:val="00B83704"/>
    <w:rsid w:val="00B84F13"/>
    <w:rsid w:val="00B852D6"/>
    <w:rsid w:val="00B854D3"/>
    <w:rsid w:val="00B85DE4"/>
    <w:rsid w:val="00B927B2"/>
    <w:rsid w:val="00B93427"/>
    <w:rsid w:val="00B95A2B"/>
    <w:rsid w:val="00BA07A5"/>
    <w:rsid w:val="00BA0A90"/>
    <w:rsid w:val="00BA1D41"/>
    <w:rsid w:val="00BA22A2"/>
    <w:rsid w:val="00BA4DD5"/>
    <w:rsid w:val="00BA72A7"/>
    <w:rsid w:val="00BB08CC"/>
    <w:rsid w:val="00BB3491"/>
    <w:rsid w:val="00BB77EA"/>
    <w:rsid w:val="00BB7841"/>
    <w:rsid w:val="00BC0DFE"/>
    <w:rsid w:val="00BC1699"/>
    <w:rsid w:val="00BC5240"/>
    <w:rsid w:val="00BC5FE4"/>
    <w:rsid w:val="00BC69AD"/>
    <w:rsid w:val="00BD25EB"/>
    <w:rsid w:val="00BD7DCC"/>
    <w:rsid w:val="00BE0DE5"/>
    <w:rsid w:val="00BE203B"/>
    <w:rsid w:val="00BE441B"/>
    <w:rsid w:val="00BE44BF"/>
    <w:rsid w:val="00BE620E"/>
    <w:rsid w:val="00BE6D0B"/>
    <w:rsid w:val="00BE74C6"/>
    <w:rsid w:val="00BF114D"/>
    <w:rsid w:val="00BF27D9"/>
    <w:rsid w:val="00BF6DE3"/>
    <w:rsid w:val="00BF7AD7"/>
    <w:rsid w:val="00C023F2"/>
    <w:rsid w:val="00C02C4A"/>
    <w:rsid w:val="00C05912"/>
    <w:rsid w:val="00C11671"/>
    <w:rsid w:val="00C12251"/>
    <w:rsid w:val="00C139AF"/>
    <w:rsid w:val="00C175AD"/>
    <w:rsid w:val="00C17A4F"/>
    <w:rsid w:val="00C215E3"/>
    <w:rsid w:val="00C24C49"/>
    <w:rsid w:val="00C25C88"/>
    <w:rsid w:val="00C262BD"/>
    <w:rsid w:val="00C3016D"/>
    <w:rsid w:val="00C31D11"/>
    <w:rsid w:val="00C339E6"/>
    <w:rsid w:val="00C348E9"/>
    <w:rsid w:val="00C40500"/>
    <w:rsid w:val="00C45125"/>
    <w:rsid w:val="00C45B6B"/>
    <w:rsid w:val="00C60BCD"/>
    <w:rsid w:val="00C62DC9"/>
    <w:rsid w:val="00C6441E"/>
    <w:rsid w:val="00C65D8F"/>
    <w:rsid w:val="00C667EE"/>
    <w:rsid w:val="00C66E32"/>
    <w:rsid w:val="00C674FC"/>
    <w:rsid w:val="00C73A74"/>
    <w:rsid w:val="00C7569E"/>
    <w:rsid w:val="00C76B6A"/>
    <w:rsid w:val="00C8167E"/>
    <w:rsid w:val="00C8467C"/>
    <w:rsid w:val="00C86C41"/>
    <w:rsid w:val="00C90B5F"/>
    <w:rsid w:val="00C94B12"/>
    <w:rsid w:val="00C95BD1"/>
    <w:rsid w:val="00C961ED"/>
    <w:rsid w:val="00C96308"/>
    <w:rsid w:val="00C9681E"/>
    <w:rsid w:val="00C97854"/>
    <w:rsid w:val="00CA17CA"/>
    <w:rsid w:val="00CA25AF"/>
    <w:rsid w:val="00CA30CE"/>
    <w:rsid w:val="00CA31C9"/>
    <w:rsid w:val="00CA37A4"/>
    <w:rsid w:val="00CA42D7"/>
    <w:rsid w:val="00CA4667"/>
    <w:rsid w:val="00CA7826"/>
    <w:rsid w:val="00CB1A36"/>
    <w:rsid w:val="00CB321F"/>
    <w:rsid w:val="00CB4DF9"/>
    <w:rsid w:val="00CB587A"/>
    <w:rsid w:val="00CB75B1"/>
    <w:rsid w:val="00CC0EE1"/>
    <w:rsid w:val="00CC3F24"/>
    <w:rsid w:val="00CD1C0C"/>
    <w:rsid w:val="00CD2BBD"/>
    <w:rsid w:val="00CD4459"/>
    <w:rsid w:val="00CD589A"/>
    <w:rsid w:val="00CD6D83"/>
    <w:rsid w:val="00CE37A3"/>
    <w:rsid w:val="00CE38B4"/>
    <w:rsid w:val="00CE3CD2"/>
    <w:rsid w:val="00CE4646"/>
    <w:rsid w:val="00CE6099"/>
    <w:rsid w:val="00CE6312"/>
    <w:rsid w:val="00CE6A3D"/>
    <w:rsid w:val="00CE71EC"/>
    <w:rsid w:val="00CF3195"/>
    <w:rsid w:val="00CF5C27"/>
    <w:rsid w:val="00CF5E71"/>
    <w:rsid w:val="00CF67D5"/>
    <w:rsid w:val="00CF7129"/>
    <w:rsid w:val="00D003C0"/>
    <w:rsid w:val="00D0709E"/>
    <w:rsid w:val="00D07F9F"/>
    <w:rsid w:val="00D101F5"/>
    <w:rsid w:val="00D112AC"/>
    <w:rsid w:val="00D15BCD"/>
    <w:rsid w:val="00D165A2"/>
    <w:rsid w:val="00D17B62"/>
    <w:rsid w:val="00D20680"/>
    <w:rsid w:val="00D22250"/>
    <w:rsid w:val="00D23B64"/>
    <w:rsid w:val="00D3038A"/>
    <w:rsid w:val="00D31E4D"/>
    <w:rsid w:val="00D32FC8"/>
    <w:rsid w:val="00D34689"/>
    <w:rsid w:val="00D40397"/>
    <w:rsid w:val="00D40832"/>
    <w:rsid w:val="00D40A40"/>
    <w:rsid w:val="00D4243C"/>
    <w:rsid w:val="00D431B1"/>
    <w:rsid w:val="00D63374"/>
    <w:rsid w:val="00D635FF"/>
    <w:rsid w:val="00D64D9B"/>
    <w:rsid w:val="00D664F3"/>
    <w:rsid w:val="00D67565"/>
    <w:rsid w:val="00D74866"/>
    <w:rsid w:val="00D7486D"/>
    <w:rsid w:val="00D7604E"/>
    <w:rsid w:val="00D7629C"/>
    <w:rsid w:val="00D8021D"/>
    <w:rsid w:val="00D82832"/>
    <w:rsid w:val="00D85E4D"/>
    <w:rsid w:val="00D86F5A"/>
    <w:rsid w:val="00D87BE8"/>
    <w:rsid w:val="00D90109"/>
    <w:rsid w:val="00D9133D"/>
    <w:rsid w:val="00D94DC6"/>
    <w:rsid w:val="00D96955"/>
    <w:rsid w:val="00DA066A"/>
    <w:rsid w:val="00DA0F7A"/>
    <w:rsid w:val="00DB4827"/>
    <w:rsid w:val="00DB4AD3"/>
    <w:rsid w:val="00DB5221"/>
    <w:rsid w:val="00DB541F"/>
    <w:rsid w:val="00DB71A1"/>
    <w:rsid w:val="00DC4A04"/>
    <w:rsid w:val="00DC4ECA"/>
    <w:rsid w:val="00DC5EA2"/>
    <w:rsid w:val="00DC68AC"/>
    <w:rsid w:val="00DC6C70"/>
    <w:rsid w:val="00DC73A9"/>
    <w:rsid w:val="00DC77BF"/>
    <w:rsid w:val="00DD0E9B"/>
    <w:rsid w:val="00DE0DA7"/>
    <w:rsid w:val="00DE2141"/>
    <w:rsid w:val="00DE252C"/>
    <w:rsid w:val="00DE3C75"/>
    <w:rsid w:val="00DE756B"/>
    <w:rsid w:val="00DE7B56"/>
    <w:rsid w:val="00DF2B98"/>
    <w:rsid w:val="00DF4C17"/>
    <w:rsid w:val="00DF4EDB"/>
    <w:rsid w:val="00DF6031"/>
    <w:rsid w:val="00E00522"/>
    <w:rsid w:val="00E056F6"/>
    <w:rsid w:val="00E0601D"/>
    <w:rsid w:val="00E0695A"/>
    <w:rsid w:val="00E121F6"/>
    <w:rsid w:val="00E21A46"/>
    <w:rsid w:val="00E23405"/>
    <w:rsid w:val="00E242D5"/>
    <w:rsid w:val="00E30F06"/>
    <w:rsid w:val="00E327DD"/>
    <w:rsid w:val="00E354BF"/>
    <w:rsid w:val="00E36BE3"/>
    <w:rsid w:val="00E434B9"/>
    <w:rsid w:val="00E4491B"/>
    <w:rsid w:val="00E46BA8"/>
    <w:rsid w:val="00E47581"/>
    <w:rsid w:val="00E47D0E"/>
    <w:rsid w:val="00E51416"/>
    <w:rsid w:val="00E52924"/>
    <w:rsid w:val="00E556C8"/>
    <w:rsid w:val="00E57B1C"/>
    <w:rsid w:val="00E6038F"/>
    <w:rsid w:val="00E60F39"/>
    <w:rsid w:val="00E63C47"/>
    <w:rsid w:val="00E675C2"/>
    <w:rsid w:val="00E720C1"/>
    <w:rsid w:val="00E723CC"/>
    <w:rsid w:val="00E72ED8"/>
    <w:rsid w:val="00E74C01"/>
    <w:rsid w:val="00E75DEC"/>
    <w:rsid w:val="00E77EF9"/>
    <w:rsid w:val="00E8240A"/>
    <w:rsid w:val="00E9134D"/>
    <w:rsid w:val="00E928DB"/>
    <w:rsid w:val="00E94038"/>
    <w:rsid w:val="00E941E0"/>
    <w:rsid w:val="00E9553A"/>
    <w:rsid w:val="00E95B42"/>
    <w:rsid w:val="00E95C77"/>
    <w:rsid w:val="00E9616E"/>
    <w:rsid w:val="00EA0007"/>
    <w:rsid w:val="00EA0298"/>
    <w:rsid w:val="00EA54DD"/>
    <w:rsid w:val="00EB2A3B"/>
    <w:rsid w:val="00EB6010"/>
    <w:rsid w:val="00EC0F32"/>
    <w:rsid w:val="00EC136E"/>
    <w:rsid w:val="00EC1E5E"/>
    <w:rsid w:val="00EC41F8"/>
    <w:rsid w:val="00EC7609"/>
    <w:rsid w:val="00ED0AB3"/>
    <w:rsid w:val="00ED73E4"/>
    <w:rsid w:val="00EE1247"/>
    <w:rsid w:val="00EE2625"/>
    <w:rsid w:val="00EE2D1F"/>
    <w:rsid w:val="00EF3E1C"/>
    <w:rsid w:val="00EF5F14"/>
    <w:rsid w:val="00EF6EAB"/>
    <w:rsid w:val="00F02078"/>
    <w:rsid w:val="00F032C5"/>
    <w:rsid w:val="00F055A5"/>
    <w:rsid w:val="00F065AF"/>
    <w:rsid w:val="00F07A40"/>
    <w:rsid w:val="00F07AE7"/>
    <w:rsid w:val="00F14BF7"/>
    <w:rsid w:val="00F15084"/>
    <w:rsid w:val="00F16CD8"/>
    <w:rsid w:val="00F17007"/>
    <w:rsid w:val="00F17BF1"/>
    <w:rsid w:val="00F2298C"/>
    <w:rsid w:val="00F23FB6"/>
    <w:rsid w:val="00F24FB3"/>
    <w:rsid w:val="00F26690"/>
    <w:rsid w:val="00F26ECC"/>
    <w:rsid w:val="00F27874"/>
    <w:rsid w:val="00F3487D"/>
    <w:rsid w:val="00F34D60"/>
    <w:rsid w:val="00F378D2"/>
    <w:rsid w:val="00F42925"/>
    <w:rsid w:val="00F46482"/>
    <w:rsid w:val="00F50C64"/>
    <w:rsid w:val="00F53712"/>
    <w:rsid w:val="00F53BDC"/>
    <w:rsid w:val="00F54176"/>
    <w:rsid w:val="00F557B8"/>
    <w:rsid w:val="00F57371"/>
    <w:rsid w:val="00F600A1"/>
    <w:rsid w:val="00F63135"/>
    <w:rsid w:val="00F651CF"/>
    <w:rsid w:val="00F66695"/>
    <w:rsid w:val="00F704E6"/>
    <w:rsid w:val="00F70613"/>
    <w:rsid w:val="00F73421"/>
    <w:rsid w:val="00F7422D"/>
    <w:rsid w:val="00F761DE"/>
    <w:rsid w:val="00F778BA"/>
    <w:rsid w:val="00F805B7"/>
    <w:rsid w:val="00F82147"/>
    <w:rsid w:val="00F825CE"/>
    <w:rsid w:val="00F83DAC"/>
    <w:rsid w:val="00F878DE"/>
    <w:rsid w:val="00F962A5"/>
    <w:rsid w:val="00F96551"/>
    <w:rsid w:val="00F9657D"/>
    <w:rsid w:val="00F975F6"/>
    <w:rsid w:val="00FA641C"/>
    <w:rsid w:val="00FA67B8"/>
    <w:rsid w:val="00FB05BE"/>
    <w:rsid w:val="00FB1BD2"/>
    <w:rsid w:val="00FB20A8"/>
    <w:rsid w:val="00FB27BE"/>
    <w:rsid w:val="00FB62BF"/>
    <w:rsid w:val="00FB6A85"/>
    <w:rsid w:val="00FC161C"/>
    <w:rsid w:val="00FC2AB2"/>
    <w:rsid w:val="00FC606E"/>
    <w:rsid w:val="00FC7056"/>
    <w:rsid w:val="00FD49B5"/>
    <w:rsid w:val="00FD5192"/>
    <w:rsid w:val="00FD5A03"/>
    <w:rsid w:val="00FD5C0C"/>
    <w:rsid w:val="00FD5F2A"/>
    <w:rsid w:val="00FD5F33"/>
    <w:rsid w:val="00FE25E3"/>
    <w:rsid w:val="00FF000B"/>
    <w:rsid w:val="00FF3C9C"/>
    <w:rsid w:val="05CB77DF"/>
    <w:rsid w:val="653DBD5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39FC9"/>
  <w15:docId w15:val="{98F6C847-CCD5-460D-9F60-3C472FD1F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56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paragraph" w:styleId="BalloonText">
    <w:name w:val="Balloon Text"/>
    <w:basedOn w:val="Normal"/>
    <w:link w:val="BalloonTextChar"/>
    <w:rsid w:val="008F479A"/>
    <w:rPr>
      <w:rFonts w:ascii="Tahoma" w:hAnsi="Tahoma" w:cs="Tahoma"/>
      <w:sz w:val="16"/>
      <w:szCs w:val="16"/>
    </w:rPr>
  </w:style>
  <w:style w:type="character" w:customStyle="1" w:styleId="BalloonTextChar">
    <w:name w:val="Balloon Text Char"/>
    <w:basedOn w:val="DefaultParagraphFont"/>
    <w:link w:val="BalloonText"/>
    <w:rsid w:val="008F479A"/>
    <w:rPr>
      <w:rFonts w:ascii="Tahoma" w:hAnsi="Tahoma" w:cs="Tahoma"/>
      <w:sz w:val="16"/>
      <w:szCs w:val="16"/>
    </w:rPr>
  </w:style>
  <w:style w:type="paragraph" w:styleId="CommentText">
    <w:name w:val="annotation text"/>
    <w:basedOn w:val="Normal"/>
    <w:link w:val="CommentTextChar"/>
    <w:unhideWhenUsed/>
    <w:rsid w:val="006F3768"/>
    <w:rPr>
      <w:sz w:val="20"/>
      <w:szCs w:val="20"/>
    </w:rPr>
  </w:style>
  <w:style w:type="character" w:customStyle="1" w:styleId="CommentTextChar">
    <w:name w:val="Comment Text Char"/>
    <w:basedOn w:val="DefaultParagraphFont"/>
    <w:link w:val="CommentText"/>
    <w:rsid w:val="006F3768"/>
  </w:style>
  <w:style w:type="character" w:styleId="CommentReference">
    <w:name w:val="annotation reference"/>
    <w:unhideWhenUsed/>
    <w:rsid w:val="006F3768"/>
    <w:rPr>
      <w:sz w:val="16"/>
      <w:szCs w:val="16"/>
    </w:rPr>
  </w:style>
  <w:style w:type="paragraph" w:styleId="CommentSubject">
    <w:name w:val="annotation subject"/>
    <w:basedOn w:val="CommentText"/>
    <w:next w:val="CommentText"/>
    <w:link w:val="CommentSubjectChar"/>
    <w:rsid w:val="00941F76"/>
    <w:rPr>
      <w:b/>
      <w:bCs/>
    </w:rPr>
  </w:style>
  <w:style w:type="character" w:customStyle="1" w:styleId="CommentSubjectChar">
    <w:name w:val="Comment Subject Char"/>
    <w:basedOn w:val="CommentTextChar"/>
    <w:link w:val="CommentSubject"/>
    <w:rsid w:val="00941F76"/>
    <w:rPr>
      <w:b/>
      <w:bCs/>
    </w:rPr>
  </w:style>
  <w:style w:type="paragraph" w:styleId="NoSpacing">
    <w:name w:val="No Spacing"/>
    <w:uiPriority w:val="1"/>
    <w:qFormat/>
    <w:rsid w:val="00B235C3"/>
    <w:rPr>
      <w:rFonts w:ascii="Calibri" w:eastAsia="Calibri" w:hAnsi="Calibri"/>
      <w:sz w:val="22"/>
      <w:szCs w:val="22"/>
    </w:rPr>
  </w:style>
  <w:style w:type="character" w:customStyle="1" w:styleId="xdtextbox1">
    <w:name w:val="xdtextbox1"/>
    <w:basedOn w:val="DefaultParagraphFont"/>
    <w:rsid w:val="00FF3C9C"/>
    <w:rPr>
      <w:color w:val="auto"/>
      <w:bdr w:val="single" w:sz="8" w:space="1" w:color="DCDCDC" w:frame="1"/>
      <w:shd w:val="clear" w:color="auto" w:fill="FFFFFF"/>
    </w:rPr>
  </w:style>
  <w:style w:type="paragraph" w:styleId="ListParagraph">
    <w:name w:val="List Paragraph"/>
    <w:basedOn w:val="Normal"/>
    <w:uiPriority w:val="34"/>
    <w:qFormat/>
    <w:rsid w:val="00684F2B"/>
    <w:pPr>
      <w:ind w:left="720"/>
      <w:contextualSpacing/>
    </w:pPr>
  </w:style>
  <w:style w:type="paragraph" w:styleId="Revision">
    <w:name w:val="Revision"/>
    <w:hidden/>
    <w:uiPriority w:val="99"/>
    <w:semiHidden/>
    <w:rsid w:val="00D431B1"/>
    <w:rPr>
      <w:sz w:val="24"/>
      <w:szCs w:val="24"/>
    </w:rPr>
  </w:style>
  <w:style w:type="character" w:styleId="Mention">
    <w:name w:val="Mention"/>
    <w:basedOn w:val="DefaultParagraphFont"/>
    <w:uiPriority w:val="99"/>
    <w:unhideWhenUsed/>
    <w:rsid w:val="00DE2141"/>
    <w:rPr>
      <w:color w:val="2B579A"/>
      <w:shd w:val="clear" w:color="auto" w:fill="E1DFDD"/>
    </w:rPr>
  </w:style>
  <w:style w:type="paragraph" w:customStyle="1" w:styleId="Style1">
    <w:name w:val="Style1"/>
    <w:basedOn w:val="NoSpacing"/>
    <w:qFormat/>
    <w:rsid w:val="00D17B62"/>
    <w:rPr>
      <w:rFonts w:ascii="Times New Roman" w:hAnsi="Times New Roman"/>
      <w:sz w:val="24"/>
      <w:szCs w:val="24"/>
    </w:rPr>
  </w:style>
  <w:style w:type="paragraph" w:customStyle="1" w:styleId="Style2">
    <w:name w:val="Style2"/>
    <w:basedOn w:val="NoSpacing"/>
    <w:qFormat/>
    <w:rsid w:val="00D17B62"/>
    <w:rPr>
      <w:rFonts w:ascii="Times New Roman" w:hAnsi="Times New Roman"/>
      <w:sz w:val="24"/>
      <w:szCs w:val="24"/>
    </w:rPr>
  </w:style>
  <w:style w:type="paragraph" w:customStyle="1" w:styleId="Style3">
    <w:name w:val="Style3"/>
    <w:basedOn w:val="Normal"/>
    <w:qFormat/>
    <w:rsid w:val="00D17B62"/>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01559">
      <w:bodyDiv w:val="1"/>
      <w:marLeft w:val="0"/>
      <w:marRight w:val="0"/>
      <w:marTop w:val="0"/>
      <w:marBottom w:val="0"/>
      <w:divBdr>
        <w:top w:val="none" w:sz="0" w:space="0" w:color="auto"/>
        <w:left w:val="none" w:sz="0" w:space="0" w:color="auto"/>
        <w:bottom w:val="none" w:sz="0" w:space="0" w:color="auto"/>
        <w:right w:val="none" w:sz="0" w:space="0" w:color="auto"/>
      </w:divBdr>
    </w:div>
    <w:div w:id="190895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Greeley\Local%20Settings\Temporary%20Internet%20Files\Content.Outlook\JHD4DLQD\U1801%20-%20Letterhead%20Template%20-%20BW-LB_2010%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SharedWithUsers xmlns="9792340e-710e-4a62-8285-18c8d1cf75f6">
      <UserInfo>
        <DisplayName>Samantha Rue</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ADBA7-76EE-4B36-8C8E-2A9813CE76A7}">
  <ds:schemaRefs>
    <ds:schemaRef ds:uri="http://schemas.microsoft.com/office/2006/metadata/properties"/>
    <ds:schemaRef ds:uri="e908531e-9543-486d-9e86-16f8673deaa4"/>
    <ds:schemaRef ds:uri="http://schemas.microsoft.com/office/infopath/2007/PartnerControls"/>
    <ds:schemaRef ds:uri="9792340e-710e-4a62-8285-18c8d1cf75f6"/>
  </ds:schemaRefs>
</ds:datastoreItem>
</file>

<file path=customXml/itemProps2.xml><?xml version="1.0" encoding="utf-8"?>
<ds:datastoreItem xmlns:ds="http://schemas.openxmlformats.org/officeDocument/2006/customXml" ds:itemID="{6306C76B-98C8-4724-A7AF-8EAB4B6F6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A593C-CC67-480C-8477-523E57948C57}">
  <ds:schemaRefs>
    <ds:schemaRef ds:uri="http://schemas.openxmlformats.org/officeDocument/2006/bibliography"/>
  </ds:schemaRefs>
</ds:datastoreItem>
</file>

<file path=customXml/itemProps4.xml><?xml version="1.0" encoding="utf-8"?>
<ds:datastoreItem xmlns:ds="http://schemas.openxmlformats.org/officeDocument/2006/customXml" ds:itemID="{BAA98B8A-71FE-4C79-B8BC-A7FB5FFA1050}">
  <ds:schemaRefs>
    <ds:schemaRef ds:uri="http://schemas.microsoft.com/sharepoint/v3/contenttype/forms"/>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U1801 - Letterhead Template - BW-LB_2010 (2).dot</Template>
  <TotalTime>20</TotalTime>
  <Pages>5</Pages>
  <Words>352</Words>
  <Characters>1404</Characters>
  <Application>Microsoft Office Word</Application>
  <DocSecurity>0</DocSecurity>
  <Lines>70</Lines>
  <Paragraphs>29</Paragraphs>
  <ScaleCrop>false</ScaleCrop>
  <HeadingPairs>
    <vt:vector size="2" baseType="variant">
      <vt:variant>
        <vt:lpstr>Title</vt:lpstr>
      </vt:variant>
      <vt:variant>
        <vt:i4>1</vt:i4>
      </vt:variant>
    </vt:vector>
  </HeadingPairs>
  <TitlesOfParts>
    <vt:vector size="1" baseType="lpstr">
      <vt:lpstr>U6336 Care Plan Letter</vt:lpstr>
    </vt:vector>
  </TitlesOfParts>
  <Company>UCare MN</Company>
  <LinksUpToDate>false</LinksUpToDate>
  <CharactersWithSpaces>1727</CharactersWithSpaces>
  <SharedDoc>false</SharedDoc>
  <HLinks>
    <vt:vector size="6" baseType="variant">
      <vt:variant>
        <vt:i4>1507376</vt:i4>
      </vt:variant>
      <vt:variant>
        <vt:i4>0</vt:i4>
      </vt:variant>
      <vt:variant>
        <vt:i4>0</vt:i4>
      </vt:variant>
      <vt:variant>
        <vt:i4>5</vt:i4>
      </vt:variant>
      <vt:variant>
        <vt:lpwstr>mailto:jredman@ucare.org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U6336 Care Plan Letter</dc:title>
  <dc:subject/>
  <dc:creator>MGreeley</dc:creator>
  <cp:keywords/>
  <cp:lastModifiedBy>Jenn Redman</cp:lastModifiedBy>
  <cp:revision>13</cp:revision>
  <cp:lastPrinted>2025-04-02T08:40:00Z</cp:lastPrinted>
  <dcterms:created xsi:type="dcterms:W3CDTF">2025-03-25T16:18:00Z</dcterms:created>
  <dcterms:modified xsi:type="dcterms:W3CDTF">2025-04-04T13:05:00Z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Departments">
    <vt:lpwstr>18</vt:lpwstr>
  </property>
  <property fmtid="{D5CDD505-2E9C-101B-9397-08002B2CF9AE}" pid="4" name="Owner Contact">
    <vt:lpwstr>Cynthia Ramsey1338</vt:lpwstr>
  </property>
  <property fmtid="{D5CDD505-2E9C-101B-9397-08002B2CF9AE}" pid="5" name="Web Part">
    <vt:lpwstr>36</vt:lpwstr>
  </property>
  <property fmtid="{D5CDD505-2E9C-101B-9397-08002B2CF9AE}" pid="6" name="UCare Doc Types">
    <vt:lpwstr>12</vt:lpwstr>
  </property>
  <property fmtid="{D5CDD505-2E9C-101B-9397-08002B2CF9AE}" pid="7" name="Order">
    <vt:r8>1237900</vt:r8>
  </property>
  <property fmtid="{D5CDD505-2E9C-101B-9397-08002B2CF9AE}" pid="8" name="GrammarlyDocumentId">
    <vt:lpwstr>e7f7c7c11ad776eca635cd47de4191f8591f99eaefec831fab1bce794cb25bc1</vt:lpwstr>
  </property>
  <property fmtid="{D5CDD505-2E9C-101B-9397-08002B2CF9AE}" pid="9" name="MediaServiceImageTags">
    <vt:lpwstr/>
  </property>
</Properties>
</file>