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2F8207" w14:textId="63C2C7DC" w:rsidR="00684F2B" w:rsidRDefault="00F23FB6" w:rsidP="00FD49B5">
      <w:r>
        <w:rPr>
          <w:noProof/>
        </w:rPr>
        <w:drawing>
          <wp:anchor distT="0" distB="0" distL="114300" distR="114300" simplePos="0" relativeHeight="251667456" behindDoc="1" locked="1" layoutInCell="1" allowOverlap="1" wp14:anchorId="427A3D5B" wp14:editId="4F1C6749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274">
        <w:rPr>
          <w:rFonts w:eastAsiaTheme="majorEastAsia"/>
          <w:b/>
          <w:noProof/>
          <w:color w:val="000000" w:themeColor="text1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38ACD5" wp14:editId="750698CC">
                <wp:simplePos x="0" y="0"/>
                <wp:positionH relativeFrom="margin">
                  <wp:align>right</wp:align>
                </wp:positionH>
                <wp:positionV relativeFrom="paragraph">
                  <wp:posOffset>445</wp:posOffset>
                </wp:positionV>
                <wp:extent cx="2286000" cy="914400"/>
                <wp:effectExtent l="0" t="0" r="1905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F529F0" w14:textId="2A54C6D1" w:rsidR="00551274" w:rsidRPr="00CE3CD2" w:rsidRDefault="00180F93" w:rsidP="00551274">
                            <w:pPr>
                              <w:rPr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Get in touch </w:t>
                            </w:r>
                            <w:r w:rsidRPr="00CE3CD2">
                              <w:rPr>
                                <w:b/>
                                <w:bCs/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</w:rPr>
                              <w:t>with</w:t>
                            </w:r>
                            <w:r w:rsidR="00551274" w:rsidRPr="00CE3CD2">
                              <w:rPr>
                                <w:b/>
                                <w:bCs/>
                                <w:color w:val="1D1C1D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us about the Community First Services and Supports (CFSS) program.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38AC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8.8pt;margin-top:.05pt;width:180pt;height:1in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" fillcolor="white [3201]" strokeweight="1pt">
                <v:textbox style="mso-fit-shape-to-text:t">
                  <w:txbxContent>
                    <w:p w14:paraId="2BF529F0" w14:textId="2A54C6D1" w:rsidR="00551274" w:rsidRPr="00CE3CD2" w:rsidRDefault="00180F93" w:rsidP="00551274">
                      <w:pPr>
                        <w:rPr>
                          <w:color w:val="1D1C1D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b/>
                          <w:bCs/>
                          <w:color w:val="1D1C1D"/>
                          <w:sz w:val="28"/>
                          <w:szCs w:val="28"/>
                          <w:shd w:val="clear" w:color="auto" w:fill="FFFFFF"/>
                        </w:rPr>
                        <w:t xml:space="preserve">Get in touch </w:t>
                      </w:r>
                      <w:r w:rsidRPr="00CE3CD2">
                        <w:rPr>
                          <w:b/>
                          <w:bCs/>
                          <w:color w:val="1D1C1D"/>
                          <w:sz w:val="28"/>
                          <w:szCs w:val="28"/>
                          <w:shd w:val="clear" w:color="auto" w:fill="FFFFFF"/>
                        </w:rPr>
                        <w:t>with</w:t>
                      </w:r>
                      <w:r w:rsidR="00551274" w:rsidRPr="00CE3CD2">
                        <w:rPr>
                          <w:b/>
                          <w:bCs/>
                          <w:color w:val="1D1C1D"/>
                          <w:sz w:val="28"/>
                          <w:szCs w:val="28"/>
                          <w:shd w:val="clear" w:color="auto" w:fill="FFFFFF"/>
                        </w:rPr>
                        <w:t xml:space="preserve"> us about the Community First Services and Supports (CFSS) program.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BD5B1" w14:textId="77777777" w:rsidR="00684F2B" w:rsidRDefault="00684F2B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1308F814" w14:textId="77777777" w:rsidR="00AA4440" w:rsidRDefault="00AA4440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3479631A" w14:textId="1FB99E7F" w:rsidR="00B3023C" w:rsidRPr="00790138" w:rsidRDefault="00B3023C" w:rsidP="00B3023C">
      <w: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</w:p>
    <w:p w14:paraId="30840ECD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5538A7B6" w14:textId="77777777" w:rsidR="00B235C3" w:rsidRDefault="00B235C3" w:rsidP="00B235C3">
      <w:pPr>
        <w:pStyle w:val="NoSpacing"/>
        <w:rPr>
          <w:rFonts w:ascii="Times New Roman" w:eastAsia="Times New Roman" w:hAnsi="Times New Roman"/>
          <w:sz w:val="24"/>
          <w:szCs w:val="24"/>
        </w:rPr>
      </w:pPr>
    </w:p>
    <w:p w14:paraId="7986D7C4" w14:textId="579C3B1B" w:rsidR="00B235C3" w:rsidRDefault="00242062" w:rsidP="00D17B62">
      <w:pPr>
        <w:pStyle w:val="Style1"/>
      </w:pPr>
      <w: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0" w:name="Text2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0"/>
    </w:p>
    <w:p w14:paraId="45107490" w14:textId="77777777" w:rsidR="00B235C3" w:rsidRDefault="00B235C3" w:rsidP="00D17B62">
      <w:pPr>
        <w:pStyle w:val="Style2"/>
      </w:pPr>
      <w: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1" w:name="Text3"/>
      <w:r>
        <w:instrText xml:space="preserve"> FORMTEXT </w:instrText>
      </w:r>
      <w:r>
        <w:fldChar w:fldCharType="separate"/>
      </w:r>
      <w:r>
        <w:rPr>
          <w:noProof/>
        </w:rPr>
        <w:t>&lt;Member Address&gt;</w:t>
      </w:r>
      <w:r>
        <w:fldChar w:fldCharType="end"/>
      </w:r>
      <w:bookmarkEnd w:id="1"/>
    </w:p>
    <w:p w14:paraId="2D5DEFAD" w14:textId="3ED0E7A2" w:rsidR="00CB1A36" w:rsidRPr="00CB1A36" w:rsidRDefault="00684F2B" w:rsidP="00D17B62">
      <w:pPr>
        <w:pStyle w:val="Style3"/>
      </w:pPr>
      <w:r>
        <w:fldChar w:fldCharType="begin">
          <w:ffData>
            <w:name w:val="Text4"/>
            <w:enabled/>
            <w:calcOnExit w:val="0"/>
            <w:textInput>
              <w:default w:val="&lt;City, State ZIP&gt;"/>
            </w:textInput>
          </w:ffData>
        </w:fldChar>
      </w:r>
      <w:bookmarkStart w:id="2" w:name="Text4"/>
      <w:r>
        <w:instrText xml:space="preserve"> FORMTEXT </w:instrText>
      </w:r>
      <w:r>
        <w:fldChar w:fldCharType="separate"/>
      </w:r>
      <w:r>
        <w:rPr>
          <w:noProof/>
        </w:rPr>
        <w:t>&lt;City, State ZIP&gt;</w:t>
      </w:r>
      <w:r>
        <w:fldChar w:fldCharType="end"/>
      </w:r>
      <w:bookmarkEnd w:id="2"/>
    </w:p>
    <w:p w14:paraId="3FDED9B5" w14:textId="77777777" w:rsidR="00B235C3" w:rsidRDefault="00B235C3" w:rsidP="00B235C3">
      <w:pPr>
        <w:ind w:right="548"/>
      </w:pPr>
    </w:p>
    <w:p w14:paraId="51E2C37F" w14:textId="77777777" w:rsidR="00A9651E" w:rsidRDefault="00A9651E" w:rsidP="00B235C3">
      <w:pPr>
        <w:ind w:right="548"/>
      </w:pPr>
    </w:p>
    <w:p w14:paraId="07656694" w14:textId="77777777" w:rsidR="00A9651E" w:rsidRDefault="00A9651E" w:rsidP="00B235C3">
      <w:pPr>
        <w:ind w:right="548"/>
      </w:pPr>
    </w:p>
    <w:p w14:paraId="6352C719" w14:textId="7815C6B3" w:rsidR="00B235C3" w:rsidRPr="00B3023C" w:rsidRDefault="00B235C3" w:rsidP="00B3023C">
      <w:pPr>
        <w:pStyle w:val="NoSpacing"/>
        <w:rPr>
          <w:rFonts w:ascii="Times New Roman" w:hAnsi="Times New Roman"/>
          <w:sz w:val="24"/>
          <w:szCs w:val="24"/>
        </w:rPr>
      </w:pPr>
      <w:r w:rsidRPr="00CE3CD2">
        <w:rPr>
          <w:rFonts w:ascii="Times New Roman" w:hAnsi="Times New Roman"/>
          <w:sz w:val="24"/>
          <w:szCs w:val="24"/>
        </w:rPr>
        <w:t xml:space="preserve">Dear </w:t>
      </w:r>
      <w:r w:rsidR="00B3023C" w:rsidRPr="006E6411">
        <w:rPr>
          <w:rFonts w:ascii="Times New Roman" w:hAnsi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="00B3023C" w:rsidRPr="006E6411">
        <w:rPr>
          <w:rFonts w:ascii="Times New Roman" w:hAnsi="Times New Roman"/>
          <w:sz w:val="24"/>
          <w:szCs w:val="24"/>
        </w:rPr>
        <w:instrText xml:space="preserve"> FORMTEXT </w:instrText>
      </w:r>
      <w:r w:rsidR="00B3023C" w:rsidRPr="006E6411">
        <w:rPr>
          <w:rFonts w:ascii="Times New Roman" w:hAnsi="Times New Roman"/>
          <w:sz w:val="24"/>
          <w:szCs w:val="24"/>
        </w:rPr>
      </w:r>
      <w:r w:rsidR="00B3023C" w:rsidRPr="006E6411">
        <w:rPr>
          <w:rFonts w:ascii="Times New Roman" w:hAnsi="Times New Roman"/>
          <w:sz w:val="24"/>
          <w:szCs w:val="24"/>
        </w:rPr>
        <w:fldChar w:fldCharType="separate"/>
      </w:r>
      <w:r w:rsidR="00B3023C" w:rsidRPr="006E6411">
        <w:rPr>
          <w:rFonts w:ascii="Times New Roman" w:hAnsi="Times New Roman"/>
          <w:noProof/>
          <w:sz w:val="24"/>
          <w:szCs w:val="24"/>
        </w:rPr>
        <w:t>&lt;Member Name&gt;</w:t>
      </w:r>
      <w:r w:rsidR="00B3023C" w:rsidRPr="006E6411">
        <w:rPr>
          <w:rFonts w:ascii="Times New Roman" w:hAnsi="Times New Roman"/>
          <w:sz w:val="24"/>
          <w:szCs w:val="24"/>
        </w:rPr>
        <w:fldChar w:fldCharType="end"/>
      </w:r>
      <w:r w:rsidR="00D431B1">
        <w:t>,</w:t>
      </w:r>
    </w:p>
    <w:p w14:paraId="61AF2236" w14:textId="77777777" w:rsidR="00BC5240" w:rsidRDefault="00BC5240" w:rsidP="00B235C3">
      <w:pPr>
        <w:ind w:right="548"/>
      </w:pPr>
    </w:p>
    <w:p w14:paraId="310A4102" w14:textId="77777777" w:rsidR="00242062" w:rsidRDefault="00942C88" w:rsidP="00B235C3">
      <w:pPr>
        <w:ind w:right="548"/>
      </w:pPr>
      <w:r>
        <w:t>We haven’t</w:t>
      </w:r>
      <w:r w:rsidR="00BA72A7">
        <w:t xml:space="preserve"> received a decision </w:t>
      </w:r>
      <w:r w:rsidR="00422242">
        <w:t xml:space="preserve">from you </w:t>
      </w:r>
      <w:r>
        <w:t>about</w:t>
      </w:r>
      <w:r w:rsidR="00BA72A7">
        <w:t xml:space="preserve"> </w:t>
      </w:r>
      <w:r>
        <w:t xml:space="preserve">using the </w:t>
      </w:r>
      <w:r w:rsidR="00BC5240">
        <w:t>Community First Services and Supports (CFSS)</w:t>
      </w:r>
      <w:r w:rsidR="00BA72A7">
        <w:t xml:space="preserve"> </w:t>
      </w:r>
      <w:r>
        <w:t>program</w:t>
      </w:r>
      <w:r w:rsidR="00BC5240">
        <w:t xml:space="preserve">. </w:t>
      </w:r>
      <w:r w:rsidR="00AC0189">
        <w:t xml:space="preserve">This program </w:t>
      </w:r>
      <w:r w:rsidR="00BA4DD5">
        <w:t>replace</w:t>
      </w:r>
      <w:r w:rsidR="00422242">
        <w:t>s</w:t>
      </w:r>
      <w:r w:rsidR="00BA4DD5">
        <w:t xml:space="preserve"> the Personal Care Assistance (PCA) program. </w:t>
      </w:r>
      <w:r w:rsidR="00422242">
        <w:t xml:space="preserve">CFSS </w:t>
      </w:r>
      <w:r w:rsidR="00AC0189">
        <w:t xml:space="preserve">helps meet the unique needs of our members by offering more </w:t>
      </w:r>
      <w:r w:rsidR="008B0134">
        <w:t xml:space="preserve">flexible </w:t>
      </w:r>
      <w:r w:rsidR="00AC0189">
        <w:t xml:space="preserve">options and supports. </w:t>
      </w:r>
      <w:r w:rsidR="00CB1A36">
        <w:t xml:space="preserve">If you </w:t>
      </w:r>
      <w:r>
        <w:t xml:space="preserve">decide </w:t>
      </w:r>
      <w:r w:rsidR="00CB1A36">
        <w:t xml:space="preserve">to </w:t>
      </w:r>
      <w:r>
        <w:t>use</w:t>
      </w:r>
      <w:r w:rsidR="00CB1A36">
        <w:t xml:space="preserve"> CFSS, we need to hear from</w:t>
      </w:r>
      <w:r w:rsidR="00BA4DD5">
        <w:t xml:space="preserve"> </w:t>
      </w:r>
      <w:r w:rsidR="00CB1A36">
        <w:t xml:space="preserve">you </w:t>
      </w:r>
      <w:r w:rsidR="00BA4DD5">
        <w:t>about</w:t>
      </w:r>
      <w:r w:rsidR="00CB1A36">
        <w:t>:</w:t>
      </w:r>
    </w:p>
    <w:p w14:paraId="352A5396" w14:textId="5A600770" w:rsidR="00BC5240" w:rsidRDefault="00BC5240" w:rsidP="00B235C3">
      <w:pPr>
        <w:ind w:right="548"/>
      </w:pPr>
      <w:r>
        <w:t xml:space="preserve"> </w:t>
      </w:r>
    </w:p>
    <w:p w14:paraId="25B31105" w14:textId="4625DBF7" w:rsidR="00CB1A36" w:rsidRDefault="00306BCD" w:rsidP="00A22EB0">
      <w:pPr>
        <w:pStyle w:val="ListParagraph"/>
        <w:ind w:right="548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3"/>
      <w:r>
        <w:t xml:space="preserve"> </w:t>
      </w:r>
      <w:r w:rsidR="00356448">
        <w:t>Choos</w:t>
      </w:r>
      <w:r w:rsidR="00CE3CD2">
        <w:t>ing</w:t>
      </w:r>
      <w:r w:rsidR="009A5546">
        <w:t xml:space="preserve"> a </w:t>
      </w:r>
      <w:r w:rsidR="006B5FBC">
        <w:t>C</w:t>
      </w:r>
      <w:r w:rsidR="00BC5240">
        <w:t xml:space="preserve">onsultation </w:t>
      </w:r>
      <w:r w:rsidR="006B5FBC">
        <w:t>S</w:t>
      </w:r>
      <w:r w:rsidR="00BC5240">
        <w:t xml:space="preserve">ervices </w:t>
      </w:r>
      <w:r w:rsidR="009A5546">
        <w:t>p</w:t>
      </w:r>
      <w:r w:rsidR="00BC5240">
        <w:t>rovider</w:t>
      </w:r>
    </w:p>
    <w:p w14:paraId="4867090B" w14:textId="4A90B24C" w:rsidR="00BC5240" w:rsidRDefault="00306BCD" w:rsidP="00A22EB0">
      <w:pPr>
        <w:pStyle w:val="ListParagraph"/>
        <w:ind w:right="548"/>
      </w:pP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4"/>
      <w:r>
        <w:t xml:space="preserve"> </w:t>
      </w:r>
      <w:r w:rsidR="009A5546">
        <w:t>Choos</w:t>
      </w:r>
      <w:r w:rsidR="00CE3CD2">
        <w:t>ing</w:t>
      </w:r>
      <w:r w:rsidR="009A5546">
        <w:t xml:space="preserve"> an eligible</w:t>
      </w:r>
      <w:r w:rsidR="00BA72A7">
        <w:t xml:space="preserve"> CFSS provider</w:t>
      </w:r>
    </w:p>
    <w:p w14:paraId="1A4D81DE" w14:textId="1FD70EEC" w:rsidR="00CB1A36" w:rsidRDefault="00306BCD" w:rsidP="00A22EB0">
      <w:pPr>
        <w:pStyle w:val="ListParagraph"/>
        <w:ind w:right="548"/>
      </w:pP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5"/>
      <w:r>
        <w:t xml:space="preserve"> </w:t>
      </w:r>
      <w:r w:rsidR="009D4698">
        <w:t>Complet</w:t>
      </w:r>
      <w:r w:rsidR="00CE3CD2">
        <w:t>ing</w:t>
      </w:r>
      <w:r w:rsidR="009D4698">
        <w:t xml:space="preserve"> the</w:t>
      </w:r>
      <w:r w:rsidR="009A5546">
        <w:t xml:space="preserve"> </w:t>
      </w:r>
      <w:r w:rsidR="00593E9F">
        <w:t>DHS-6893P S</w:t>
      </w:r>
      <w:r w:rsidR="00CB1A36">
        <w:t xml:space="preserve">ervice </w:t>
      </w:r>
      <w:r w:rsidR="00593E9F">
        <w:t>D</w:t>
      </w:r>
      <w:r w:rsidR="00CB1A36">
        <w:t xml:space="preserve">elivery </w:t>
      </w:r>
      <w:r w:rsidR="00593E9F">
        <w:t>P</w:t>
      </w:r>
      <w:r w:rsidR="00CB1A36">
        <w:t>lan</w:t>
      </w:r>
    </w:p>
    <w:p w14:paraId="4E036BB5" w14:textId="689AEC8D" w:rsidR="009A5546" w:rsidRDefault="00306BCD" w:rsidP="00A22EB0">
      <w:pPr>
        <w:pStyle w:val="ListParagraph"/>
        <w:ind w:right="548"/>
      </w:pP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6"/>
      <w:r>
        <w:t xml:space="preserve"> </w:t>
      </w:r>
      <w:r w:rsidR="009D4698">
        <w:fldChar w:fldCharType="begin">
          <w:ffData>
            <w:name w:val=""/>
            <w:enabled/>
            <w:calcOnExit w:val="0"/>
            <w:textInput>
              <w:default w:val="Other"/>
            </w:textInput>
          </w:ffData>
        </w:fldChar>
      </w:r>
      <w:r w:rsidR="009D4698">
        <w:instrText xml:space="preserve"> FORMTEXT </w:instrText>
      </w:r>
      <w:r w:rsidR="009D4698">
        <w:fldChar w:fldCharType="separate"/>
      </w:r>
      <w:r w:rsidR="009D4698">
        <w:rPr>
          <w:noProof/>
        </w:rPr>
        <w:t>Other</w:t>
      </w:r>
      <w:r w:rsidR="009D4698">
        <w:fldChar w:fldCharType="end"/>
      </w:r>
    </w:p>
    <w:p w14:paraId="5189ECDC" w14:textId="77777777" w:rsidR="00CB1A36" w:rsidRDefault="00CB1A36" w:rsidP="00CB1A36">
      <w:pPr>
        <w:ind w:right="548"/>
      </w:pPr>
    </w:p>
    <w:p w14:paraId="3228A816" w14:textId="173E77E6" w:rsidR="00EC7609" w:rsidRDefault="009D4698" w:rsidP="006B5FBC">
      <w:r>
        <w:t>Remember, if you’re</w:t>
      </w:r>
      <w:r w:rsidR="00C8167E">
        <w:t xml:space="preserve"> currently </w:t>
      </w:r>
      <w:r>
        <w:t xml:space="preserve">getting </w:t>
      </w:r>
      <w:r w:rsidR="00C8167E">
        <w:t>p</w:t>
      </w:r>
      <w:r w:rsidR="00CB1A36" w:rsidRPr="009A5546">
        <w:t xml:space="preserve">ersonal </w:t>
      </w:r>
      <w:r w:rsidR="00C8167E">
        <w:t>c</w:t>
      </w:r>
      <w:r w:rsidR="00CB1A36" w:rsidRPr="009A5546">
        <w:t xml:space="preserve">are </w:t>
      </w:r>
      <w:r w:rsidR="0076494B">
        <w:t>services</w:t>
      </w:r>
      <w:r w:rsidR="00CB1A36" w:rsidRPr="009A5546">
        <w:t xml:space="preserve">, these may </w:t>
      </w:r>
      <w:r>
        <w:t xml:space="preserve">end </w:t>
      </w:r>
      <w:r w:rsidR="009A5546">
        <w:t xml:space="preserve">if we </w:t>
      </w:r>
      <w:r>
        <w:t>don’t</w:t>
      </w:r>
      <w:r w:rsidR="009A5546">
        <w:t xml:space="preserve"> hear from you. </w:t>
      </w:r>
    </w:p>
    <w:p w14:paraId="100F5D80" w14:textId="77777777" w:rsidR="00EC7609" w:rsidRDefault="00EC7609" w:rsidP="006F3768"/>
    <w:p w14:paraId="37C40CAF" w14:textId="58AF6DE6" w:rsidR="00F23FB6" w:rsidRPr="00BA4DD5" w:rsidRDefault="00F23FB6" w:rsidP="00BA4DD5">
      <w:pPr>
        <w:spacing w:after="120"/>
        <w:rPr>
          <w:b/>
          <w:bCs/>
          <w:sz w:val="28"/>
          <w:szCs w:val="28"/>
        </w:rPr>
      </w:pPr>
      <w:r w:rsidRPr="00BA4DD5">
        <w:rPr>
          <w:b/>
          <w:bCs/>
          <w:sz w:val="28"/>
          <w:szCs w:val="28"/>
        </w:rPr>
        <w:t xml:space="preserve">Get started with CFSS </w:t>
      </w:r>
    </w:p>
    <w:p w14:paraId="15DC0755" w14:textId="4F2AAB97" w:rsidR="00BA1D41" w:rsidRPr="00942712" w:rsidRDefault="009A5546" w:rsidP="00BA4DD5">
      <w:r>
        <w:t xml:space="preserve">Please </w:t>
      </w:r>
      <w:r w:rsidR="009D4698">
        <w:t xml:space="preserve">call </w:t>
      </w:r>
      <w:r>
        <w:t>me</w:t>
      </w:r>
      <w:r w:rsidR="006F3768" w:rsidRPr="00942712">
        <w:t xml:space="preserve"> at </w:t>
      </w:r>
      <w:r w:rsidR="00F778BA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bookmarkStart w:id="7" w:name="Text7"/>
      <w:r w:rsidR="00F778BA">
        <w:instrText xml:space="preserve"> FORMTEXT </w:instrText>
      </w:r>
      <w:r w:rsidR="00F778BA">
        <w:fldChar w:fldCharType="separate"/>
      </w:r>
      <w:r w:rsidR="00F778BA">
        <w:rPr>
          <w:noProof/>
        </w:rPr>
        <w:t>Phone Number</w:t>
      </w:r>
      <w:r w:rsidR="00F778BA">
        <w:fldChar w:fldCharType="end"/>
      </w:r>
      <w:bookmarkEnd w:id="7"/>
      <w:r w:rsidR="009D4698">
        <w:t xml:space="preserve"> (TTY users call </w:t>
      </w:r>
      <w:r w:rsidR="009D4698" w:rsidRPr="00942712">
        <w:t>711 or 1-877-627-3848</w:t>
      </w:r>
      <w:r w:rsidR="009D4698">
        <w:t>)</w:t>
      </w:r>
      <w:r>
        <w:t>.</w:t>
      </w:r>
      <w:r w:rsidR="00FB20A8" w:rsidRPr="00942712">
        <w:t xml:space="preserve"> </w:t>
      </w:r>
      <w:r w:rsidR="00833B32">
        <w:t>Once you</w:t>
      </w:r>
      <w:r w:rsidR="009D4698">
        <w:t xml:space="preserve"> respond</w:t>
      </w:r>
      <w:r w:rsidR="00833B32">
        <w:t xml:space="preserve">, </w:t>
      </w:r>
      <w:r w:rsidR="00F23FB6">
        <w:t>I’ll</w:t>
      </w:r>
      <w:r w:rsidR="009D4698">
        <w:t xml:space="preserve"> help you </w:t>
      </w:r>
      <w:r w:rsidR="00551274">
        <w:t>start</w:t>
      </w:r>
      <w:r w:rsidR="009D4698">
        <w:t xml:space="preserve"> with </w:t>
      </w:r>
      <w:r w:rsidR="00833B32">
        <w:t>CFSS.</w:t>
      </w:r>
      <w:r w:rsidR="00D15BCD">
        <w:t xml:space="preserve"> </w:t>
      </w:r>
      <w:r w:rsidR="001363D1">
        <w:t xml:space="preserve">You can also </w:t>
      </w:r>
      <w:r w:rsidR="00911E8C">
        <w:t>reach out to</w:t>
      </w:r>
      <w:r w:rsidR="00551274">
        <w:t xml:space="preserve"> </w:t>
      </w:r>
      <w:r w:rsidR="001363D1">
        <w:t xml:space="preserve">me if </w:t>
      </w:r>
      <w:r w:rsidR="00551274">
        <w:t xml:space="preserve">you have questions or if </w:t>
      </w:r>
      <w:r w:rsidR="001363D1">
        <w:t xml:space="preserve">your needs </w:t>
      </w:r>
      <w:r w:rsidR="00EE2625">
        <w:t>change</w:t>
      </w:r>
      <w:r w:rsidR="001363D1">
        <w:t xml:space="preserve">. </w:t>
      </w:r>
    </w:p>
    <w:p w14:paraId="0642F867" w14:textId="77777777" w:rsidR="009D4698" w:rsidRDefault="009D4698" w:rsidP="00432355">
      <w:pPr>
        <w:autoSpaceDE w:val="0"/>
        <w:autoSpaceDN w:val="0"/>
        <w:adjustRightInd w:val="0"/>
      </w:pPr>
    </w:p>
    <w:p w14:paraId="0EC7B984" w14:textId="74AB8271" w:rsidR="002E6128" w:rsidRPr="00942712" w:rsidRDefault="00192E6A" w:rsidP="00432355">
      <w:pPr>
        <w:autoSpaceDE w:val="0"/>
        <w:autoSpaceDN w:val="0"/>
        <w:adjustRightInd w:val="0"/>
      </w:pPr>
      <w:r w:rsidRPr="00942712">
        <w:t>Sincerely,</w:t>
      </w:r>
    </w:p>
    <w:p w14:paraId="1F24C3B0" w14:textId="77777777" w:rsidR="00B235C3" w:rsidRDefault="00B235C3" w:rsidP="00B235C3">
      <w:pPr>
        <w:ind w:right="548"/>
      </w:pPr>
    </w:p>
    <w:p w14:paraId="6073FC65" w14:textId="4DE0E75E" w:rsidR="00B235C3" w:rsidRDefault="00854C6A" w:rsidP="00B235C3">
      <w:r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8" w:name="Text8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8"/>
    </w:p>
    <w:p w14:paraId="5CA69724" w14:textId="4077FE9A" w:rsidR="00B235C3" w:rsidRDefault="00854C6A" w:rsidP="00B235C3">
      <w:r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9" w:name="Text9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9"/>
    </w:p>
    <w:p w14:paraId="03454829" w14:textId="77777777" w:rsidR="00BC0DFE" w:rsidRDefault="00BC0DFE" w:rsidP="00BC0DFE">
      <w:r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&lt;County or Agency Name&gt;</w:t>
      </w:r>
      <w:r>
        <w:fldChar w:fldCharType="end"/>
      </w:r>
    </w:p>
    <w:p w14:paraId="1817825E" w14:textId="19B266CD" w:rsidR="00D431B1" w:rsidRDefault="00BC0DFE" w:rsidP="00BC0DFE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r w:rsidR="00AA4440">
        <w:t xml:space="preserve">  |  </w:t>
      </w:r>
      <w:r w:rsidR="001363D1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="001363D1">
        <w:instrText xml:space="preserve"> </w:instrText>
      </w:r>
      <w:bookmarkStart w:id="10" w:name="Text12"/>
      <w:r w:rsidR="001363D1">
        <w:instrText xml:space="preserve">FORMTEXT </w:instrText>
      </w:r>
      <w:r w:rsidR="001363D1">
        <w:fldChar w:fldCharType="separate"/>
      </w:r>
      <w:r w:rsidR="001363D1">
        <w:rPr>
          <w:noProof/>
        </w:rPr>
        <w:t>&lt;Email Address&gt;</w:t>
      </w:r>
      <w:r w:rsidR="001363D1">
        <w:fldChar w:fldCharType="end"/>
      </w:r>
      <w:bookmarkEnd w:id="10"/>
    </w:p>
    <w:p w14:paraId="7AAABF25" w14:textId="77777777" w:rsidR="00180F93" w:rsidRDefault="00180F93" w:rsidP="00BC0DFE"/>
    <w:p w14:paraId="691AE4DE" w14:textId="77777777" w:rsidR="00F23FB6" w:rsidRDefault="00F23FB6" w:rsidP="00180F93">
      <w:pPr>
        <w:jc w:val="right"/>
        <w:rPr>
          <w:sz w:val="16"/>
          <w:szCs w:val="16"/>
        </w:rPr>
      </w:pPr>
    </w:p>
    <w:p w14:paraId="47C9A8B0" w14:textId="77777777" w:rsidR="00F23FB6" w:rsidRDefault="00F23FB6" w:rsidP="00422242">
      <w:pPr>
        <w:rPr>
          <w:sz w:val="16"/>
          <w:szCs w:val="16"/>
        </w:rPr>
      </w:pPr>
    </w:p>
    <w:p w14:paraId="60B906EA" w14:textId="77777777" w:rsidR="00F23FB6" w:rsidRDefault="00F23FB6" w:rsidP="00180F93">
      <w:pPr>
        <w:jc w:val="right"/>
        <w:rPr>
          <w:sz w:val="16"/>
          <w:szCs w:val="16"/>
        </w:rPr>
      </w:pPr>
    </w:p>
    <w:p w14:paraId="1C9D9329" w14:textId="77777777" w:rsidR="00F23FB6" w:rsidRDefault="00F23FB6" w:rsidP="00180F93">
      <w:pPr>
        <w:jc w:val="right"/>
        <w:rPr>
          <w:sz w:val="16"/>
          <w:szCs w:val="16"/>
        </w:rPr>
      </w:pPr>
    </w:p>
    <w:p w14:paraId="3C2DF88A" w14:textId="77777777" w:rsidR="00F23FB6" w:rsidRDefault="00F23FB6" w:rsidP="00180F93">
      <w:pPr>
        <w:jc w:val="right"/>
        <w:rPr>
          <w:sz w:val="16"/>
          <w:szCs w:val="16"/>
        </w:rPr>
      </w:pPr>
    </w:p>
    <w:p w14:paraId="389BB3B2" w14:textId="77777777" w:rsidR="00F23FB6" w:rsidRDefault="00F23FB6" w:rsidP="00180F93">
      <w:pPr>
        <w:jc w:val="right"/>
        <w:rPr>
          <w:sz w:val="16"/>
          <w:szCs w:val="16"/>
        </w:rPr>
      </w:pPr>
    </w:p>
    <w:p w14:paraId="263AAA1B" w14:textId="77777777" w:rsidR="00F23FB6" w:rsidRDefault="00F23FB6" w:rsidP="00180F93">
      <w:pPr>
        <w:jc w:val="right"/>
        <w:rPr>
          <w:sz w:val="16"/>
          <w:szCs w:val="16"/>
        </w:rPr>
      </w:pPr>
    </w:p>
    <w:p w14:paraId="0CBC6184" w14:textId="77777777" w:rsidR="00F23FB6" w:rsidRDefault="00F23FB6" w:rsidP="00180F93">
      <w:pPr>
        <w:jc w:val="right"/>
        <w:rPr>
          <w:sz w:val="16"/>
          <w:szCs w:val="16"/>
        </w:rPr>
      </w:pPr>
    </w:p>
    <w:p w14:paraId="2572AD65" w14:textId="57AD6202" w:rsidR="00180F93" w:rsidRPr="00CE3CD2" w:rsidRDefault="00815AFB" w:rsidP="00180F93">
      <w:pPr>
        <w:jc w:val="right"/>
        <w:rPr>
          <w:sz w:val="16"/>
          <w:szCs w:val="16"/>
        </w:rPr>
      </w:pPr>
      <w:r w:rsidRPr="00815AFB">
        <w:rPr>
          <w:sz w:val="16"/>
          <w:szCs w:val="16"/>
        </w:rPr>
        <w:t>H2456_15026_032025_C</w:t>
      </w:r>
    </w:p>
    <w:p w14:paraId="40EAF2BC" w14:textId="0903DABB" w:rsidR="00180F93" w:rsidRDefault="00180F93" w:rsidP="00564F6C">
      <w:pPr>
        <w:jc w:val="right"/>
        <w:rPr>
          <w:sz w:val="16"/>
          <w:szCs w:val="16"/>
        </w:rPr>
      </w:pPr>
      <w:r w:rsidRPr="00CE3CD2">
        <w:rPr>
          <w:sz w:val="16"/>
          <w:szCs w:val="16"/>
        </w:rPr>
        <w:t>U15026 (03/2025)</w:t>
      </w:r>
      <w:r>
        <w:rPr>
          <w:sz w:val="16"/>
          <w:szCs w:val="16"/>
        </w:rPr>
        <w:br w:type="page"/>
      </w:r>
    </w:p>
    <w:p w14:paraId="6100835D" w14:textId="77777777" w:rsidR="00180F93" w:rsidRDefault="00180F9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180F93" w:rsidSect="00180F9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3D668D82" wp14:editId="18A978E7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C7201" w14:textId="77777777" w:rsidR="00180F93" w:rsidRDefault="00180F9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180F93" w:rsidSect="00180F93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61BC2BD4" wp14:editId="0AEA4A72">
            <wp:simplePos x="0" y="0"/>
            <wp:positionH relativeFrom="page">
              <wp:posOffset>267970</wp:posOffset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E8DCB" w14:textId="77777777" w:rsidR="00180F93" w:rsidRDefault="00180F93" w:rsidP="00162A0C">
      <w:pPr>
        <w:tabs>
          <w:tab w:val="left" w:pos="8606"/>
          <w:tab w:val="left" w:pos="10114"/>
        </w:tabs>
        <w:rPr>
          <w:b/>
          <w:sz w:val="28"/>
          <w:szCs w:val="28"/>
        </w:rPr>
        <w:sectPr w:rsidR="00180F93" w:rsidSect="00180F93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 wp14:anchorId="5936B681" wp14:editId="23044A75">
            <wp:simplePos x="0" y="0"/>
            <wp:positionH relativeFrom="margin">
              <wp:posOffset>76200</wp:posOffset>
            </wp:positionH>
            <wp:positionV relativeFrom="page">
              <wp:posOffset>-193566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28149" w14:textId="77777777" w:rsidR="00180F93" w:rsidRPr="00162A0C" w:rsidRDefault="00180F93" w:rsidP="00B43EE9">
      <w:pPr>
        <w:rPr>
          <w:color w:val="0000FF" w:themeColor="hyperlink"/>
          <w:u w:val="single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63360" behindDoc="0" locked="0" layoutInCell="1" allowOverlap="1" wp14:anchorId="76A92AF0" wp14:editId="342CD0D0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0EA0E" w14:textId="77777777" w:rsidR="00180F93" w:rsidRPr="006B5FBC" w:rsidRDefault="00180F93" w:rsidP="006B5FBC">
      <w:pPr>
        <w:jc w:val="right"/>
        <w:rPr>
          <w:sz w:val="16"/>
          <w:szCs w:val="16"/>
        </w:rPr>
      </w:pPr>
    </w:p>
    <w:p w14:paraId="3BF776CE" w14:textId="77777777" w:rsidR="00D431B1" w:rsidRDefault="00D431B1" w:rsidP="00BC0DFE"/>
    <w:p w14:paraId="505FB054" w14:textId="77777777" w:rsidR="00D431B1" w:rsidRDefault="00D431B1" w:rsidP="00D431B1">
      <w:pPr>
        <w:jc w:val="right"/>
      </w:pPr>
    </w:p>
    <w:p w14:paraId="166E8BC6" w14:textId="77777777" w:rsidR="00D431B1" w:rsidRDefault="00D431B1" w:rsidP="00D431B1">
      <w:pPr>
        <w:jc w:val="right"/>
      </w:pPr>
    </w:p>
    <w:p w14:paraId="1CA1A9D9" w14:textId="77777777" w:rsidR="00D431B1" w:rsidRDefault="00D431B1" w:rsidP="00D431B1">
      <w:pPr>
        <w:jc w:val="right"/>
      </w:pPr>
    </w:p>
    <w:p w14:paraId="146D73D5" w14:textId="0E55246B" w:rsidR="00684F2B" w:rsidRDefault="00684F2B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54936DD2" w14:textId="77777777" w:rsidR="00EE2625" w:rsidRDefault="00EE2625" w:rsidP="00684F2B">
      <w:pPr>
        <w:pStyle w:val="Footer"/>
        <w:ind w:hanging="1080"/>
        <w:jc w:val="center"/>
        <w:rPr>
          <w:rFonts w:asciiTheme="minorHAnsi" w:hAnsiTheme="minorHAnsi"/>
          <w:szCs w:val="26"/>
        </w:rPr>
      </w:pPr>
    </w:p>
    <w:p w14:paraId="18920647" w14:textId="7EFF0B8C" w:rsidR="00573F2A" w:rsidRDefault="00573F2A" w:rsidP="00573F2A"/>
    <w:sectPr w:rsidR="00573F2A"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19A8C" w14:textId="77777777" w:rsidR="001B2F20" w:rsidRDefault="001B2F20">
      <w:r>
        <w:separator/>
      </w:r>
    </w:p>
  </w:endnote>
  <w:endnote w:type="continuationSeparator" w:id="0">
    <w:p w14:paraId="6BDE7AE7" w14:textId="77777777" w:rsidR="001B2F20" w:rsidRDefault="001B2F20">
      <w:r>
        <w:continuationSeparator/>
      </w:r>
    </w:p>
  </w:endnote>
  <w:endnote w:type="continuationNotice" w:id="1">
    <w:p w14:paraId="00199A7C" w14:textId="77777777" w:rsidR="001B2F20" w:rsidRDefault="001B2F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9B45A" w14:textId="711A7FA4" w:rsidR="00337E44" w:rsidRPr="009C4215" w:rsidRDefault="00337E4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E1E24" w14:textId="77777777" w:rsidR="001B2F20" w:rsidRDefault="001B2F20">
      <w:r>
        <w:separator/>
      </w:r>
    </w:p>
  </w:footnote>
  <w:footnote w:type="continuationSeparator" w:id="0">
    <w:p w14:paraId="1C61118D" w14:textId="77777777" w:rsidR="001B2F20" w:rsidRDefault="001B2F20">
      <w:r>
        <w:continuationSeparator/>
      </w:r>
    </w:p>
  </w:footnote>
  <w:footnote w:type="continuationNotice" w:id="1">
    <w:p w14:paraId="202259DE" w14:textId="77777777" w:rsidR="001B2F20" w:rsidRDefault="001B2F2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26DCC" w14:textId="3C8A9F9D" w:rsidR="009C4215" w:rsidRDefault="009C4215" w:rsidP="00605944">
    <w:pPr>
      <w:pStyle w:val="Header"/>
      <w:ind w:left="-540"/>
    </w:pPr>
  </w:p>
  <w:p w14:paraId="38C39D31" w14:textId="3CEC315E" w:rsidR="00337E44" w:rsidRDefault="00337E44" w:rsidP="00E74C01">
    <w:pPr>
      <w:pStyle w:val="Header"/>
      <w:ind w:hanging="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A718A3"/>
    <w:multiLevelType w:val="hybridMultilevel"/>
    <w:tmpl w:val="1E728736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60D802C0"/>
    <w:multiLevelType w:val="hybridMultilevel"/>
    <w:tmpl w:val="5524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DF4650"/>
    <w:multiLevelType w:val="hybridMultilevel"/>
    <w:tmpl w:val="064C0C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313018">
    <w:abstractNumId w:val="0"/>
  </w:num>
  <w:num w:numId="2" w16cid:durableId="1923949685">
    <w:abstractNumId w:val="1"/>
  </w:num>
  <w:num w:numId="3" w16cid:durableId="6262757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displayBackgroundShape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56F6"/>
    <w:rsid w:val="00000EE8"/>
    <w:rsid w:val="00001867"/>
    <w:rsid w:val="000022EC"/>
    <w:rsid w:val="000029DC"/>
    <w:rsid w:val="00003A37"/>
    <w:rsid w:val="00004890"/>
    <w:rsid w:val="00006806"/>
    <w:rsid w:val="0001132B"/>
    <w:rsid w:val="000163D4"/>
    <w:rsid w:val="000177B4"/>
    <w:rsid w:val="00021E06"/>
    <w:rsid w:val="000238AF"/>
    <w:rsid w:val="000350B1"/>
    <w:rsid w:val="000363E4"/>
    <w:rsid w:val="00041E0F"/>
    <w:rsid w:val="00052AE6"/>
    <w:rsid w:val="00056B79"/>
    <w:rsid w:val="000571A8"/>
    <w:rsid w:val="000602D4"/>
    <w:rsid w:val="00060439"/>
    <w:rsid w:val="00064C56"/>
    <w:rsid w:val="00065802"/>
    <w:rsid w:val="00073C83"/>
    <w:rsid w:val="000746B7"/>
    <w:rsid w:val="00081948"/>
    <w:rsid w:val="0008348E"/>
    <w:rsid w:val="00083D80"/>
    <w:rsid w:val="00085A43"/>
    <w:rsid w:val="00087C1E"/>
    <w:rsid w:val="0009242B"/>
    <w:rsid w:val="0009450F"/>
    <w:rsid w:val="000A0378"/>
    <w:rsid w:val="000A05DF"/>
    <w:rsid w:val="000A1A10"/>
    <w:rsid w:val="000A3889"/>
    <w:rsid w:val="000A5C0A"/>
    <w:rsid w:val="000A6479"/>
    <w:rsid w:val="000B11E6"/>
    <w:rsid w:val="000B3085"/>
    <w:rsid w:val="000B5A62"/>
    <w:rsid w:val="000C01CB"/>
    <w:rsid w:val="000C01F8"/>
    <w:rsid w:val="000C329C"/>
    <w:rsid w:val="000C32C9"/>
    <w:rsid w:val="000C407C"/>
    <w:rsid w:val="000C5831"/>
    <w:rsid w:val="000C5A25"/>
    <w:rsid w:val="000C78AC"/>
    <w:rsid w:val="000D2DE0"/>
    <w:rsid w:val="000D50A0"/>
    <w:rsid w:val="000E2706"/>
    <w:rsid w:val="000E68F5"/>
    <w:rsid w:val="000F4AF6"/>
    <w:rsid w:val="000F6ED8"/>
    <w:rsid w:val="000F6F29"/>
    <w:rsid w:val="00100DA4"/>
    <w:rsid w:val="001030F1"/>
    <w:rsid w:val="00104B5E"/>
    <w:rsid w:val="00105265"/>
    <w:rsid w:val="00105B24"/>
    <w:rsid w:val="00105F72"/>
    <w:rsid w:val="00110715"/>
    <w:rsid w:val="00113625"/>
    <w:rsid w:val="00114B9E"/>
    <w:rsid w:val="00114FF9"/>
    <w:rsid w:val="00116B4A"/>
    <w:rsid w:val="0011788C"/>
    <w:rsid w:val="00120AE5"/>
    <w:rsid w:val="00120F03"/>
    <w:rsid w:val="001212D1"/>
    <w:rsid w:val="001228AD"/>
    <w:rsid w:val="00122E75"/>
    <w:rsid w:val="00123B61"/>
    <w:rsid w:val="001247B3"/>
    <w:rsid w:val="00133AF1"/>
    <w:rsid w:val="001363D1"/>
    <w:rsid w:val="00136CA3"/>
    <w:rsid w:val="00137E99"/>
    <w:rsid w:val="001402FA"/>
    <w:rsid w:val="00144002"/>
    <w:rsid w:val="00144F23"/>
    <w:rsid w:val="00147179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801"/>
    <w:rsid w:val="001645DA"/>
    <w:rsid w:val="00165E8D"/>
    <w:rsid w:val="00172BA3"/>
    <w:rsid w:val="00176139"/>
    <w:rsid w:val="0017749A"/>
    <w:rsid w:val="00180F93"/>
    <w:rsid w:val="00181C56"/>
    <w:rsid w:val="001825A8"/>
    <w:rsid w:val="00182EB6"/>
    <w:rsid w:val="00183EC9"/>
    <w:rsid w:val="00192E6A"/>
    <w:rsid w:val="00193709"/>
    <w:rsid w:val="00193FA6"/>
    <w:rsid w:val="00195E2E"/>
    <w:rsid w:val="00197CA8"/>
    <w:rsid w:val="001A00E0"/>
    <w:rsid w:val="001A5B31"/>
    <w:rsid w:val="001A6ACE"/>
    <w:rsid w:val="001B2F20"/>
    <w:rsid w:val="001B3FDB"/>
    <w:rsid w:val="001B7623"/>
    <w:rsid w:val="001C0A15"/>
    <w:rsid w:val="001C4BFF"/>
    <w:rsid w:val="001C5C41"/>
    <w:rsid w:val="001C5F3D"/>
    <w:rsid w:val="001C6E2B"/>
    <w:rsid w:val="001D20DE"/>
    <w:rsid w:val="001D5329"/>
    <w:rsid w:val="001D6D0E"/>
    <w:rsid w:val="001D7DB9"/>
    <w:rsid w:val="001E0ACB"/>
    <w:rsid w:val="001E1877"/>
    <w:rsid w:val="001E2A5C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752E"/>
    <w:rsid w:val="0021158B"/>
    <w:rsid w:val="0021172D"/>
    <w:rsid w:val="00213269"/>
    <w:rsid w:val="00213673"/>
    <w:rsid w:val="00223D01"/>
    <w:rsid w:val="00230790"/>
    <w:rsid w:val="00236015"/>
    <w:rsid w:val="00242062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3125"/>
    <w:rsid w:val="002B47AF"/>
    <w:rsid w:val="002B4F85"/>
    <w:rsid w:val="002C1427"/>
    <w:rsid w:val="002C389D"/>
    <w:rsid w:val="002C685A"/>
    <w:rsid w:val="002D0ECA"/>
    <w:rsid w:val="002D1DAB"/>
    <w:rsid w:val="002D2000"/>
    <w:rsid w:val="002D2EDB"/>
    <w:rsid w:val="002D766D"/>
    <w:rsid w:val="002E0E3E"/>
    <w:rsid w:val="002E336F"/>
    <w:rsid w:val="002E6128"/>
    <w:rsid w:val="002F194C"/>
    <w:rsid w:val="002F47CD"/>
    <w:rsid w:val="002F6C41"/>
    <w:rsid w:val="003020F7"/>
    <w:rsid w:val="00302393"/>
    <w:rsid w:val="0030539C"/>
    <w:rsid w:val="00305BAE"/>
    <w:rsid w:val="003060AC"/>
    <w:rsid w:val="00306BCD"/>
    <w:rsid w:val="003071B8"/>
    <w:rsid w:val="003121B8"/>
    <w:rsid w:val="003149C3"/>
    <w:rsid w:val="003171A2"/>
    <w:rsid w:val="00321B9A"/>
    <w:rsid w:val="0032518F"/>
    <w:rsid w:val="003252EE"/>
    <w:rsid w:val="003255D4"/>
    <w:rsid w:val="0033012F"/>
    <w:rsid w:val="0033244A"/>
    <w:rsid w:val="003375EC"/>
    <w:rsid w:val="00337601"/>
    <w:rsid w:val="00337E44"/>
    <w:rsid w:val="0034004B"/>
    <w:rsid w:val="00340F08"/>
    <w:rsid w:val="00344187"/>
    <w:rsid w:val="003446CF"/>
    <w:rsid w:val="003449F6"/>
    <w:rsid w:val="00344CD3"/>
    <w:rsid w:val="00346062"/>
    <w:rsid w:val="00352023"/>
    <w:rsid w:val="00353494"/>
    <w:rsid w:val="00355429"/>
    <w:rsid w:val="00356448"/>
    <w:rsid w:val="00364182"/>
    <w:rsid w:val="003657CD"/>
    <w:rsid w:val="00370B89"/>
    <w:rsid w:val="00377560"/>
    <w:rsid w:val="00380BA9"/>
    <w:rsid w:val="00386330"/>
    <w:rsid w:val="0038774A"/>
    <w:rsid w:val="00390BD5"/>
    <w:rsid w:val="00391224"/>
    <w:rsid w:val="00392F07"/>
    <w:rsid w:val="00395409"/>
    <w:rsid w:val="00397D0F"/>
    <w:rsid w:val="003A026E"/>
    <w:rsid w:val="003A201C"/>
    <w:rsid w:val="003A2B71"/>
    <w:rsid w:val="003A4CCB"/>
    <w:rsid w:val="003A5946"/>
    <w:rsid w:val="003B1565"/>
    <w:rsid w:val="003B2BA8"/>
    <w:rsid w:val="003B3D15"/>
    <w:rsid w:val="003B75AC"/>
    <w:rsid w:val="003C008F"/>
    <w:rsid w:val="003C4BD6"/>
    <w:rsid w:val="003C76E5"/>
    <w:rsid w:val="003C7772"/>
    <w:rsid w:val="003D0FEE"/>
    <w:rsid w:val="003D1313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148E"/>
    <w:rsid w:val="004048AB"/>
    <w:rsid w:val="00404F0B"/>
    <w:rsid w:val="00411231"/>
    <w:rsid w:val="00413912"/>
    <w:rsid w:val="00413EBA"/>
    <w:rsid w:val="00422242"/>
    <w:rsid w:val="00424C3C"/>
    <w:rsid w:val="0042513D"/>
    <w:rsid w:val="00427ACA"/>
    <w:rsid w:val="00432355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56FCE"/>
    <w:rsid w:val="0045723A"/>
    <w:rsid w:val="00463FBC"/>
    <w:rsid w:val="00464D91"/>
    <w:rsid w:val="00470A22"/>
    <w:rsid w:val="004716B8"/>
    <w:rsid w:val="00471AC5"/>
    <w:rsid w:val="00471B39"/>
    <w:rsid w:val="00472DB4"/>
    <w:rsid w:val="00474249"/>
    <w:rsid w:val="00475953"/>
    <w:rsid w:val="004807C2"/>
    <w:rsid w:val="004866DD"/>
    <w:rsid w:val="004908A0"/>
    <w:rsid w:val="004913E4"/>
    <w:rsid w:val="004915A1"/>
    <w:rsid w:val="004928A8"/>
    <w:rsid w:val="004953D8"/>
    <w:rsid w:val="00495BEC"/>
    <w:rsid w:val="00496350"/>
    <w:rsid w:val="004970E1"/>
    <w:rsid w:val="004A202E"/>
    <w:rsid w:val="004B1139"/>
    <w:rsid w:val="004B262F"/>
    <w:rsid w:val="004B3339"/>
    <w:rsid w:val="004D01D6"/>
    <w:rsid w:val="004D1AEE"/>
    <w:rsid w:val="004D26D2"/>
    <w:rsid w:val="004E0D3F"/>
    <w:rsid w:val="004E0F88"/>
    <w:rsid w:val="004E2B0E"/>
    <w:rsid w:val="004E57E7"/>
    <w:rsid w:val="004E79F7"/>
    <w:rsid w:val="004F2DE9"/>
    <w:rsid w:val="004F5008"/>
    <w:rsid w:val="004F7DB8"/>
    <w:rsid w:val="0050000F"/>
    <w:rsid w:val="00500200"/>
    <w:rsid w:val="005047B7"/>
    <w:rsid w:val="00510C54"/>
    <w:rsid w:val="00511678"/>
    <w:rsid w:val="005168DF"/>
    <w:rsid w:val="0052294D"/>
    <w:rsid w:val="005229DF"/>
    <w:rsid w:val="00524999"/>
    <w:rsid w:val="00530BE4"/>
    <w:rsid w:val="005324BD"/>
    <w:rsid w:val="00533F99"/>
    <w:rsid w:val="00534704"/>
    <w:rsid w:val="005349AC"/>
    <w:rsid w:val="00534A7F"/>
    <w:rsid w:val="00536B82"/>
    <w:rsid w:val="005433D1"/>
    <w:rsid w:val="005463C3"/>
    <w:rsid w:val="005479AB"/>
    <w:rsid w:val="00551274"/>
    <w:rsid w:val="00552257"/>
    <w:rsid w:val="00555148"/>
    <w:rsid w:val="0055588C"/>
    <w:rsid w:val="00560037"/>
    <w:rsid w:val="00563BEA"/>
    <w:rsid w:val="00564F6C"/>
    <w:rsid w:val="00565AE0"/>
    <w:rsid w:val="005663BE"/>
    <w:rsid w:val="005667C2"/>
    <w:rsid w:val="005709EB"/>
    <w:rsid w:val="00572690"/>
    <w:rsid w:val="00572BCA"/>
    <w:rsid w:val="00572D62"/>
    <w:rsid w:val="00573F2A"/>
    <w:rsid w:val="00580E4F"/>
    <w:rsid w:val="00582737"/>
    <w:rsid w:val="00582752"/>
    <w:rsid w:val="00582D32"/>
    <w:rsid w:val="005845E5"/>
    <w:rsid w:val="0058798E"/>
    <w:rsid w:val="005879EE"/>
    <w:rsid w:val="00587A20"/>
    <w:rsid w:val="005925F1"/>
    <w:rsid w:val="00593E9F"/>
    <w:rsid w:val="00594F9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A7DE6"/>
    <w:rsid w:val="005B34DB"/>
    <w:rsid w:val="005B3788"/>
    <w:rsid w:val="005C101B"/>
    <w:rsid w:val="005C336B"/>
    <w:rsid w:val="005C3AE5"/>
    <w:rsid w:val="005C3E15"/>
    <w:rsid w:val="005D0086"/>
    <w:rsid w:val="005D139F"/>
    <w:rsid w:val="005D1D52"/>
    <w:rsid w:val="005E1954"/>
    <w:rsid w:val="005E3590"/>
    <w:rsid w:val="005E4184"/>
    <w:rsid w:val="005E4352"/>
    <w:rsid w:val="005E5F00"/>
    <w:rsid w:val="005E655C"/>
    <w:rsid w:val="005E66A9"/>
    <w:rsid w:val="005E6B14"/>
    <w:rsid w:val="005E75E2"/>
    <w:rsid w:val="005F0AD8"/>
    <w:rsid w:val="005F2F53"/>
    <w:rsid w:val="005F34BF"/>
    <w:rsid w:val="005F62CE"/>
    <w:rsid w:val="00600517"/>
    <w:rsid w:val="006009E3"/>
    <w:rsid w:val="006027E1"/>
    <w:rsid w:val="00603C65"/>
    <w:rsid w:val="00604065"/>
    <w:rsid w:val="00605694"/>
    <w:rsid w:val="00605944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3073"/>
    <w:rsid w:val="00636996"/>
    <w:rsid w:val="0064739B"/>
    <w:rsid w:val="006477F7"/>
    <w:rsid w:val="006510A4"/>
    <w:rsid w:val="006513BE"/>
    <w:rsid w:val="00652837"/>
    <w:rsid w:val="006533C6"/>
    <w:rsid w:val="006572C0"/>
    <w:rsid w:val="006576BA"/>
    <w:rsid w:val="006577E4"/>
    <w:rsid w:val="00660766"/>
    <w:rsid w:val="00660B43"/>
    <w:rsid w:val="00661120"/>
    <w:rsid w:val="00661A41"/>
    <w:rsid w:val="0067019B"/>
    <w:rsid w:val="00676791"/>
    <w:rsid w:val="00681FCB"/>
    <w:rsid w:val="00684F2B"/>
    <w:rsid w:val="00686925"/>
    <w:rsid w:val="00690465"/>
    <w:rsid w:val="00694416"/>
    <w:rsid w:val="0069580C"/>
    <w:rsid w:val="0069588F"/>
    <w:rsid w:val="006A1D5B"/>
    <w:rsid w:val="006B2348"/>
    <w:rsid w:val="006B3564"/>
    <w:rsid w:val="006B415F"/>
    <w:rsid w:val="006B4247"/>
    <w:rsid w:val="006B5FBC"/>
    <w:rsid w:val="006B674B"/>
    <w:rsid w:val="006C2B4E"/>
    <w:rsid w:val="006C7008"/>
    <w:rsid w:val="006C7A6C"/>
    <w:rsid w:val="006C7AF9"/>
    <w:rsid w:val="006D2720"/>
    <w:rsid w:val="006D2EC4"/>
    <w:rsid w:val="006D4363"/>
    <w:rsid w:val="006E21C5"/>
    <w:rsid w:val="006E6384"/>
    <w:rsid w:val="006E6411"/>
    <w:rsid w:val="006E73A7"/>
    <w:rsid w:val="006E7C45"/>
    <w:rsid w:val="006F0495"/>
    <w:rsid w:val="006F0B88"/>
    <w:rsid w:val="006F2E08"/>
    <w:rsid w:val="006F3768"/>
    <w:rsid w:val="006F6609"/>
    <w:rsid w:val="007019E9"/>
    <w:rsid w:val="00701E0C"/>
    <w:rsid w:val="00704204"/>
    <w:rsid w:val="007042A5"/>
    <w:rsid w:val="007051AA"/>
    <w:rsid w:val="00711B42"/>
    <w:rsid w:val="00720C5C"/>
    <w:rsid w:val="0072417E"/>
    <w:rsid w:val="0072683B"/>
    <w:rsid w:val="00730C03"/>
    <w:rsid w:val="00730F39"/>
    <w:rsid w:val="007310A2"/>
    <w:rsid w:val="007315F5"/>
    <w:rsid w:val="0073475A"/>
    <w:rsid w:val="00735A36"/>
    <w:rsid w:val="00741F04"/>
    <w:rsid w:val="00747DF3"/>
    <w:rsid w:val="00752F31"/>
    <w:rsid w:val="0075526A"/>
    <w:rsid w:val="00755674"/>
    <w:rsid w:val="00755E0A"/>
    <w:rsid w:val="007573EF"/>
    <w:rsid w:val="00760870"/>
    <w:rsid w:val="007610F0"/>
    <w:rsid w:val="007634FB"/>
    <w:rsid w:val="0076494B"/>
    <w:rsid w:val="00764EDB"/>
    <w:rsid w:val="00766573"/>
    <w:rsid w:val="00771746"/>
    <w:rsid w:val="00774486"/>
    <w:rsid w:val="007749D8"/>
    <w:rsid w:val="00780493"/>
    <w:rsid w:val="00780A46"/>
    <w:rsid w:val="007849EA"/>
    <w:rsid w:val="00784CE4"/>
    <w:rsid w:val="00784EAE"/>
    <w:rsid w:val="0078562D"/>
    <w:rsid w:val="00787BEB"/>
    <w:rsid w:val="00790138"/>
    <w:rsid w:val="00791AC2"/>
    <w:rsid w:val="0079249A"/>
    <w:rsid w:val="007930F1"/>
    <w:rsid w:val="00794546"/>
    <w:rsid w:val="007958F2"/>
    <w:rsid w:val="007A06CE"/>
    <w:rsid w:val="007A5ADB"/>
    <w:rsid w:val="007B1940"/>
    <w:rsid w:val="007C19EF"/>
    <w:rsid w:val="007C3333"/>
    <w:rsid w:val="007C4590"/>
    <w:rsid w:val="007D1365"/>
    <w:rsid w:val="007D3019"/>
    <w:rsid w:val="007D4A82"/>
    <w:rsid w:val="007D6A58"/>
    <w:rsid w:val="007D7075"/>
    <w:rsid w:val="007F238A"/>
    <w:rsid w:val="007F2993"/>
    <w:rsid w:val="007F383E"/>
    <w:rsid w:val="007F3FEC"/>
    <w:rsid w:val="007F5F17"/>
    <w:rsid w:val="007F7A19"/>
    <w:rsid w:val="00801CC7"/>
    <w:rsid w:val="00804D13"/>
    <w:rsid w:val="00804DEC"/>
    <w:rsid w:val="008123CA"/>
    <w:rsid w:val="00812A7E"/>
    <w:rsid w:val="00815AFB"/>
    <w:rsid w:val="00826048"/>
    <w:rsid w:val="00826F09"/>
    <w:rsid w:val="0082707B"/>
    <w:rsid w:val="00827591"/>
    <w:rsid w:val="00827AE6"/>
    <w:rsid w:val="008303E2"/>
    <w:rsid w:val="008312BB"/>
    <w:rsid w:val="00832982"/>
    <w:rsid w:val="00833B32"/>
    <w:rsid w:val="00836C1C"/>
    <w:rsid w:val="00843C3F"/>
    <w:rsid w:val="008447D3"/>
    <w:rsid w:val="008456FB"/>
    <w:rsid w:val="00854C6A"/>
    <w:rsid w:val="00855110"/>
    <w:rsid w:val="00857077"/>
    <w:rsid w:val="008570DA"/>
    <w:rsid w:val="008600E4"/>
    <w:rsid w:val="00863811"/>
    <w:rsid w:val="00865020"/>
    <w:rsid w:val="008679EB"/>
    <w:rsid w:val="00867F7F"/>
    <w:rsid w:val="008720FC"/>
    <w:rsid w:val="008738D5"/>
    <w:rsid w:val="00874844"/>
    <w:rsid w:val="00876E00"/>
    <w:rsid w:val="0088140F"/>
    <w:rsid w:val="00881EAB"/>
    <w:rsid w:val="00883C9C"/>
    <w:rsid w:val="00884FDE"/>
    <w:rsid w:val="008860BF"/>
    <w:rsid w:val="008A2C84"/>
    <w:rsid w:val="008A678F"/>
    <w:rsid w:val="008A690A"/>
    <w:rsid w:val="008B0134"/>
    <w:rsid w:val="008B0F26"/>
    <w:rsid w:val="008B17FE"/>
    <w:rsid w:val="008B3337"/>
    <w:rsid w:val="008B4B70"/>
    <w:rsid w:val="008C0ED1"/>
    <w:rsid w:val="008C1F5D"/>
    <w:rsid w:val="008D0D46"/>
    <w:rsid w:val="008D311F"/>
    <w:rsid w:val="008D664C"/>
    <w:rsid w:val="008E3048"/>
    <w:rsid w:val="008E4A54"/>
    <w:rsid w:val="008F3E7D"/>
    <w:rsid w:val="008F444D"/>
    <w:rsid w:val="008F479A"/>
    <w:rsid w:val="009020A8"/>
    <w:rsid w:val="00903C62"/>
    <w:rsid w:val="00904AB3"/>
    <w:rsid w:val="00904BF2"/>
    <w:rsid w:val="00906AF1"/>
    <w:rsid w:val="00911E8C"/>
    <w:rsid w:val="00914E43"/>
    <w:rsid w:val="009154FC"/>
    <w:rsid w:val="009201AD"/>
    <w:rsid w:val="00920639"/>
    <w:rsid w:val="00920FDE"/>
    <w:rsid w:val="00923545"/>
    <w:rsid w:val="009237FA"/>
    <w:rsid w:val="009239C1"/>
    <w:rsid w:val="00924B00"/>
    <w:rsid w:val="00925996"/>
    <w:rsid w:val="00933A2B"/>
    <w:rsid w:val="00936591"/>
    <w:rsid w:val="00941F76"/>
    <w:rsid w:val="00942712"/>
    <w:rsid w:val="00942C88"/>
    <w:rsid w:val="00951151"/>
    <w:rsid w:val="00953790"/>
    <w:rsid w:val="00956BD1"/>
    <w:rsid w:val="00957763"/>
    <w:rsid w:val="00960D85"/>
    <w:rsid w:val="00962084"/>
    <w:rsid w:val="00963223"/>
    <w:rsid w:val="00963848"/>
    <w:rsid w:val="0096613D"/>
    <w:rsid w:val="009704D8"/>
    <w:rsid w:val="00972822"/>
    <w:rsid w:val="00974101"/>
    <w:rsid w:val="0097660C"/>
    <w:rsid w:val="00977C61"/>
    <w:rsid w:val="00980FC9"/>
    <w:rsid w:val="009810C8"/>
    <w:rsid w:val="009825FD"/>
    <w:rsid w:val="009856CA"/>
    <w:rsid w:val="00992B47"/>
    <w:rsid w:val="00992C28"/>
    <w:rsid w:val="00993DDE"/>
    <w:rsid w:val="00994717"/>
    <w:rsid w:val="00995138"/>
    <w:rsid w:val="00995918"/>
    <w:rsid w:val="0099703E"/>
    <w:rsid w:val="009A06EF"/>
    <w:rsid w:val="009A2029"/>
    <w:rsid w:val="009A5546"/>
    <w:rsid w:val="009B0F52"/>
    <w:rsid w:val="009B1364"/>
    <w:rsid w:val="009B5EA9"/>
    <w:rsid w:val="009C19BC"/>
    <w:rsid w:val="009C1B6A"/>
    <w:rsid w:val="009C4215"/>
    <w:rsid w:val="009D1C5E"/>
    <w:rsid w:val="009D3FBE"/>
    <w:rsid w:val="009D4698"/>
    <w:rsid w:val="009D593A"/>
    <w:rsid w:val="009D7941"/>
    <w:rsid w:val="009E0011"/>
    <w:rsid w:val="009E266B"/>
    <w:rsid w:val="009E346F"/>
    <w:rsid w:val="009E37C3"/>
    <w:rsid w:val="009E56B2"/>
    <w:rsid w:val="009F1B86"/>
    <w:rsid w:val="009F57AC"/>
    <w:rsid w:val="009F5F85"/>
    <w:rsid w:val="009F6E24"/>
    <w:rsid w:val="009F75E7"/>
    <w:rsid w:val="00A02043"/>
    <w:rsid w:val="00A0520A"/>
    <w:rsid w:val="00A10407"/>
    <w:rsid w:val="00A126F5"/>
    <w:rsid w:val="00A13710"/>
    <w:rsid w:val="00A16C08"/>
    <w:rsid w:val="00A1729F"/>
    <w:rsid w:val="00A20BE4"/>
    <w:rsid w:val="00A221F2"/>
    <w:rsid w:val="00A22EB0"/>
    <w:rsid w:val="00A2329D"/>
    <w:rsid w:val="00A33CB4"/>
    <w:rsid w:val="00A344ED"/>
    <w:rsid w:val="00A35237"/>
    <w:rsid w:val="00A37E45"/>
    <w:rsid w:val="00A4160F"/>
    <w:rsid w:val="00A43407"/>
    <w:rsid w:val="00A43876"/>
    <w:rsid w:val="00A450CB"/>
    <w:rsid w:val="00A456FD"/>
    <w:rsid w:val="00A45C3F"/>
    <w:rsid w:val="00A47083"/>
    <w:rsid w:val="00A47428"/>
    <w:rsid w:val="00A5120C"/>
    <w:rsid w:val="00A514B4"/>
    <w:rsid w:val="00A53DEF"/>
    <w:rsid w:val="00A55148"/>
    <w:rsid w:val="00A55FC1"/>
    <w:rsid w:val="00A6034F"/>
    <w:rsid w:val="00A609C5"/>
    <w:rsid w:val="00A71DC7"/>
    <w:rsid w:val="00A73063"/>
    <w:rsid w:val="00A77188"/>
    <w:rsid w:val="00A81FEF"/>
    <w:rsid w:val="00A84B3D"/>
    <w:rsid w:val="00A86EFC"/>
    <w:rsid w:val="00A91AD7"/>
    <w:rsid w:val="00A92F30"/>
    <w:rsid w:val="00A9425F"/>
    <w:rsid w:val="00A94DE6"/>
    <w:rsid w:val="00A953C4"/>
    <w:rsid w:val="00A9651E"/>
    <w:rsid w:val="00AA0ACC"/>
    <w:rsid w:val="00AA38EB"/>
    <w:rsid w:val="00AA4440"/>
    <w:rsid w:val="00AA4FC0"/>
    <w:rsid w:val="00AB286E"/>
    <w:rsid w:val="00AB65AA"/>
    <w:rsid w:val="00AB70D1"/>
    <w:rsid w:val="00AB70FC"/>
    <w:rsid w:val="00AB7B03"/>
    <w:rsid w:val="00AC0189"/>
    <w:rsid w:val="00AC1791"/>
    <w:rsid w:val="00AC2B0A"/>
    <w:rsid w:val="00AC384A"/>
    <w:rsid w:val="00AC5C61"/>
    <w:rsid w:val="00AC7BEC"/>
    <w:rsid w:val="00AD04F6"/>
    <w:rsid w:val="00AD4D81"/>
    <w:rsid w:val="00AD599C"/>
    <w:rsid w:val="00AD5E67"/>
    <w:rsid w:val="00AE07BE"/>
    <w:rsid w:val="00AE4884"/>
    <w:rsid w:val="00AE5ED2"/>
    <w:rsid w:val="00AE79FA"/>
    <w:rsid w:val="00AF0BEF"/>
    <w:rsid w:val="00AF2170"/>
    <w:rsid w:val="00AF2C0B"/>
    <w:rsid w:val="00AF3AE9"/>
    <w:rsid w:val="00AF62CE"/>
    <w:rsid w:val="00B001FE"/>
    <w:rsid w:val="00B04FEF"/>
    <w:rsid w:val="00B0772C"/>
    <w:rsid w:val="00B10446"/>
    <w:rsid w:val="00B1584E"/>
    <w:rsid w:val="00B15EA3"/>
    <w:rsid w:val="00B20EBE"/>
    <w:rsid w:val="00B235C3"/>
    <w:rsid w:val="00B23ECC"/>
    <w:rsid w:val="00B245B7"/>
    <w:rsid w:val="00B26907"/>
    <w:rsid w:val="00B27411"/>
    <w:rsid w:val="00B27927"/>
    <w:rsid w:val="00B3023C"/>
    <w:rsid w:val="00B3038B"/>
    <w:rsid w:val="00B347DB"/>
    <w:rsid w:val="00B35C87"/>
    <w:rsid w:val="00B369DE"/>
    <w:rsid w:val="00B420D8"/>
    <w:rsid w:val="00B42DE9"/>
    <w:rsid w:val="00B444FF"/>
    <w:rsid w:val="00B46D5A"/>
    <w:rsid w:val="00B47254"/>
    <w:rsid w:val="00B515A7"/>
    <w:rsid w:val="00B544A5"/>
    <w:rsid w:val="00B57B56"/>
    <w:rsid w:val="00B60D82"/>
    <w:rsid w:val="00B644AE"/>
    <w:rsid w:val="00B64CEE"/>
    <w:rsid w:val="00B7127E"/>
    <w:rsid w:val="00B83704"/>
    <w:rsid w:val="00B84F13"/>
    <w:rsid w:val="00B852D6"/>
    <w:rsid w:val="00B854D3"/>
    <w:rsid w:val="00B85DE4"/>
    <w:rsid w:val="00B927B2"/>
    <w:rsid w:val="00B93427"/>
    <w:rsid w:val="00B95A2B"/>
    <w:rsid w:val="00BA07A5"/>
    <w:rsid w:val="00BA0A90"/>
    <w:rsid w:val="00BA1D41"/>
    <w:rsid w:val="00BA22A2"/>
    <w:rsid w:val="00BA4DD5"/>
    <w:rsid w:val="00BA72A7"/>
    <w:rsid w:val="00BB08CC"/>
    <w:rsid w:val="00BB3491"/>
    <w:rsid w:val="00BB77EA"/>
    <w:rsid w:val="00BB7841"/>
    <w:rsid w:val="00BC0DFE"/>
    <w:rsid w:val="00BC1699"/>
    <w:rsid w:val="00BC5240"/>
    <w:rsid w:val="00BC5FE4"/>
    <w:rsid w:val="00BC69AD"/>
    <w:rsid w:val="00BD25EB"/>
    <w:rsid w:val="00BD7DCC"/>
    <w:rsid w:val="00BE0DE5"/>
    <w:rsid w:val="00BE203B"/>
    <w:rsid w:val="00BE441B"/>
    <w:rsid w:val="00BE44BF"/>
    <w:rsid w:val="00BE620E"/>
    <w:rsid w:val="00BE6D0B"/>
    <w:rsid w:val="00BE74C6"/>
    <w:rsid w:val="00BF114D"/>
    <w:rsid w:val="00BF27D9"/>
    <w:rsid w:val="00BF6DE3"/>
    <w:rsid w:val="00BF7AD7"/>
    <w:rsid w:val="00C023F2"/>
    <w:rsid w:val="00C02C4A"/>
    <w:rsid w:val="00C05912"/>
    <w:rsid w:val="00C11671"/>
    <w:rsid w:val="00C12251"/>
    <w:rsid w:val="00C139AF"/>
    <w:rsid w:val="00C175AD"/>
    <w:rsid w:val="00C17A4F"/>
    <w:rsid w:val="00C215E3"/>
    <w:rsid w:val="00C24C49"/>
    <w:rsid w:val="00C25C88"/>
    <w:rsid w:val="00C262BD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5D8F"/>
    <w:rsid w:val="00C667EE"/>
    <w:rsid w:val="00C66E32"/>
    <w:rsid w:val="00C674FC"/>
    <w:rsid w:val="00C73A74"/>
    <w:rsid w:val="00C7569E"/>
    <w:rsid w:val="00C8167E"/>
    <w:rsid w:val="00C8467C"/>
    <w:rsid w:val="00C86C41"/>
    <w:rsid w:val="00C90B5F"/>
    <w:rsid w:val="00C94B12"/>
    <w:rsid w:val="00C95BD1"/>
    <w:rsid w:val="00C95F51"/>
    <w:rsid w:val="00C961ED"/>
    <w:rsid w:val="00C96308"/>
    <w:rsid w:val="00C9681E"/>
    <w:rsid w:val="00C97854"/>
    <w:rsid w:val="00CA17CA"/>
    <w:rsid w:val="00CA25AF"/>
    <w:rsid w:val="00CA30CE"/>
    <w:rsid w:val="00CA31C9"/>
    <w:rsid w:val="00CA37A4"/>
    <w:rsid w:val="00CA42D7"/>
    <w:rsid w:val="00CA4667"/>
    <w:rsid w:val="00CA7826"/>
    <w:rsid w:val="00CB1A36"/>
    <w:rsid w:val="00CB321F"/>
    <w:rsid w:val="00CB4DF9"/>
    <w:rsid w:val="00CB587A"/>
    <w:rsid w:val="00CB75B1"/>
    <w:rsid w:val="00CC0EE1"/>
    <w:rsid w:val="00CC3F24"/>
    <w:rsid w:val="00CD1C0C"/>
    <w:rsid w:val="00CD2BBD"/>
    <w:rsid w:val="00CD4459"/>
    <w:rsid w:val="00CD589A"/>
    <w:rsid w:val="00CD6D83"/>
    <w:rsid w:val="00CE37A3"/>
    <w:rsid w:val="00CE38B4"/>
    <w:rsid w:val="00CE3CD2"/>
    <w:rsid w:val="00CE4646"/>
    <w:rsid w:val="00CE6099"/>
    <w:rsid w:val="00CE6312"/>
    <w:rsid w:val="00CE6A3D"/>
    <w:rsid w:val="00CE71EC"/>
    <w:rsid w:val="00CF3195"/>
    <w:rsid w:val="00CF5C27"/>
    <w:rsid w:val="00CF5E71"/>
    <w:rsid w:val="00CF67D5"/>
    <w:rsid w:val="00CF7129"/>
    <w:rsid w:val="00D003C0"/>
    <w:rsid w:val="00D0709E"/>
    <w:rsid w:val="00D07F9F"/>
    <w:rsid w:val="00D101F5"/>
    <w:rsid w:val="00D112AC"/>
    <w:rsid w:val="00D15BCD"/>
    <w:rsid w:val="00D165A2"/>
    <w:rsid w:val="00D17B62"/>
    <w:rsid w:val="00D20680"/>
    <w:rsid w:val="00D22250"/>
    <w:rsid w:val="00D23B64"/>
    <w:rsid w:val="00D3038A"/>
    <w:rsid w:val="00D31E4D"/>
    <w:rsid w:val="00D32FC8"/>
    <w:rsid w:val="00D34689"/>
    <w:rsid w:val="00D40397"/>
    <w:rsid w:val="00D40832"/>
    <w:rsid w:val="00D40A40"/>
    <w:rsid w:val="00D4243C"/>
    <w:rsid w:val="00D431B1"/>
    <w:rsid w:val="00D63374"/>
    <w:rsid w:val="00D635FF"/>
    <w:rsid w:val="00D64D9B"/>
    <w:rsid w:val="00D664F3"/>
    <w:rsid w:val="00D67565"/>
    <w:rsid w:val="00D74866"/>
    <w:rsid w:val="00D7486D"/>
    <w:rsid w:val="00D7604E"/>
    <w:rsid w:val="00D7629C"/>
    <w:rsid w:val="00D8021D"/>
    <w:rsid w:val="00D82832"/>
    <w:rsid w:val="00D85E4D"/>
    <w:rsid w:val="00D86F5A"/>
    <w:rsid w:val="00D87BE8"/>
    <w:rsid w:val="00D90109"/>
    <w:rsid w:val="00D9133D"/>
    <w:rsid w:val="00D94DC6"/>
    <w:rsid w:val="00D96955"/>
    <w:rsid w:val="00DA066A"/>
    <w:rsid w:val="00DA0F7A"/>
    <w:rsid w:val="00DB4827"/>
    <w:rsid w:val="00DB4AD3"/>
    <w:rsid w:val="00DB5221"/>
    <w:rsid w:val="00DB541F"/>
    <w:rsid w:val="00DB71A1"/>
    <w:rsid w:val="00DC4A04"/>
    <w:rsid w:val="00DC4ECA"/>
    <w:rsid w:val="00DC5EA2"/>
    <w:rsid w:val="00DC68AC"/>
    <w:rsid w:val="00DC6C70"/>
    <w:rsid w:val="00DC73A9"/>
    <w:rsid w:val="00DC77BF"/>
    <w:rsid w:val="00DD0E9B"/>
    <w:rsid w:val="00DE0DA7"/>
    <w:rsid w:val="00DE2141"/>
    <w:rsid w:val="00DE252C"/>
    <w:rsid w:val="00DE3C75"/>
    <w:rsid w:val="00DE756B"/>
    <w:rsid w:val="00DE7B56"/>
    <w:rsid w:val="00DF2B98"/>
    <w:rsid w:val="00DF4C17"/>
    <w:rsid w:val="00DF4EDB"/>
    <w:rsid w:val="00DF6031"/>
    <w:rsid w:val="00E00522"/>
    <w:rsid w:val="00E056F6"/>
    <w:rsid w:val="00E0601D"/>
    <w:rsid w:val="00E0695A"/>
    <w:rsid w:val="00E121F6"/>
    <w:rsid w:val="00E21A46"/>
    <w:rsid w:val="00E23405"/>
    <w:rsid w:val="00E242D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56C8"/>
    <w:rsid w:val="00E57B1C"/>
    <w:rsid w:val="00E6038F"/>
    <w:rsid w:val="00E60F39"/>
    <w:rsid w:val="00E63C47"/>
    <w:rsid w:val="00E675C2"/>
    <w:rsid w:val="00E720C1"/>
    <w:rsid w:val="00E723CC"/>
    <w:rsid w:val="00E72ED8"/>
    <w:rsid w:val="00E74C01"/>
    <w:rsid w:val="00E75DEC"/>
    <w:rsid w:val="00E77EF9"/>
    <w:rsid w:val="00E8240A"/>
    <w:rsid w:val="00E9134D"/>
    <w:rsid w:val="00E928DB"/>
    <w:rsid w:val="00E94038"/>
    <w:rsid w:val="00E9553A"/>
    <w:rsid w:val="00E95B42"/>
    <w:rsid w:val="00E95C77"/>
    <w:rsid w:val="00E9616E"/>
    <w:rsid w:val="00EA0007"/>
    <w:rsid w:val="00EA0298"/>
    <w:rsid w:val="00EA54DD"/>
    <w:rsid w:val="00EB2A3B"/>
    <w:rsid w:val="00EB6010"/>
    <w:rsid w:val="00EC0F32"/>
    <w:rsid w:val="00EC136E"/>
    <w:rsid w:val="00EC1E5E"/>
    <w:rsid w:val="00EC41F8"/>
    <w:rsid w:val="00EC7609"/>
    <w:rsid w:val="00ED0AB3"/>
    <w:rsid w:val="00ED73E4"/>
    <w:rsid w:val="00EE1247"/>
    <w:rsid w:val="00EE2625"/>
    <w:rsid w:val="00EE2D1F"/>
    <w:rsid w:val="00EF3E1C"/>
    <w:rsid w:val="00EF5F14"/>
    <w:rsid w:val="00EF6EAB"/>
    <w:rsid w:val="00F02078"/>
    <w:rsid w:val="00F032C5"/>
    <w:rsid w:val="00F055A5"/>
    <w:rsid w:val="00F065AF"/>
    <w:rsid w:val="00F07A40"/>
    <w:rsid w:val="00F07AE7"/>
    <w:rsid w:val="00F14BF7"/>
    <w:rsid w:val="00F15084"/>
    <w:rsid w:val="00F16CD8"/>
    <w:rsid w:val="00F17007"/>
    <w:rsid w:val="00F17BF1"/>
    <w:rsid w:val="00F2298C"/>
    <w:rsid w:val="00F23FB6"/>
    <w:rsid w:val="00F24FB3"/>
    <w:rsid w:val="00F26690"/>
    <w:rsid w:val="00F26ECC"/>
    <w:rsid w:val="00F27874"/>
    <w:rsid w:val="00F3487D"/>
    <w:rsid w:val="00F34D60"/>
    <w:rsid w:val="00F378D2"/>
    <w:rsid w:val="00F46482"/>
    <w:rsid w:val="00F50C64"/>
    <w:rsid w:val="00F53712"/>
    <w:rsid w:val="00F53BDC"/>
    <w:rsid w:val="00F54176"/>
    <w:rsid w:val="00F557B8"/>
    <w:rsid w:val="00F57371"/>
    <w:rsid w:val="00F600A1"/>
    <w:rsid w:val="00F63135"/>
    <w:rsid w:val="00F651CF"/>
    <w:rsid w:val="00F66695"/>
    <w:rsid w:val="00F70613"/>
    <w:rsid w:val="00F73421"/>
    <w:rsid w:val="00F7422D"/>
    <w:rsid w:val="00F761DE"/>
    <w:rsid w:val="00F778BA"/>
    <w:rsid w:val="00F805B7"/>
    <w:rsid w:val="00F82147"/>
    <w:rsid w:val="00F825CE"/>
    <w:rsid w:val="00F83DAC"/>
    <w:rsid w:val="00F878DE"/>
    <w:rsid w:val="00F962A5"/>
    <w:rsid w:val="00F96551"/>
    <w:rsid w:val="00F9657D"/>
    <w:rsid w:val="00F975F6"/>
    <w:rsid w:val="00FA641C"/>
    <w:rsid w:val="00FA67B8"/>
    <w:rsid w:val="00FB05BE"/>
    <w:rsid w:val="00FB1BD2"/>
    <w:rsid w:val="00FB20A8"/>
    <w:rsid w:val="00FB27BE"/>
    <w:rsid w:val="00FB62BF"/>
    <w:rsid w:val="00FB6A85"/>
    <w:rsid w:val="00FC161C"/>
    <w:rsid w:val="00FC606E"/>
    <w:rsid w:val="00FC7056"/>
    <w:rsid w:val="00FD49B5"/>
    <w:rsid w:val="00FD5192"/>
    <w:rsid w:val="00FD5A03"/>
    <w:rsid w:val="00FD5C0C"/>
    <w:rsid w:val="00FD5F2A"/>
    <w:rsid w:val="00FD5F33"/>
    <w:rsid w:val="00FE25E3"/>
    <w:rsid w:val="00FF000B"/>
    <w:rsid w:val="00FF3C9C"/>
    <w:rsid w:val="05CB77DF"/>
    <w:rsid w:val="653DB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939FC9"/>
  <w15:docId w15:val="{98F6C847-CCD5-460D-9F60-3C472FD1F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56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paragraph" w:styleId="BalloonText">
    <w:name w:val="Balloon Text"/>
    <w:basedOn w:val="Normal"/>
    <w:link w:val="BalloonTextChar"/>
    <w:rsid w:val="008F47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79A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F37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F3768"/>
  </w:style>
  <w:style w:type="character" w:styleId="CommentReference">
    <w:name w:val="annotation reference"/>
    <w:unhideWhenUsed/>
    <w:rsid w:val="006F376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941F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41F76"/>
    <w:rPr>
      <w:b/>
      <w:bCs/>
    </w:rPr>
  </w:style>
  <w:style w:type="paragraph" w:styleId="NoSpacing">
    <w:name w:val="No Spacing"/>
    <w:uiPriority w:val="1"/>
    <w:qFormat/>
    <w:rsid w:val="00B235C3"/>
    <w:rPr>
      <w:rFonts w:ascii="Calibri" w:eastAsia="Calibri" w:hAnsi="Calibri"/>
      <w:sz w:val="22"/>
      <w:szCs w:val="22"/>
    </w:rPr>
  </w:style>
  <w:style w:type="character" w:customStyle="1" w:styleId="xdtextbox1">
    <w:name w:val="xdtextbox1"/>
    <w:basedOn w:val="DefaultParagraphFont"/>
    <w:rsid w:val="00FF3C9C"/>
    <w:rPr>
      <w:color w:val="auto"/>
      <w:bdr w:val="single" w:sz="8" w:space="1" w:color="DCDCDC" w:frame="1"/>
      <w:shd w:val="clear" w:color="auto" w:fill="FFFFFF"/>
    </w:rPr>
  </w:style>
  <w:style w:type="paragraph" w:styleId="ListParagraph">
    <w:name w:val="List Paragraph"/>
    <w:basedOn w:val="Normal"/>
    <w:uiPriority w:val="34"/>
    <w:qFormat/>
    <w:rsid w:val="00684F2B"/>
    <w:pPr>
      <w:ind w:left="720"/>
      <w:contextualSpacing/>
    </w:pPr>
  </w:style>
  <w:style w:type="paragraph" w:styleId="Revision">
    <w:name w:val="Revision"/>
    <w:hidden/>
    <w:uiPriority w:val="99"/>
    <w:semiHidden/>
    <w:rsid w:val="00D431B1"/>
    <w:rPr>
      <w:sz w:val="24"/>
      <w:szCs w:val="24"/>
    </w:rPr>
  </w:style>
  <w:style w:type="character" w:styleId="Mention">
    <w:name w:val="Mention"/>
    <w:basedOn w:val="DefaultParagraphFont"/>
    <w:uiPriority w:val="99"/>
    <w:unhideWhenUsed/>
    <w:rsid w:val="00DE2141"/>
    <w:rPr>
      <w:color w:val="2B579A"/>
      <w:shd w:val="clear" w:color="auto" w:fill="E1DFDD"/>
    </w:rPr>
  </w:style>
  <w:style w:type="paragraph" w:customStyle="1" w:styleId="Style1">
    <w:name w:val="Style1"/>
    <w:basedOn w:val="NoSpacing"/>
    <w:qFormat/>
    <w:rsid w:val="00D17B62"/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NoSpacing"/>
    <w:qFormat/>
    <w:rsid w:val="00D17B62"/>
    <w:rPr>
      <w:rFonts w:ascii="Times New Roman" w:hAnsi="Times New Roman"/>
      <w:sz w:val="24"/>
      <w:szCs w:val="24"/>
    </w:rPr>
  </w:style>
  <w:style w:type="paragraph" w:customStyle="1" w:styleId="Style3">
    <w:name w:val="Style3"/>
    <w:basedOn w:val="Normal"/>
    <w:qFormat/>
    <w:rsid w:val="00D17B62"/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5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Greeley\Local%20Settings\Temporary%20Internet%20Files\Content.Outlook\JHD4DLQD\U1801%20-%20Letterhead%20Template%20-%20BW-LB_2010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lcf76f155ced4ddcb4097134ff3c332f xmlns="e908531e-9543-486d-9e86-16f8673deaa4">
      <Terms xmlns="http://schemas.microsoft.com/office/infopath/2007/PartnerControls"/>
    </lcf76f155ced4ddcb4097134ff3c332f>
    <SharedWithUsers xmlns="9792340e-710e-4a62-8285-18c8d1cf75f6">
      <UserInfo>
        <DisplayName>Samantha Rue</DisplayName>
        <AccountId>13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0E277F7058D4D81E03D86AF3E569F" ma:contentTypeVersion="13" ma:contentTypeDescription="Create a new document." ma:contentTypeScope="" ma:versionID="d0f011584d8e1f4eed600d3d7def7eaf">
  <xsd:schema xmlns:xsd="http://www.w3.org/2001/XMLSchema" xmlns:xs="http://www.w3.org/2001/XMLSchema" xmlns:p="http://schemas.microsoft.com/office/2006/metadata/properties" xmlns:ns2="e908531e-9543-486d-9e86-16f8673deaa4" xmlns:ns3="9792340e-710e-4a62-8285-18c8d1cf75f6" targetNamespace="http://schemas.microsoft.com/office/2006/metadata/properties" ma:root="true" ma:fieldsID="e5fdf2448b7f456a4cec28118ce53925" ns2:_="" ns3:_="">
    <xsd:import namespace="e908531e-9543-486d-9e86-16f8673deaa4"/>
    <xsd:import namespace="9792340e-710e-4a62-8285-18c8d1cf7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08531e-9543-486d-9e86-16f8673dea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3b9cbd0-5b22-4eed-a7c1-477750539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2340e-710e-4a62-8285-18c8d1cf75f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1A593C-CC67-480C-8477-523E57948C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A98B8A-71FE-4C79-B8BC-A7FB5FFA10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0ADBA7-76EE-4B36-8C8E-2A9813CE76A7}">
  <ds:schemaRefs>
    <ds:schemaRef ds:uri="http://schemas.microsoft.com/office/2006/metadata/properties"/>
    <ds:schemaRef ds:uri="e908531e-9543-486d-9e86-16f8673deaa4"/>
    <ds:schemaRef ds:uri="http://schemas.microsoft.com/office/infopath/2007/PartnerControls"/>
    <ds:schemaRef ds:uri="9792340e-710e-4a62-8285-18c8d1cf75f6"/>
  </ds:schemaRefs>
</ds:datastoreItem>
</file>

<file path=customXml/itemProps4.xml><?xml version="1.0" encoding="utf-8"?>
<ds:datastoreItem xmlns:ds="http://schemas.openxmlformats.org/officeDocument/2006/customXml" ds:itemID="{6306C76B-98C8-4724-A7AF-8EAB4B6F69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08531e-9543-486d-9e86-16f8673deaa4"/>
    <ds:schemaRef ds:uri="9792340e-710e-4a62-8285-18c8d1cf7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U1801 - Letterhead Template - BW-LB_2010 (2).dot</Template>
  <TotalTime>14</TotalTime>
  <Pages>5</Pages>
  <Words>210</Words>
  <Characters>1099</Characters>
  <Application>Microsoft Office Word</Application>
  <DocSecurity>0</DocSecurity>
  <Lines>78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U6336 Care Plan Letter</vt:lpstr>
    </vt:vector>
  </TitlesOfParts>
  <Company>UCare MN</Company>
  <LinksUpToDate>false</LinksUpToDate>
  <CharactersWithSpaces>1280</CharactersWithSpaces>
  <SharedDoc>false</SharedDoc>
  <HLinks>
    <vt:vector size="6" baseType="variant">
      <vt:variant>
        <vt:i4>1507376</vt:i4>
      </vt:variant>
      <vt:variant>
        <vt:i4>0</vt:i4>
      </vt:variant>
      <vt:variant>
        <vt:i4>0</vt:i4>
      </vt:variant>
      <vt:variant>
        <vt:i4>5</vt:i4>
      </vt:variant>
      <vt:variant>
        <vt:lpwstr>mailto:jredman@ucare.org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U6336 Care Plan Letter</dc:title>
  <dc:subject/>
  <dc:creator>MGreeley</dc:creator>
  <cp:keywords/>
  <cp:lastModifiedBy>Jenn Redman</cp:lastModifiedBy>
  <cp:revision>5</cp:revision>
  <cp:lastPrinted>2015-02-11T00:28:00Z</cp:lastPrinted>
  <dcterms:created xsi:type="dcterms:W3CDTF">2025-03-25T15:11:00Z</dcterms:created>
  <dcterms:modified xsi:type="dcterms:W3CDTF">2025-03-25T15:24:00Z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0x0101008B40E277F7058D4D81E03D86AF3E569F</vt:lpwstr>
  </property>
  <property fmtid="{D5CDD505-2E9C-101B-9397-08002B2CF9AE}" pid="3" name="Departments">
    <vt:lpwstr>18</vt:lpwstr>
  </property>
  <property fmtid="{D5CDD505-2E9C-101B-9397-08002B2CF9AE}" pid="4" name="Owner Contact">
    <vt:lpwstr>Cynthia Ramsey1338</vt:lpwstr>
  </property>
  <property fmtid="{D5CDD505-2E9C-101B-9397-08002B2CF9AE}" pid="5" name="Web Part">
    <vt:lpwstr>36</vt:lpwstr>
  </property>
  <property fmtid="{D5CDD505-2E9C-101B-9397-08002B2CF9AE}" pid="6" name="UCare Doc Types">
    <vt:lpwstr>12</vt:lpwstr>
  </property>
  <property fmtid="{D5CDD505-2E9C-101B-9397-08002B2CF9AE}" pid="7" name="Order">
    <vt:r8>1237900</vt:r8>
  </property>
  <property fmtid="{D5CDD505-2E9C-101B-9397-08002B2CF9AE}" pid="8" name="GrammarlyDocumentId">
    <vt:lpwstr>e7f7c7c11ad776eca635cd47de4191f8591f99eaefec831fab1bce794cb25bc1</vt:lpwstr>
  </property>
  <property fmtid="{D5CDD505-2E9C-101B-9397-08002B2CF9AE}" pid="9" name="MediaServiceImageTags">
    <vt:lpwstr/>
  </property>
</Properties>
</file>